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1"/>
      </w:tblGrid>
      <w:tr w:rsidR="00A31A7A" w:rsidRPr="00082FE3" w14:paraId="3D86CA08" w14:textId="77777777" w:rsidTr="00A31A7A">
        <w:tc>
          <w:tcPr>
            <w:tcW w:w="8901" w:type="dxa"/>
            <w:tcMar>
              <w:bottom w:w="0" w:type="dxa"/>
            </w:tcMar>
          </w:tcPr>
          <w:p w14:paraId="70C12A75" w14:textId="77777777" w:rsidR="00A31A7A" w:rsidRPr="00082FE3" w:rsidRDefault="00121D37" w:rsidP="00DD3B8F">
            <w:pPr>
              <w:pStyle w:val="Title"/>
            </w:pPr>
            <w:r w:rsidRPr="00082FE3">
              <w:t>Paediatrics in Urgent and Emergency Care (UEC) Learning Resources</w:t>
            </w:r>
          </w:p>
        </w:tc>
      </w:tr>
      <w:tr w:rsidR="00A31A7A" w:rsidRPr="00082FE3" w14:paraId="0DE85CB7" w14:textId="77777777" w:rsidTr="00A31A7A">
        <w:tc>
          <w:tcPr>
            <w:tcW w:w="8901" w:type="dxa"/>
            <w:tcMar>
              <w:bottom w:w="851" w:type="dxa"/>
            </w:tcMar>
          </w:tcPr>
          <w:p w14:paraId="770174BD" w14:textId="77777777" w:rsidR="00A31A7A" w:rsidRPr="00082FE3" w:rsidRDefault="00121D37" w:rsidP="00F553B6">
            <w:pPr>
              <w:pStyle w:val="Subtitle"/>
              <w:spacing w:before="120"/>
            </w:pPr>
            <w:r w:rsidRPr="00C50DAB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AA4347" wp14:editId="2AE3FBD2">
                      <wp:extent cx="6440805" cy="4322445"/>
                      <wp:effectExtent l="1270" t="0" r="0" b="0"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40805" cy="4322445"/>
                                <a:chOff x="0" y="0"/>
                                <a:chExt cx="10143" cy="68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43" cy="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0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542"/>
                                  <a:ext cx="10143" cy="2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A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6" y="1473"/>
                                  <a:ext cx="850" cy="339"/>
                                </a:xfrm>
                                <a:custGeom>
                                  <a:avLst/>
                                  <a:gdLst>
                                    <a:gd name="T0" fmla="+- 0 1102 677"/>
                                    <a:gd name="T1" fmla="*/ T0 w 850"/>
                                    <a:gd name="T2" fmla="+- 0 1812 1474"/>
                                    <a:gd name="T3" fmla="*/ 1812 h 339"/>
                                    <a:gd name="T4" fmla="+- 0 677 677"/>
                                    <a:gd name="T5" fmla="*/ T4 w 850"/>
                                    <a:gd name="T6" fmla="+- 0 1474 1474"/>
                                    <a:gd name="T7" fmla="*/ 1474 h 339"/>
                                    <a:gd name="T8" fmla="+- 0 1526 677"/>
                                    <a:gd name="T9" fmla="*/ T8 w 850"/>
                                    <a:gd name="T10" fmla="+- 0 1474 1474"/>
                                    <a:gd name="T11" fmla="*/ 1474 h 339"/>
                                    <a:gd name="T12" fmla="+- 0 1102 677"/>
                                    <a:gd name="T13" fmla="*/ T12 w 850"/>
                                    <a:gd name="T14" fmla="+- 0 1812 1474"/>
                                    <a:gd name="T15" fmla="*/ 1812 h 3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850" h="339">
                                      <a:moveTo>
                                        <a:pt x="425" y="3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49" y="0"/>
                                      </a:lnTo>
                                      <a:lnTo>
                                        <a:pt x="425" y="3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904D3B" id="Group 68" o:spid="_x0000_s1026" style="width:507.15pt;height:340.35pt;mso-position-horizontal-relative:char;mso-position-vertical-relative:line" coordsize="10143,6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10143;height: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">
                        <v:imagedata r:id="rId12" o:title=""/>
                      </v:shape>
                      <v:rect id="Rectangle 4" o:spid="_x0000_s1028" style="position:absolute;top:6542;width:1014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" fillcolor="#5b9ad4" stroked="f"/>
                      <v:shape id="Freeform 5" o:spid="_x0000_s1029" style="position:absolute;left:676;top:1473;width:850;height:339;visibility:visible;mso-wrap-style:square;v-text-anchor:top" coordsize="85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" path="m425,338l,,849,,425,338xe" stroked="f">
                        <v:path arrowok="t" o:connecttype="custom" o:connectlocs="425,1812;0,1474;849,1474;425,1812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31A7A" w:rsidRPr="00082FE3" w14:paraId="6A3EB2EE" w14:textId="77777777" w:rsidTr="00A31A7A">
        <w:tc>
          <w:tcPr>
            <w:tcW w:w="8901" w:type="dxa"/>
          </w:tcPr>
          <w:p w14:paraId="26399B3E" w14:textId="77777777" w:rsidR="00A31A7A" w:rsidRPr="00082FE3" w:rsidRDefault="00121D37" w:rsidP="00DD3B8F">
            <w:pPr>
              <w:pStyle w:val="Date"/>
            </w:pPr>
            <w:r w:rsidRPr="00082FE3">
              <w:t>Created: October 2021</w:t>
            </w:r>
          </w:p>
          <w:p w14:paraId="0B056D4C" w14:textId="77777777" w:rsidR="00121D37" w:rsidRPr="00082FE3" w:rsidRDefault="00121D37" w:rsidP="0060547C">
            <w:r w:rsidRPr="00082FE3">
              <w:t xml:space="preserve">Last reviewed: </w:t>
            </w:r>
            <w:r w:rsidR="00C6753F">
              <w:t>Dec 2022</w:t>
            </w:r>
          </w:p>
        </w:tc>
      </w:tr>
    </w:tbl>
    <w:p w14:paraId="026348C1" w14:textId="77777777" w:rsidR="00121D37" w:rsidRPr="00082FE3" w:rsidRDefault="00121D37" w:rsidP="007542A0">
      <w:r w:rsidRPr="00082FE3">
        <w:rPr>
          <w:noProof/>
        </w:rPr>
        <w:drawing>
          <wp:anchor distT="0" distB="0" distL="114300" distR="114300" simplePos="0" relativeHeight="251680768" behindDoc="1" locked="0" layoutInCell="1" allowOverlap="1" wp14:anchorId="0740790A" wp14:editId="4F702EA0">
            <wp:simplePos x="0" y="0"/>
            <wp:positionH relativeFrom="page">
              <wp:posOffset>6030354</wp:posOffset>
            </wp:positionH>
            <wp:positionV relativeFrom="page">
              <wp:posOffset>378920</wp:posOffset>
            </wp:positionV>
            <wp:extent cx="1097915" cy="827405"/>
            <wp:effectExtent l="0" t="0" r="6985" b="0"/>
            <wp:wrapNone/>
            <wp:docPr id="18" name="Picture 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DC3BE" w14:textId="5C42251B" w:rsidR="008E6AE9" w:rsidRPr="00082FE3" w:rsidRDefault="00121D37" w:rsidP="007542A0">
      <w:r w:rsidRPr="00082FE3">
        <w:br w:type="page"/>
      </w:r>
    </w:p>
    <w:p w14:paraId="2FFAF9AF" w14:textId="77777777" w:rsidR="00121D37" w:rsidRPr="00082FE3" w:rsidRDefault="00121D37" w:rsidP="00121D37">
      <w:pPr>
        <w:pStyle w:val="BodyText"/>
        <w:rPr>
          <w:b/>
          <w:sz w:val="32"/>
        </w:rPr>
      </w:pPr>
      <w:r w:rsidRPr="0060547C">
        <w:rPr>
          <w:color w:val="005EB8"/>
          <w:sz w:val="48"/>
          <w:szCs w:val="48"/>
        </w:rPr>
        <w:lastRenderedPageBreak/>
        <w:t>Author and Acknowledgments</w:t>
      </w:r>
    </w:p>
    <w:p w14:paraId="4A49881D" w14:textId="77777777" w:rsidR="00121D37" w:rsidRPr="00082FE3" w:rsidRDefault="00121D37" w:rsidP="00893813">
      <w:pPr>
        <w:pStyle w:val="BodyText"/>
        <w:spacing w:before="2"/>
        <w:rPr>
          <w:b/>
          <w:sz w:val="29"/>
        </w:rPr>
      </w:pPr>
    </w:p>
    <w:p w14:paraId="01F79CB3" w14:textId="77777777" w:rsidR="00121D37" w:rsidRPr="00082FE3" w:rsidRDefault="00121D37" w:rsidP="00893813">
      <w:pPr>
        <w:pStyle w:val="BodyText"/>
        <w:tabs>
          <w:tab w:val="left" w:pos="2624"/>
        </w:tabs>
        <w:spacing w:line="247" w:lineRule="auto"/>
        <w:ind w:left="2694" w:hanging="2268"/>
        <w:rPr>
          <w:rFonts w:cs="Arial"/>
        </w:rPr>
      </w:pPr>
      <w:r w:rsidRPr="00082FE3">
        <w:rPr>
          <w:rFonts w:cs="Arial"/>
          <w:b/>
          <w:color w:val="1F1F1D"/>
        </w:rPr>
        <w:t>Author:</w:t>
      </w:r>
      <w:r w:rsidRPr="00082FE3">
        <w:rPr>
          <w:rFonts w:cs="Arial"/>
          <w:b/>
          <w:color w:val="1F1F1D"/>
        </w:rPr>
        <w:tab/>
      </w:r>
      <w:r w:rsidRPr="00082FE3">
        <w:rPr>
          <w:rFonts w:cs="Arial"/>
          <w:color w:val="1F1F1D"/>
        </w:rPr>
        <w:t>Jenny</w:t>
      </w:r>
      <w:r w:rsidRPr="00082FE3">
        <w:rPr>
          <w:rFonts w:cs="Arial"/>
          <w:color w:val="1F1F1D"/>
          <w:spacing w:val="13"/>
        </w:rPr>
        <w:t xml:space="preserve"> </w:t>
      </w:r>
      <w:r w:rsidRPr="00082FE3">
        <w:rPr>
          <w:rFonts w:cs="Arial"/>
          <w:color w:val="1F1F1D"/>
        </w:rPr>
        <w:t>Hickey</w:t>
      </w:r>
      <w:r w:rsidRPr="00082FE3">
        <w:rPr>
          <w:rFonts w:cs="Arial"/>
          <w:color w:val="1F1F1D"/>
          <w:spacing w:val="14"/>
        </w:rPr>
        <w:t xml:space="preserve"> </w:t>
      </w:r>
      <w:r w:rsidRPr="00082FE3">
        <w:rPr>
          <w:rFonts w:cs="Arial"/>
          <w:color w:val="1F1F1D"/>
        </w:rPr>
        <w:t>(Paediatrics</w:t>
      </w:r>
      <w:r w:rsidRPr="00082FE3">
        <w:rPr>
          <w:rFonts w:cs="Arial"/>
          <w:color w:val="1F1F1D"/>
          <w:spacing w:val="11"/>
        </w:rPr>
        <w:t xml:space="preserve"> </w:t>
      </w:r>
      <w:r w:rsidRPr="00082FE3">
        <w:rPr>
          <w:rFonts w:cs="Arial"/>
          <w:color w:val="1F1F1D"/>
        </w:rPr>
        <w:t>in</w:t>
      </w:r>
      <w:r w:rsidRPr="00082FE3">
        <w:rPr>
          <w:rFonts w:cs="Arial"/>
          <w:color w:val="1F1F1D"/>
          <w:spacing w:val="16"/>
        </w:rPr>
        <w:t xml:space="preserve"> </w:t>
      </w:r>
      <w:r w:rsidRPr="00082FE3">
        <w:rPr>
          <w:rFonts w:cs="Arial"/>
          <w:color w:val="1F1F1D"/>
        </w:rPr>
        <w:t>Urgent</w:t>
      </w:r>
      <w:r w:rsidRPr="00082FE3">
        <w:rPr>
          <w:rFonts w:cs="Arial"/>
          <w:color w:val="1F1F1D"/>
          <w:spacing w:val="10"/>
        </w:rPr>
        <w:t xml:space="preserve"> </w:t>
      </w:r>
      <w:r w:rsidRPr="00082FE3">
        <w:rPr>
          <w:rFonts w:cs="Arial"/>
          <w:color w:val="1F1F1D"/>
        </w:rPr>
        <w:t>and</w:t>
      </w:r>
      <w:r w:rsidRPr="00082FE3">
        <w:rPr>
          <w:rFonts w:cs="Arial"/>
          <w:color w:val="1F1F1D"/>
          <w:spacing w:val="18"/>
        </w:rPr>
        <w:t xml:space="preserve"> </w:t>
      </w:r>
      <w:r w:rsidRPr="00082FE3">
        <w:rPr>
          <w:rFonts w:cs="Arial"/>
          <w:color w:val="1F1F1D"/>
        </w:rPr>
        <w:t>Emergency</w:t>
      </w:r>
      <w:r w:rsidRPr="00082FE3">
        <w:rPr>
          <w:rFonts w:cs="Arial"/>
          <w:color w:val="1F1F1D"/>
          <w:spacing w:val="14"/>
        </w:rPr>
        <w:t xml:space="preserve"> </w:t>
      </w:r>
      <w:r w:rsidRPr="00082FE3">
        <w:rPr>
          <w:rFonts w:cs="Arial"/>
          <w:color w:val="1F1F1D"/>
        </w:rPr>
        <w:t>Care</w:t>
      </w:r>
      <w:r w:rsidRPr="00082FE3">
        <w:rPr>
          <w:rFonts w:cs="Arial"/>
          <w:color w:val="1F1F1D"/>
          <w:spacing w:val="17"/>
        </w:rPr>
        <w:t xml:space="preserve"> </w:t>
      </w:r>
      <w:r w:rsidRPr="00082FE3">
        <w:rPr>
          <w:rFonts w:cs="Arial"/>
          <w:color w:val="1F1F1D"/>
        </w:rPr>
        <w:t>Project</w:t>
      </w:r>
      <w:r w:rsidRPr="00082FE3">
        <w:rPr>
          <w:rFonts w:cs="Arial"/>
          <w:color w:val="1F1F1D"/>
          <w:spacing w:val="18"/>
        </w:rPr>
        <w:t xml:space="preserve"> </w:t>
      </w:r>
      <w:r w:rsidRPr="00082FE3">
        <w:rPr>
          <w:rFonts w:cs="Arial"/>
          <w:color w:val="1F1F1D"/>
        </w:rPr>
        <w:t>Lead,</w:t>
      </w:r>
      <w:r w:rsidRPr="00082FE3">
        <w:rPr>
          <w:rFonts w:cs="Arial"/>
          <w:color w:val="1F1F1D"/>
          <w:spacing w:val="15"/>
        </w:rPr>
        <w:t xml:space="preserve"> </w:t>
      </w:r>
      <w:r w:rsidR="00A52D46">
        <w:rPr>
          <w:rFonts w:cs="Arial"/>
          <w:color w:val="1F1F1D"/>
          <w:spacing w:val="15"/>
        </w:rPr>
        <w:t xml:space="preserve">Health Education England as was, now </w:t>
      </w:r>
      <w:r w:rsidR="00893813" w:rsidRPr="00082FE3">
        <w:rPr>
          <w:rFonts w:cs="Arial"/>
          <w:color w:val="1F1F1D"/>
        </w:rPr>
        <w:t>NHS England (NHSE)</w:t>
      </w:r>
      <w:r w:rsidRPr="00082FE3">
        <w:rPr>
          <w:rFonts w:cs="Arial"/>
          <w:color w:val="1F1F1D"/>
          <w:spacing w:val="-47"/>
        </w:rPr>
        <w:t xml:space="preserve"> </w:t>
      </w:r>
      <w:r w:rsidRPr="00082FE3">
        <w:rPr>
          <w:rFonts w:cs="Arial"/>
          <w:color w:val="1F1F1D"/>
        </w:rPr>
        <w:t>London</w:t>
      </w:r>
      <w:r w:rsidRPr="00082FE3">
        <w:rPr>
          <w:rFonts w:cs="Arial"/>
          <w:color w:val="1F1F1D"/>
          <w:spacing w:val="7"/>
        </w:rPr>
        <w:t xml:space="preserve"> </w:t>
      </w:r>
      <w:r w:rsidRPr="00082FE3">
        <w:rPr>
          <w:rFonts w:cs="Arial"/>
          <w:color w:val="1F1F1D"/>
        </w:rPr>
        <w:t>and</w:t>
      </w:r>
      <w:r w:rsidRPr="00082FE3">
        <w:rPr>
          <w:rFonts w:cs="Arial"/>
          <w:color w:val="1F1F1D"/>
          <w:spacing w:val="5"/>
        </w:rPr>
        <w:t xml:space="preserve"> </w:t>
      </w:r>
      <w:r w:rsidRPr="00082FE3">
        <w:rPr>
          <w:rFonts w:cs="Arial"/>
          <w:color w:val="1F1F1D"/>
        </w:rPr>
        <w:t>Advanced</w:t>
      </w:r>
      <w:r w:rsidRPr="00082FE3">
        <w:rPr>
          <w:rFonts w:cs="Arial"/>
          <w:color w:val="1F1F1D"/>
          <w:spacing w:val="9"/>
        </w:rPr>
        <w:t xml:space="preserve"> </w:t>
      </w:r>
      <w:r w:rsidRPr="00082FE3">
        <w:rPr>
          <w:rFonts w:cs="Arial"/>
          <w:color w:val="1F1F1D"/>
        </w:rPr>
        <w:t>Clinical</w:t>
      </w:r>
      <w:r w:rsidRPr="00082FE3">
        <w:rPr>
          <w:rFonts w:cs="Arial"/>
          <w:color w:val="1F1F1D"/>
          <w:spacing w:val="8"/>
        </w:rPr>
        <w:t xml:space="preserve"> </w:t>
      </w:r>
      <w:r w:rsidRPr="00082FE3">
        <w:rPr>
          <w:rFonts w:cs="Arial"/>
          <w:color w:val="1F1F1D"/>
        </w:rPr>
        <w:t>Practitioner,</w:t>
      </w:r>
      <w:r w:rsidRPr="00082FE3">
        <w:rPr>
          <w:rFonts w:cs="Arial"/>
          <w:color w:val="1F1F1D"/>
          <w:spacing w:val="5"/>
        </w:rPr>
        <w:t xml:space="preserve"> </w:t>
      </w:r>
      <w:r w:rsidRPr="00082FE3">
        <w:rPr>
          <w:rFonts w:cs="Arial"/>
          <w:color w:val="1F1F1D"/>
        </w:rPr>
        <w:t>Barts</w:t>
      </w:r>
      <w:r w:rsidRPr="00082FE3">
        <w:rPr>
          <w:rFonts w:cs="Arial"/>
          <w:color w:val="1F1F1D"/>
          <w:spacing w:val="5"/>
        </w:rPr>
        <w:t xml:space="preserve"> </w:t>
      </w:r>
      <w:r w:rsidRPr="00082FE3">
        <w:rPr>
          <w:rFonts w:cs="Arial"/>
          <w:color w:val="1F1F1D"/>
        </w:rPr>
        <w:t>Health</w:t>
      </w:r>
      <w:r w:rsidRPr="00082FE3">
        <w:rPr>
          <w:rFonts w:cs="Arial"/>
          <w:color w:val="1F1F1D"/>
          <w:spacing w:val="7"/>
        </w:rPr>
        <w:t xml:space="preserve"> </w:t>
      </w:r>
      <w:r w:rsidRPr="00082FE3">
        <w:rPr>
          <w:rFonts w:cs="Arial"/>
          <w:color w:val="1F1F1D"/>
        </w:rPr>
        <w:t>NHS</w:t>
      </w:r>
      <w:r w:rsidRPr="00082FE3">
        <w:rPr>
          <w:rFonts w:cs="Arial"/>
          <w:color w:val="1F1F1D"/>
          <w:spacing w:val="7"/>
        </w:rPr>
        <w:t xml:space="preserve"> </w:t>
      </w:r>
      <w:r w:rsidRPr="00082FE3">
        <w:rPr>
          <w:rFonts w:cs="Arial"/>
          <w:color w:val="1F1F1D"/>
        </w:rPr>
        <w:t>Trust)</w:t>
      </w:r>
    </w:p>
    <w:p w14:paraId="1343428A" w14:textId="77777777" w:rsidR="00121D37" w:rsidRPr="00082FE3" w:rsidRDefault="00121D37" w:rsidP="00893813">
      <w:pPr>
        <w:pStyle w:val="BodyText"/>
        <w:spacing w:before="6"/>
        <w:rPr>
          <w:rFonts w:cs="Arial"/>
        </w:rPr>
      </w:pPr>
    </w:p>
    <w:p w14:paraId="165C74DD" w14:textId="77777777" w:rsidR="00121D37" w:rsidRPr="00082FE3" w:rsidRDefault="00121D37" w:rsidP="00893813">
      <w:pPr>
        <w:pStyle w:val="BodyText"/>
        <w:tabs>
          <w:tab w:val="left" w:pos="2625"/>
        </w:tabs>
        <w:spacing w:before="1"/>
        <w:ind w:left="1272" w:hanging="846"/>
        <w:rPr>
          <w:rFonts w:cs="Arial"/>
        </w:rPr>
      </w:pPr>
      <w:r w:rsidRPr="00082FE3">
        <w:rPr>
          <w:rFonts w:cs="Arial"/>
          <w:b/>
          <w:color w:val="1F1F1D"/>
          <w:w w:val="105"/>
        </w:rPr>
        <w:t>Date:</w:t>
      </w:r>
      <w:r w:rsidRPr="00082FE3">
        <w:rPr>
          <w:rFonts w:cs="Arial"/>
          <w:b/>
          <w:color w:val="1F1F1D"/>
          <w:w w:val="105"/>
        </w:rPr>
        <w:tab/>
      </w:r>
      <w:r w:rsidRPr="00082FE3">
        <w:rPr>
          <w:rFonts w:cs="Arial"/>
          <w:b/>
          <w:color w:val="1F1F1D"/>
          <w:w w:val="105"/>
        </w:rPr>
        <w:tab/>
      </w:r>
      <w:r w:rsidRPr="00082FE3">
        <w:rPr>
          <w:rFonts w:cs="Arial"/>
          <w:color w:val="1F1F1D"/>
        </w:rPr>
        <w:t>02</w:t>
      </w:r>
      <w:r w:rsidRPr="00082FE3">
        <w:rPr>
          <w:rFonts w:cs="Arial"/>
          <w:color w:val="1F1F1D"/>
          <w:spacing w:val="19"/>
        </w:rPr>
        <w:t xml:space="preserve"> </w:t>
      </w:r>
      <w:r w:rsidRPr="00082FE3">
        <w:rPr>
          <w:rFonts w:cs="Arial"/>
          <w:color w:val="1F1F1D"/>
        </w:rPr>
        <w:t>November</w:t>
      </w:r>
      <w:r w:rsidRPr="00082FE3">
        <w:rPr>
          <w:rFonts w:cs="Arial"/>
          <w:color w:val="1F1F1D"/>
          <w:spacing w:val="16"/>
        </w:rPr>
        <w:t xml:space="preserve"> </w:t>
      </w:r>
      <w:r w:rsidRPr="00082FE3">
        <w:rPr>
          <w:rFonts w:cs="Arial"/>
          <w:color w:val="1F1F1D"/>
        </w:rPr>
        <w:t>2021</w:t>
      </w:r>
      <w:r w:rsidRPr="00082FE3">
        <w:rPr>
          <w:rFonts w:cs="Arial"/>
          <w:color w:val="1F1F1D"/>
          <w:spacing w:val="13"/>
        </w:rPr>
        <w:t xml:space="preserve"> </w:t>
      </w:r>
      <w:r w:rsidRPr="00082FE3">
        <w:rPr>
          <w:rFonts w:cs="Arial"/>
          <w:color w:val="1F1F1D"/>
        </w:rPr>
        <w:t>(reviewed</w:t>
      </w:r>
      <w:r w:rsidRPr="00082FE3">
        <w:rPr>
          <w:rFonts w:cs="Arial"/>
          <w:color w:val="1F1F1D"/>
          <w:spacing w:val="14"/>
        </w:rPr>
        <w:t xml:space="preserve"> </w:t>
      </w:r>
      <w:r w:rsidR="00C6753F">
        <w:rPr>
          <w:rFonts w:cs="Arial"/>
          <w:color w:val="1F1F1D"/>
        </w:rPr>
        <w:t>Dec 2022</w:t>
      </w:r>
      <w:r w:rsidRPr="00082FE3">
        <w:rPr>
          <w:rFonts w:cs="Arial"/>
          <w:color w:val="1F1F1D"/>
        </w:rPr>
        <w:t>)</w:t>
      </w:r>
    </w:p>
    <w:p w14:paraId="73FC0CC3" w14:textId="77777777" w:rsidR="00121D37" w:rsidRPr="00082FE3" w:rsidRDefault="00121D37" w:rsidP="00893813">
      <w:pPr>
        <w:pStyle w:val="BodyText"/>
        <w:spacing w:before="2"/>
        <w:rPr>
          <w:rFonts w:cs="Arial"/>
        </w:rPr>
      </w:pPr>
    </w:p>
    <w:p w14:paraId="278283CF" w14:textId="77777777" w:rsidR="00121D37" w:rsidRPr="00082FE3" w:rsidRDefault="00121D37" w:rsidP="00893813">
      <w:pPr>
        <w:tabs>
          <w:tab w:val="left" w:pos="2625"/>
        </w:tabs>
        <w:ind w:left="1272" w:hanging="846"/>
        <w:rPr>
          <w:rFonts w:cs="Arial"/>
        </w:rPr>
      </w:pPr>
      <w:r w:rsidRPr="00082FE3">
        <w:rPr>
          <w:rFonts w:cs="Arial"/>
          <w:b/>
          <w:color w:val="1F1F1D"/>
        </w:rPr>
        <w:t>Version:</w:t>
      </w:r>
      <w:r w:rsidRPr="00082FE3">
        <w:rPr>
          <w:rFonts w:cs="Arial"/>
          <w:b/>
          <w:color w:val="1F1F1D"/>
        </w:rPr>
        <w:tab/>
      </w:r>
      <w:r w:rsidRPr="00082FE3">
        <w:rPr>
          <w:rFonts w:cs="Arial"/>
          <w:color w:val="1F1F1D"/>
        </w:rPr>
        <w:t>V0.5</w:t>
      </w:r>
    </w:p>
    <w:p w14:paraId="5507767D" w14:textId="77777777" w:rsidR="00121D37" w:rsidRPr="00082FE3" w:rsidRDefault="00121D37" w:rsidP="00893813">
      <w:pPr>
        <w:pStyle w:val="BodyText"/>
        <w:rPr>
          <w:rFonts w:cs="Arial"/>
        </w:rPr>
      </w:pPr>
    </w:p>
    <w:p w14:paraId="1A596E88" w14:textId="77777777" w:rsidR="00121D37" w:rsidRPr="00082FE3" w:rsidRDefault="00121D37" w:rsidP="00893813">
      <w:pPr>
        <w:pStyle w:val="BodyText"/>
        <w:spacing w:before="1" w:line="247" w:lineRule="auto"/>
        <w:ind w:left="2625" w:hanging="2199"/>
        <w:rPr>
          <w:rFonts w:cs="Arial"/>
          <w:color w:val="1F1F1D"/>
          <w:spacing w:val="18"/>
        </w:rPr>
      </w:pPr>
      <w:r w:rsidRPr="00082FE3">
        <w:rPr>
          <w:rFonts w:cs="Arial"/>
          <w:b/>
          <w:color w:val="1F1F1D"/>
        </w:rPr>
        <w:t>Contributors:</w:t>
      </w:r>
      <w:r w:rsidRPr="00082FE3">
        <w:rPr>
          <w:rFonts w:cs="Arial"/>
          <w:b/>
          <w:color w:val="1F1F1D"/>
          <w:spacing w:val="35"/>
        </w:rPr>
        <w:t xml:space="preserve"> </w:t>
      </w:r>
      <w:r w:rsidRPr="00082FE3">
        <w:rPr>
          <w:rFonts w:cs="Arial"/>
          <w:b/>
          <w:color w:val="1F1F1D"/>
          <w:spacing w:val="35"/>
        </w:rPr>
        <w:tab/>
      </w:r>
      <w:r w:rsidRPr="00082FE3">
        <w:rPr>
          <w:rFonts w:cs="Arial"/>
          <w:color w:val="1F1F1D"/>
        </w:rPr>
        <w:t>London</w:t>
      </w:r>
      <w:r w:rsidRPr="00082FE3">
        <w:rPr>
          <w:rFonts w:cs="Arial"/>
          <w:color w:val="1F1F1D"/>
          <w:spacing w:val="15"/>
        </w:rPr>
        <w:t xml:space="preserve"> </w:t>
      </w:r>
      <w:r w:rsidRPr="00082FE3">
        <w:rPr>
          <w:rFonts w:cs="Arial"/>
          <w:color w:val="1F1F1D"/>
        </w:rPr>
        <w:t>Urgent</w:t>
      </w:r>
      <w:r w:rsidRPr="00082FE3">
        <w:rPr>
          <w:rFonts w:cs="Arial"/>
          <w:color w:val="1F1F1D"/>
          <w:spacing w:val="14"/>
        </w:rPr>
        <w:t xml:space="preserve"> </w:t>
      </w:r>
      <w:r w:rsidRPr="00082FE3">
        <w:rPr>
          <w:rFonts w:cs="Arial"/>
          <w:color w:val="1F1F1D"/>
        </w:rPr>
        <w:t>and</w:t>
      </w:r>
      <w:r w:rsidRPr="00082FE3">
        <w:rPr>
          <w:rFonts w:cs="Arial"/>
          <w:color w:val="1F1F1D"/>
          <w:spacing w:val="15"/>
        </w:rPr>
        <w:t xml:space="preserve"> </w:t>
      </w:r>
      <w:r w:rsidRPr="00082FE3">
        <w:rPr>
          <w:rFonts w:cs="Arial"/>
          <w:color w:val="1F1F1D"/>
        </w:rPr>
        <w:t>Emergency</w:t>
      </w:r>
      <w:r w:rsidRPr="00082FE3">
        <w:rPr>
          <w:rFonts w:cs="Arial"/>
          <w:color w:val="1F1F1D"/>
          <w:spacing w:val="13"/>
        </w:rPr>
        <w:t xml:space="preserve"> </w:t>
      </w:r>
      <w:r w:rsidRPr="00082FE3">
        <w:rPr>
          <w:rFonts w:cs="Arial"/>
          <w:color w:val="1F1F1D"/>
        </w:rPr>
        <w:t>Care</w:t>
      </w:r>
      <w:r w:rsidRPr="00082FE3">
        <w:rPr>
          <w:rFonts w:cs="Arial"/>
          <w:color w:val="1F1F1D"/>
          <w:spacing w:val="19"/>
        </w:rPr>
        <w:t xml:space="preserve"> </w:t>
      </w:r>
      <w:r w:rsidRPr="00082FE3">
        <w:rPr>
          <w:rFonts w:cs="Arial"/>
          <w:color w:val="1F1F1D"/>
        </w:rPr>
        <w:t>Paediatric</w:t>
      </w:r>
      <w:r w:rsidRPr="00082FE3">
        <w:rPr>
          <w:rFonts w:cs="Arial"/>
          <w:color w:val="1F1F1D"/>
          <w:spacing w:val="15"/>
        </w:rPr>
        <w:t xml:space="preserve"> </w:t>
      </w:r>
      <w:r w:rsidRPr="00082FE3">
        <w:rPr>
          <w:rFonts w:cs="Arial"/>
          <w:color w:val="1F1F1D"/>
        </w:rPr>
        <w:t>Education</w:t>
      </w:r>
    </w:p>
    <w:p w14:paraId="73F21811" w14:textId="77777777" w:rsidR="00121D37" w:rsidRPr="00082FE3" w:rsidRDefault="00121D37" w:rsidP="0060547C">
      <w:pPr>
        <w:pStyle w:val="BodyText"/>
        <w:spacing w:before="1" w:line="247" w:lineRule="auto"/>
        <w:ind w:left="2552"/>
        <w:rPr>
          <w:rFonts w:cs="Arial"/>
        </w:rPr>
      </w:pPr>
      <w:r w:rsidRPr="00082FE3">
        <w:rPr>
          <w:rFonts w:cs="Arial"/>
          <w:color w:val="1F1F1D"/>
        </w:rPr>
        <w:t>Task</w:t>
      </w:r>
      <w:r w:rsidRPr="00082FE3">
        <w:rPr>
          <w:rFonts w:cs="Arial"/>
          <w:color w:val="1F1F1D"/>
          <w:spacing w:val="15"/>
        </w:rPr>
        <w:t xml:space="preserve"> </w:t>
      </w:r>
      <w:r w:rsidRPr="00082FE3">
        <w:rPr>
          <w:rFonts w:cs="Arial"/>
          <w:color w:val="1F1F1D"/>
        </w:rPr>
        <w:t>and</w:t>
      </w:r>
      <w:r w:rsidRPr="00082FE3">
        <w:rPr>
          <w:rFonts w:cs="Arial"/>
          <w:color w:val="1F1F1D"/>
          <w:spacing w:val="16"/>
        </w:rPr>
        <w:t xml:space="preserve"> </w:t>
      </w:r>
      <w:r w:rsidRPr="00082FE3">
        <w:rPr>
          <w:rFonts w:cs="Arial"/>
          <w:color w:val="1F1F1D"/>
        </w:rPr>
        <w:t>Finish</w:t>
      </w:r>
      <w:r w:rsidRPr="00082FE3">
        <w:rPr>
          <w:rFonts w:cs="Arial"/>
          <w:color w:val="1F1F1D"/>
          <w:spacing w:val="10"/>
        </w:rPr>
        <w:t xml:space="preserve"> </w:t>
      </w:r>
      <w:r w:rsidRPr="00082FE3">
        <w:rPr>
          <w:rFonts w:cs="Arial"/>
          <w:color w:val="1F1F1D"/>
        </w:rPr>
        <w:t>Group</w:t>
      </w:r>
      <w:r w:rsidRPr="00082FE3">
        <w:rPr>
          <w:rFonts w:cs="Arial"/>
          <w:color w:val="1F1F1D"/>
          <w:spacing w:val="-47"/>
        </w:rPr>
        <w:t xml:space="preserve"> </w:t>
      </w:r>
      <w:r w:rsidRPr="00082FE3">
        <w:rPr>
          <w:rFonts w:cs="Arial"/>
          <w:color w:val="1F1F1D"/>
        </w:rPr>
        <w:t>London</w:t>
      </w:r>
      <w:r w:rsidRPr="00082FE3">
        <w:rPr>
          <w:rFonts w:cs="Arial"/>
          <w:color w:val="1F1F1D"/>
          <w:spacing w:val="6"/>
        </w:rPr>
        <w:t xml:space="preserve"> </w:t>
      </w:r>
      <w:r w:rsidRPr="00082FE3">
        <w:rPr>
          <w:rFonts w:cs="Arial"/>
          <w:color w:val="1F1F1D"/>
        </w:rPr>
        <w:t>Workforce</w:t>
      </w:r>
      <w:r w:rsidRPr="00082FE3">
        <w:rPr>
          <w:rFonts w:cs="Arial"/>
          <w:color w:val="1F1F1D"/>
          <w:spacing w:val="4"/>
        </w:rPr>
        <w:t xml:space="preserve"> </w:t>
      </w:r>
      <w:r w:rsidRPr="00082FE3">
        <w:rPr>
          <w:rFonts w:cs="Arial"/>
          <w:color w:val="1F1F1D"/>
        </w:rPr>
        <w:t>Transformation</w:t>
      </w:r>
      <w:r w:rsidRPr="00082FE3">
        <w:rPr>
          <w:rFonts w:cs="Arial"/>
          <w:color w:val="1F1F1D"/>
          <w:spacing w:val="9"/>
        </w:rPr>
        <w:t xml:space="preserve"> </w:t>
      </w:r>
      <w:r w:rsidRPr="00082FE3">
        <w:rPr>
          <w:rFonts w:cs="Arial"/>
          <w:color w:val="1F1F1D"/>
        </w:rPr>
        <w:t>Team,</w:t>
      </w:r>
      <w:r w:rsidRPr="00082FE3">
        <w:rPr>
          <w:rFonts w:cs="Arial"/>
          <w:color w:val="1F1F1D"/>
          <w:spacing w:val="7"/>
        </w:rPr>
        <w:t xml:space="preserve"> </w:t>
      </w:r>
      <w:r w:rsidR="00A52D46">
        <w:rPr>
          <w:rStyle w:val="ui-provider"/>
        </w:rPr>
        <w:t xml:space="preserve">HEE as was, now </w:t>
      </w:r>
      <w:proofErr w:type="gramStart"/>
      <w:r w:rsidR="00A52D46">
        <w:rPr>
          <w:rStyle w:val="ui-provider"/>
        </w:rPr>
        <w:t>NHSE</w:t>
      </w:r>
      <w:proofErr w:type="gramEnd"/>
    </w:p>
    <w:p w14:paraId="29923B04" w14:textId="77777777" w:rsidR="00121D37" w:rsidRPr="00082FE3" w:rsidRDefault="00121D37" w:rsidP="00893813">
      <w:pPr>
        <w:pStyle w:val="BodyText"/>
        <w:spacing w:line="244" w:lineRule="auto"/>
        <w:ind w:left="2552"/>
        <w:rPr>
          <w:rFonts w:cs="Arial"/>
        </w:rPr>
      </w:pPr>
      <w:r w:rsidRPr="00082FE3">
        <w:rPr>
          <w:rFonts w:cs="Arial"/>
          <w:color w:val="1F1F1D"/>
        </w:rPr>
        <w:t>Urgent</w:t>
      </w:r>
      <w:r w:rsidRPr="00082FE3">
        <w:rPr>
          <w:rFonts w:cs="Arial"/>
          <w:color w:val="1F1F1D"/>
          <w:spacing w:val="1"/>
        </w:rPr>
        <w:t xml:space="preserve"> </w:t>
      </w:r>
      <w:r w:rsidRPr="00082FE3">
        <w:rPr>
          <w:rFonts w:cs="Arial"/>
          <w:color w:val="1F1F1D"/>
        </w:rPr>
        <w:t>and</w:t>
      </w:r>
      <w:r w:rsidRPr="00082FE3">
        <w:rPr>
          <w:rFonts w:cs="Arial"/>
          <w:color w:val="1F1F1D"/>
          <w:spacing w:val="1"/>
        </w:rPr>
        <w:t xml:space="preserve"> </w:t>
      </w:r>
      <w:r w:rsidRPr="00082FE3">
        <w:rPr>
          <w:rFonts w:cs="Arial"/>
          <w:color w:val="1F1F1D"/>
        </w:rPr>
        <w:t>Emergency</w:t>
      </w:r>
      <w:r w:rsidRPr="00082FE3">
        <w:rPr>
          <w:rFonts w:cs="Arial"/>
          <w:color w:val="1F1F1D"/>
          <w:spacing w:val="1"/>
        </w:rPr>
        <w:t xml:space="preserve"> </w:t>
      </w:r>
      <w:r w:rsidRPr="00082FE3">
        <w:rPr>
          <w:rFonts w:cs="Arial"/>
          <w:color w:val="1F1F1D"/>
        </w:rPr>
        <w:t>Care</w:t>
      </w:r>
      <w:r w:rsidRPr="00082FE3">
        <w:rPr>
          <w:rFonts w:cs="Arial"/>
          <w:color w:val="1F1F1D"/>
          <w:spacing w:val="1"/>
        </w:rPr>
        <w:t xml:space="preserve"> </w:t>
      </w:r>
      <w:r w:rsidRPr="00082FE3">
        <w:rPr>
          <w:rFonts w:cs="Arial"/>
          <w:color w:val="1F1F1D"/>
        </w:rPr>
        <w:t>Workforce</w:t>
      </w:r>
      <w:r w:rsidRPr="00082FE3">
        <w:rPr>
          <w:rFonts w:cs="Arial"/>
          <w:color w:val="1F1F1D"/>
          <w:spacing w:val="49"/>
        </w:rPr>
        <w:t xml:space="preserve"> </w:t>
      </w:r>
      <w:r w:rsidRPr="00082FE3">
        <w:rPr>
          <w:rFonts w:cs="Arial"/>
          <w:color w:val="1F1F1D"/>
        </w:rPr>
        <w:t>Collaborative</w:t>
      </w:r>
      <w:r w:rsidRPr="00082FE3">
        <w:rPr>
          <w:rFonts w:cs="Arial"/>
          <w:color w:val="1F1F1D"/>
          <w:spacing w:val="50"/>
        </w:rPr>
        <w:t xml:space="preserve"> </w:t>
      </w:r>
      <w:r w:rsidRPr="00082FE3">
        <w:rPr>
          <w:rFonts w:cs="Arial"/>
          <w:color w:val="1F1F1D"/>
        </w:rPr>
        <w:t>for</w:t>
      </w:r>
      <w:r w:rsidRPr="00082FE3">
        <w:rPr>
          <w:rFonts w:cs="Arial"/>
          <w:color w:val="1F1F1D"/>
          <w:spacing w:val="50"/>
        </w:rPr>
        <w:t xml:space="preserve"> </w:t>
      </w:r>
      <w:r w:rsidRPr="00082FE3">
        <w:rPr>
          <w:rFonts w:cs="Arial"/>
          <w:color w:val="1F1F1D"/>
        </w:rPr>
        <w:t>London</w:t>
      </w:r>
      <w:r w:rsidRPr="00082FE3">
        <w:rPr>
          <w:rFonts w:cs="Arial"/>
          <w:color w:val="1F1F1D"/>
          <w:spacing w:val="1"/>
        </w:rPr>
        <w:t xml:space="preserve"> </w:t>
      </w:r>
      <w:r w:rsidRPr="00082FE3">
        <w:rPr>
          <w:rFonts w:cs="Arial"/>
          <w:color w:val="1F1F1D"/>
        </w:rPr>
        <w:t>Urgent</w:t>
      </w:r>
      <w:r w:rsidRPr="00082FE3">
        <w:rPr>
          <w:rFonts w:cs="Arial"/>
          <w:color w:val="1F1F1D"/>
          <w:spacing w:val="20"/>
        </w:rPr>
        <w:t xml:space="preserve"> </w:t>
      </w:r>
      <w:r w:rsidRPr="00082FE3">
        <w:rPr>
          <w:rFonts w:cs="Arial"/>
          <w:color w:val="1F1F1D"/>
        </w:rPr>
        <w:t>and</w:t>
      </w:r>
      <w:r w:rsidRPr="00082FE3">
        <w:rPr>
          <w:rFonts w:cs="Arial"/>
          <w:color w:val="1F1F1D"/>
          <w:spacing w:val="17"/>
        </w:rPr>
        <w:t xml:space="preserve"> </w:t>
      </w:r>
      <w:r w:rsidRPr="00082FE3">
        <w:rPr>
          <w:rFonts w:cs="Arial"/>
          <w:color w:val="1F1F1D"/>
        </w:rPr>
        <w:t>Emergency</w:t>
      </w:r>
      <w:r w:rsidRPr="00082FE3">
        <w:rPr>
          <w:rFonts w:cs="Arial"/>
          <w:color w:val="1F1F1D"/>
          <w:spacing w:val="18"/>
        </w:rPr>
        <w:t xml:space="preserve"> </w:t>
      </w:r>
      <w:r w:rsidRPr="00082FE3">
        <w:rPr>
          <w:rFonts w:cs="Arial"/>
          <w:color w:val="1F1F1D"/>
        </w:rPr>
        <w:t>Care</w:t>
      </w:r>
      <w:r w:rsidRPr="00082FE3">
        <w:rPr>
          <w:rFonts w:cs="Arial"/>
          <w:color w:val="1F1F1D"/>
          <w:spacing w:val="18"/>
        </w:rPr>
        <w:t xml:space="preserve"> </w:t>
      </w:r>
      <w:r w:rsidRPr="00082FE3">
        <w:rPr>
          <w:rFonts w:cs="Arial"/>
          <w:color w:val="1F1F1D"/>
        </w:rPr>
        <w:t>Clinical</w:t>
      </w:r>
      <w:r w:rsidRPr="00082FE3">
        <w:rPr>
          <w:rFonts w:cs="Arial"/>
          <w:color w:val="1F1F1D"/>
          <w:spacing w:val="20"/>
        </w:rPr>
        <w:t xml:space="preserve"> </w:t>
      </w:r>
      <w:r w:rsidRPr="00082FE3">
        <w:rPr>
          <w:rFonts w:cs="Arial"/>
          <w:color w:val="1F1F1D"/>
        </w:rPr>
        <w:t>and</w:t>
      </w:r>
      <w:r w:rsidRPr="00082FE3">
        <w:rPr>
          <w:rFonts w:cs="Arial"/>
          <w:color w:val="1F1F1D"/>
          <w:spacing w:val="15"/>
        </w:rPr>
        <w:t xml:space="preserve"> </w:t>
      </w:r>
      <w:r w:rsidRPr="00082FE3">
        <w:rPr>
          <w:rFonts w:cs="Arial"/>
          <w:color w:val="1F1F1D"/>
        </w:rPr>
        <w:t>Professional</w:t>
      </w:r>
      <w:r w:rsidRPr="00082FE3">
        <w:rPr>
          <w:rFonts w:cs="Arial"/>
          <w:color w:val="1F1F1D"/>
          <w:spacing w:val="15"/>
        </w:rPr>
        <w:t xml:space="preserve"> </w:t>
      </w:r>
      <w:r w:rsidRPr="00082FE3">
        <w:rPr>
          <w:rFonts w:cs="Arial"/>
          <w:color w:val="1F1F1D"/>
        </w:rPr>
        <w:t>Leadership</w:t>
      </w:r>
      <w:r w:rsidRPr="00082FE3">
        <w:rPr>
          <w:rFonts w:cs="Arial"/>
          <w:color w:val="1F1F1D"/>
          <w:spacing w:val="15"/>
        </w:rPr>
        <w:t xml:space="preserve"> </w:t>
      </w:r>
      <w:r w:rsidRPr="00082FE3">
        <w:rPr>
          <w:rFonts w:cs="Arial"/>
          <w:color w:val="1F1F1D"/>
        </w:rPr>
        <w:t>Group</w:t>
      </w:r>
    </w:p>
    <w:p w14:paraId="69EEBF39" w14:textId="77777777" w:rsidR="001241F4" w:rsidRPr="00082FE3" w:rsidRDefault="001241F4" w:rsidP="00991A82">
      <w:pPr>
        <w:sectPr w:rsidR="001241F4" w:rsidRPr="00082FE3" w:rsidSect="0060547C">
          <w:pgSz w:w="11906" w:h="16838" w:code="9"/>
          <w:pgMar w:top="2836" w:right="1928" w:bottom="1134" w:left="1077" w:header="113" w:footer="510" w:gutter="0"/>
          <w:cols w:space="708"/>
          <w:titlePg/>
          <w:docGrid w:linePitch="360"/>
        </w:sectPr>
      </w:pPr>
    </w:p>
    <w:p w14:paraId="072AE572" w14:textId="77777777" w:rsidR="001241F4" w:rsidRPr="00082FE3" w:rsidRDefault="00510CDF" w:rsidP="00510CDF">
      <w:pPr>
        <w:pStyle w:val="TOCHeading"/>
      </w:pPr>
      <w:r w:rsidRPr="00082FE3">
        <w:lastRenderedPageBreak/>
        <w:t>Contents</w:t>
      </w:r>
    </w:p>
    <w:p w14:paraId="4ED14A9B" w14:textId="1017F1A0" w:rsidR="00892238" w:rsidRDefault="00510CDF">
      <w:pPr>
        <w:pStyle w:val="TOC1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r w:rsidRPr="00082FE3">
        <w:fldChar w:fldCharType="begin"/>
      </w:r>
      <w:r w:rsidRPr="00082FE3">
        <w:instrText xml:space="preserve"> toc \h \w \t "Heading 1,1,Heading 1 Numbered,1,Heading 2,2,Heading 2 Numbered,2" </w:instrText>
      </w:r>
      <w:r w:rsidRPr="00082FE3">
        <w:fldChar w:fldCharType="separate"/>
      </w:r>
      <w:hyperlink w:anchor="_Toc134002072" w:history="1">
        <w:r w:rsidR="00892238" w:rsidRPr="006F25E7">
          <w:rPr>
            <w:rStyle w:val="Hyperlink"/>
            <w:noProof/>
            <w:color w:val="005EB8"/>
          </w:rPr>
          <w:t>Introduction</w:t>
        </w:r>
        <w:r w:rsidR="00892238">
          <w:rPr>
            <w:noProof/>
          </w:rPr>
          <w:tab/>
        </w:r>
        <w:r w:rsidR="00892238">
          <w:rPr>
            <w:noProof/>
          </w:rPr>
          <w:fldChar w:fldCharType="begin"/>
        </w:r>
        <w:r w:rsidR="00892238">
          <w:rPr>
            <w:noProof/>
          </w:rPr>
          <w:instrText xml:space="preserve"> PAGEREF _Toc134002072 \h </w:instrText>
        </w:r>
        <w:r w:rsidR="00892238">
          <w:rPr>
            <w:noProof/>
          </w:rPr>
        </w:r>
        <w:r w:rsidR="00892238">
          <w:rPr>
            <w:noProof/>
          </w:rPr>
          <w:fldChar w:fldCharType="separate"/>
        </w:r>
        <w:r w:rsidR="00892238">
          <w:rPr>
            <w:noProof/>
          </w:rPr>
          <w:t>5</w:t>
        </w:r>
        <w:r w:rsidR="00892238">
          <w:rPr>
            <w:noProof/>
          </w:rPr>
          <w:fldChar w:fldCharType="end"/>
        </w:r>
      </w:hyperlink>
    </w:p>
    <w:p w14:paraId="4E28044F" w14:textId="321D37F3" w:rsidR="00892238" w:rsidRDefault="00892238">
      <w:pPr>
        <w:pStyle w:val="TOC1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73" w:history="1">
        <w:r w:rsidR="006F25E7">
          <w:rPr>
            <w:rStyle w:val="Hyperlink"/>
            <w:noProof/>
            <w:color w:val="005EB8"/>
          </w:rPr>
          <w:t>Ba</w:t>
        </w:r>
        <w:r w:rsidRPr="006F25E7">
          <w:rPr>
            <w:rStyle w:val="Hyperlink"/>
            <w:noProof/>
            <w:color w:val="005EB8"/>
          </w:rPr>
          <w:t>ckground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703A2908" w14:textId="1B70A35F" w:rsidR="00892238" w:rsidRDefault="00892238">
      <w:pPr>
        <w:pStyle w:val="TOC1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74" w:history="1">
        <w:r w:rsidR="006F25E7">
          <w:rPr>
            <w:rStyle w:val="Hyperlink"/>
            <w:noProof/>
            <w:color w:val="005EB8"/>
          </w:rPr>
          <w:t>De</w:t>
        </w:r>
        <w:r w:rsidRPr="006F25E7">
          <w:rPr>
            <w:rStyle w:val="Hyperlink"/>
            <w:noProof/>
            <w:color w:val="005EB8"/>
          </w:rPr>
          <w:t>finitions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02450C0D" w14:textId="58126366" w:rsidR="00892238" w:rsidRDefault="00892238">
      <w:pPr>
        <w:pStyle w:val="TOC1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75" w:history="1">
        <w:r w:rsidR="006F25E7">
          <w:rPr>
            <w:rStyle w:val="Hyperlink"/>
            <w:noProof/>
            <w:color w:val="005EB8"/>
          </w:rPr>
          <w:t>Co</w:t>
        </w:r>
        <w:r w:rsidRPr="006F25E7">
          <w:rPr>
            <w:rStyle w:val="Hyperlink"/>
            <w:noProof/>
            <w:color w:val="005EB8"/>
          </w:rPr>
          <w:t>mpetencies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2DEBF0D1" w14:textId="7ED9D808" w:rsidR="00892238" w:rsidRDefault="00892238">
      <w:pPr>
        <w:pStyle w:val="TOC1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76" w:history="1">
        <w:r w:rsidR="006F25E7">
          <w:rPr>
            <w:rStyle w:val="Hyperlink"/>
            <w:noProof/>
            <w:color w:val="005EB8"/>
          </w:rPr>
          <w:t>Wh</w:t>
        </w:r>
        <w:r w:rsidRPr="006F25E7">
          <w:rPr>
            <w:rStyle w:val="Hyperlink"/>
            <w:noProof/>
            <w:color w:val="005EB8"/>
          </w:rPr>
          <w:t>o</w:t>
        </w:r>
        <w:r w:rsidRPr="006F25E7">
          <w:rPr>
            <w:rStyle w:val="Hyperlink"/>
            <w:noProof/>
            <w:color w:val="005EB8"/>
            <w:spacing w:val="-1"/>
          </w:rPr>
          <w:t xml:space="preserve"> </w:t>
        </w:r>
        <w:r w:rsidRPr="006F25E7">
          <w:rPr>
            <w:rStyle w:val="Hyperlink"/>
            <w:noProof/>
            <w:color w:val="005EB8"/>
          </w:rPr>
          <w:t>is</w:t>
        </w:r>
        <w:r w:rsidRPr="006F25E7">
          <w:rPr>
            <w:rStyle w:val="Hyperlink"/>
            <w:noProof/>
            <w:color w:val="005EB8"/>
            <w:spacing w:val="-1"/>
          </w:rPr>
          <w:t xml:space="preserve"> </w:t>
        </w:r>
        <w:r w:rsidRPr="006F25E7">
          <w:rPr>
            <w:rStyle w:val="Hyperlink"/>
            <w:noProof/>
            <w:color w:val="005EB8"/>
          </w:rPr>
          <w:t>this</w:t>
        </w:r>
        <w:r w:rsidRPr="006F25E7">
          <w:rPr>
            <w:rStyle w:val="Hyperlink"/>
            <w:noProof/>
            <w:color w:val="005EB8"/>
            <w:spacing w:val="-1"/>
          </w:rPr>
          <w:t xml:space="preserve"> </w:t>
        </w:r>
        <w:r w:rsidRPr="006F25E7">
          <w:rPr>
            <w:rStyle w:val="Hyperlink"/>
            <w:noProof/>
            <w:color w:val="005EB8"/>
          </w:rPr>
          <w:t>resource</w:t>
        </w:r>
        <w:r w:rsidRPr="006F25E7">
          <w:rPr>
            <w:rStyle w:val="Hyperlink"/>
            <w:noProof/>
            <w:color w:val="005EB8"/>
            <w:spacing w:val="-1"/>
          </w:rPr>
          <w:t xml:space="preserve"> </w:t>
        </w:r>
        <w:r w:rsidRPr="006F25E7">
          <w:rPr>
            <w:rStyle w:val="Hyperlink"/>
            <w:noProof/>
            <w:color w:val="005EB8"/>
          </w:rPr>
          <w:t>for?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4F824E34" w14:textId="48920A58" w:rsidR="00892238" w:rsidRDefault="00892238">
      <w:pPr>
        <w:pStyle w:val="TOC1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77" w:history="1">
        <w:r w:rsidR="006F25E7">
          <w:rPr>
            <w:rStyle w:val="Hyperlink"/>
            <w:noProof/>
            <w:color w:val="005EB8"/>
          </w:rPr>
          <w:t>Wh</w:t>
        </w:r>
        <w:r w:rsidRPr="006F25E7">
          <w:rPr>
            <w:rStyle w:val="Hyperlink"/>
            <w:noProof/>
            <w:color w:val="005EB8"/>
          </w:rPr>
          <w:t>at</w:t>
        </w:r>
        <w:r w:rsidRPr="006F25E7">
          <w:rPr>
            <w:rStyle w:val="Hyperlink"/>
            <w:noProof/>
            <w:color w:val="005EB8"/>
            <w:spacing w:val="-3"/>
          </w:rPr>
          <w:t xml:space="preserve"> </w:t>
        </w:r>
        <w:r w:rsidRPr="006F25E7">
          <w:rPr>
            <w:rStyle w:val="Hyperlink"/>
            <w:noProof/>
            <w:color w:val="005EB8"/>
          </w:rPr>
          <w:t xml:space="preserve">are the </w:t>
        </w:r>
        <w:r w:rsidRPr="006F25E7">
          <w:rPr>
            <w:rStyle w:val="Hyperlink"/>
            <w:noProof/>
            <w:color w:val="005EB8"/>
          </w:rPr>
          <w:t>r</w:t>
        </w:r>
        <w:r w:rsidRPr="006F25E7">
          <w:rPr>
            <w:rStyle w:val="Hyperlink"/>
            <w:noProof/>
            <w:color w:val="005EB8"/>
          </w:rPr>
          <w:t>esources?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54FF0E49" w14:textId="3A03734B" w:rsidR="00892238" w:rsidRDefault="00892238">
      <w:pPr>
        <w:pStyle w:val="TOC1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78" w:history="1">
        <w:r w:rsidR="006F25E7">
          <w:rPr>
            <w:rStyle w:val="Hyperlink"/>
            <w:noProof/>
            <w:color w:val="005EB8"/>
          </w:rPr>
          <w:t>Le</w:t>
        </w:r>
        <w:r w:rsidRPr="006F25E7">
          <w:rPr>
            <w:rStyle w:val="Hyperlink"/>
            <w:noProof/>
            <w:color w:val="005EB8"/>
          </w:rPr>
          <w:t>arning</w:t>
        </w:r>
        <w:r w:rsidRPr="006F25E7">
          <w:rPr>
            <w:rStyle w:val="Hyperlink"/>
            <w:noProof/>
            <w:color w:val="005EB8"/>
            <w:spacing w:val="-3"/>
          </w:rPr>
          <w:t xml:space="preserve"> </w:t>
        </w:r>
        <w:r w:rsidRPr="006F25E7">
          <w:rPr>
            <w:rStyle w:val="Hyperlink"/>
            <w:noProof/>
            <w:color w:val="005EB8"/>
          </w:rPr>
          <w:t>Resources</w:t>
        </w:r>
        <w:r w:rsidRPr="006F25E7">
          <w:rPr>
            <w:rStyle w:val="Hyperlink"/>
            <w:noProof/>
            <w:color w:val="005EB8"/>
            <w:spacing w:val="2"/>
          </w:rPr>
          <w:t xml:space="preserve"> </w:t>
        </w:r>
        <w:r w:rsidRPr="006F25E7">
          <w:rPr>
            <w:rStyle w:val="Hyperlink"/>
            <w:noProof/>
            <w:color w:val="005EB8"/>
          </w:rPr>
          <w:t>Glossary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57D3E7DA" w14:textId="1BE17165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79" w:history="1">
        <w:r w:rsidR="006F25E7">
          <w:rPr>
            <w:rStyle w:val="Hyperlink"/>
            <w:noProof/>
            <w:color w:val="005EB8"/>
          </w:rPr>
          <w:t>2 P</w:t>
        </w:r>
        <w:r w:rsidRPr="006F25E7">
          <w:rPr>
            <w:rStyle w:val="Hyperlink"/>
            <w:noProof/>
            <w:color w:val="005EB8"/>
          </w:rPr>
          <w:t>aeds</w:t>
        </w:r>
        <w:r w:rsidRPr="006F25E7">
          <w:rPr>
            <w:rStyle w:val="Hyperlink"/>
            <w:noProof/>
            <w:color w:val="005EB8"/>
            <w:spacing w:val="6"/>
          </w:rPr>
          <w:t xml:space="preserve"> </w:t>
        </w:r>
        <w:r w:rsidRPr="006F25E7">
          <w:rPr>
            <w:rStyle w:val="Hyperlink"/>
            <w:noProof/>
            <w:color w:val="005EB8"/>
          </w:rPr>
          <w:t>in</w:t>
        </w:r>
        <w:r w:rsidRPr="006F25E7">
          <w:rPr>
            <w:rStyle w:val="Hyperlink"/>
            <w:noProof/>
            <w:color w:val="005EB8"/>
            <w:spacing w:val="4"/>
          </w:rPr>
          <w:t xml:space="preserve"> </w:t>
        </w:r>
        <w:r w:rsidRPr="006F25E7">
          <w:rPr>
            <w:rStyle w:val="Hyperlink"/>
            <w:noProof/>
            <w:color w:val="005EB8"/>
          </w:rPr>
          <w:t>a</w:t>
        </w:r>
        <w:r w:rsidRPr="006F25E7">
          <w:rPr>
            <w:rStyle w:val="Hyperlink"/>
            <w:noProof/>
            <w:color w:val="005EB8"/>
            <w:spacing w:val="7"/>
          </w:rPr>
          <w:t xml:space="preserve"> </w:t>
        </w:r>
        <w:r w:rsidRPr="006F25E7">
          <w:rPr>
            <w:rStyle w:val="Hyperlink"/>
            <w:noProof/>
            <w:color w:val="005EB8"/>
          </w:rPr>
          <w:t>pod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77726E28" w14:textId="237C6A5C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80" w:history="1">
        <w:r w:rsidR="006F25E7">
          <w:rPr>
            <w:rStyle w:val="Hyperlink"/>
            <w:noProof/>
            <w:color w:val="005EB8"/>
          </w:rPr>
          <w:t>Al</w:t>
        </w:r>
        <w:r w:rsidRPr="006F25E7">
          <w:rPr>
            <w:rStyle w:val="Hyperlink"/>
            <w:noProof/>
            <w:color w:val="005EB8"/>
          </w:rPr>
          <w:t>der</w:t>
        </w:r>
        <w:r w:rsidRPr="006F25E7">
          <w:rPr>
            <w:rStyle w:val="Hyperlink"/>
            <w:noProof/>
            <w:color w:val="005EB8"/>
            <w:spacing w:val="9"/>
          </w:rPr>
          <w:t xml:space="preserve"> </w:t>
        </w:r>
        <w:r w:rsidRPr="006F25E7">
          <w:rPr>
            <w:rStyle w:val="Hyperlink"/>
            <w:noProof/>
            <w:color w:val="005EB8"/>
          </w:rPr>
          <w:t>Hey</w:t>
        </w:r>
        <w:r w:rsidRPr="006F25E7">
          <w:rPr>
            <w:rStyle w:val="Hyperlink"/>
            <w:noProof/>
            <w:color w:val="005EB8"/>
            <w:spacing w:val="13"/>
          </w:rPr>
          <w:t xml:space="preserve"> </w:t>
        </w:r>
        <w:r w:rsidRPr="006F25E7">
          <w:rPr>
            <w:rStyle w:val="Hyperlink"/>
            <w:noProof/>
            <w:color w:val="005EB8"/>
          </w:rPr>
          <w:t>Hospital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7BF8FE2C" w14:textId="13CB4821" w:rsidR="00892238" w:rsidRDefault="00892238" w:rsidP="00892238">
      <w:pPr>
        <w:pStyle w:val="TOC2"/>
        <w:tabs>
          <w:tab w:val="clear" w:pos="1191"/>
          <w:tab w:val="left" w:pos="454"/>
        </w:tabs>
        <w:ind w:left="426" w:firstLine="28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81" w:history="1">
        <w:r w:rsidR="006F25E7">
          <w:rPr>
            <w:rStyle w:val="Hyperlink"/>
            <w:noProof/>
            <w:color w:val="005EB8"/>
          </w:rPr>
          <w:t>Ba</w:t>
        </w:r>
        <w:r w:rsidRPr="006F25E7">
          <w:rPr>
            <w:rStyle w:val="Hyperlink"/>
            <w:noProof/>
            <w:color w:val="005EB8"/>
          </w:rPr>
          <w:t>th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and</w:t>
        </w:r>
        <w:r w:rsidRPr="006F25E7">
          <w:rPr>
            <w:rStyle w:val="Hyperlink"/>
            <w:noProof/>
            <w:color w:val="005EB8"/>
            <w:spacing w:val="18"/>
          </w:rPr>
          <w:t xml:space="preserve"> </w:t>
        </w:r>
        <w:r w:rsidRPr="006F25E7">
          <w:rPr>
            <w:rStyle w:val="Hyperlink"/>
            <w:noProof/>
            <w:color w:val="005EB8"/>
          </w:rPr>
          <w:t>North</w:t>
        </w:r>
        <w:r w:rsidRPr="006F25E7">
          <w:rPr>
            <w:rStyle w:val="Hyperlink"/>
            <w:noProof/>
            <w:color w:val="005EB8"/>
            <w:spacing w:val="16"/>
          </w:rPr>
          <w:t xml:space="preserve"> </w:t>
        </w:r>
        <w:r w:rsidRPr="006F25E7">
          <w:rPr>
            <w:rStyle w:val="Hyperlink"/>
            <w:noProof/>
            <w:color w:val="005EB8"/>
          </w:rPr>
          <w:t>East</w:t>
        </w:r>
        <w:r w:rsidRPr="006F25E7">
          <w:rPr>
            <w:rStyle w:val="Hyperlink"/>
            <w:noProof/>
            <w:color w:val="005EB8"/>
            <w:spacing w:val="16"/>
          </w:rPr>
          <w:t xml:space="preserve"> </w:t>
        </w:r>
        <w:r w:rsidRPr="006F25E7">
          <w:rPr>
            <w:rStyle w:val="Hyperlink"/>
            <w:noProof/>
            <w:color w:val="005EB8"/>
          </w:rPr>
          <w:t>Somerset,</w:t>
        </w:r>
        <w:r w:rsidRPr="006F25E7">
          <w:rPr>
            <w:rStyle w:val="Hyperlink"/>
            <w:noProof/>
            <w:color w:val="005EB8"/>
            <w:spacing w:val="19"/>
          </w:rPr>
          <w:t xml:space="preserve"> </w:t>
        </w:r>
        <w:r w:rsidRPr="006F25E7">
          <w:rPr>
            <w:rStyle w:val="Hyperlink"/>
            <w:noProof/>
            <w:color w:val="005EB8"/>
          </w:rPr>
          <w:t>Swindon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and</w:t>
        </w:r>
        <w:r w:rsidRPr="006F25E7">
          <w:rPr>
            <w:rStyle w:val="Hyperlink"/>
            <w:noProof/>
            <w:color w:val="005EB8"/>
            <w:spacing w:val="13"/>
          </w:rPr>
          <w:t xml:space="preserve"> </w:t>
        </w:r>
        <w:r w:rsidRPr="006F25E7">
          <w:rPr>
            <w:rStyle w:val="Hyperlink"/>
            <w:noProof/>
            <w:color w:val="005EB8"/>
          </w:rPr>
          <w:t>Wiltshire</w:t>
        </w:r>
        <w:r w:rsidRPr="006F25E7">
          <w:rPr>
            <w:rStyle w:val="Hyperlink"/>
            <w:noProof/>
            <w:color w:val="005EB8"/>
            <w:spacing w:val="14"/>
          </w:rPr>
          <w:t xml:space="preserve"> </w:t>
        </w:r>
        <w:r w:rsidRPr="006F25E7">
          <w:rPr>
            <w:rStyle w:val="Hyperlink"/>
            <w:noProof/>
            <w:color w:val="005EB8"/>
          </w:rPr>
          <w:t>Clinical</w:t>
        </w:r>
        <w:r w:rsidRPr="006F25E7">
          <w:rPr>
            <w:rStyle w:val="Hyperlink"/>
            <w:noProof/>
            <w:color w:val="005EB8"/>
            <w:spacing w:val="12"/>
          </w:rPr>
          <w:t xml:space="preserve"> </w:t>
        </w:r>
        <w:r w:rsidRPr="006F25E7">
          <w:rPr>
            <w:rStyle w:val="Hyperlink"/>
            <w:noProof/>
            <w:color w:val="005EB8"/>
          </w:rPr>
          <w:t>Commissioning</w:t>
        </w:r>
        <w:r w:rsidRPr="006F25E7">
          <w:rPr>
            <w:rStyle w:val="Hyperlink"/>
            <w:noProof/>
            <w:color w:val="005EB8"/>
            <w:spacing w:val="12"/>
          </w:rPr>
          <w:t xml:space="preserve"> </w:t>
        </w:r>
        <w:r w:rsidRPr="006F25E7">
          <w:rPr>
            <w:rStyle w:val="Hyperlink"/>
            <w:noProof/>
            <w:color w:val="005EB8"/>
          </w:rPr>
          <w:t>Group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1A3BD1C0" w14:textId="17BD987B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82" w:history="1">
        <w:r w:rsidR="006F25E7">
          <w:rPr>
            <w:rStyle w:val="Hyperlink"/>
            <w:noProof/>
            <w:color w:val="005EB8"/>
          </w:rPr>
          <w:t>Br</w:t>
        </w:r>
        <w:r w:rsidRPr="006F25E7">
          <w:rPr>
            <w:rStyle w:val="Hyperlink"/>
            <w:noProof/>
            <w:color w:val="005EB8"/>
          </w:rPr>
          <w:t>itish</w:t>
        </w:r>
        <w:r w:rsidRPr="006F25E7">
          <w:rPr>
            <w:rStyle w:val="Hyperlink"/>
            <w:noProof/>
            <w:color w:val="005EB8"/>
            <w:spacing w:val="13"/>
          </w:rPr>
          <w:t xml:space="preserve"> </w:t>
        </w:r>
        <w:r w:rsidRPr="006F25E7">
          <w:rPr>
            <w:rStyle w:val="Hyperlink"/>
            <w:noProof/>
            <w:color w:val="005EB8"/>
          </w:rPr>
          <w:t>Burns</w:t>
        </w:r>
        <w:r w:rsidRPr="006F25E7">
          <w:rPr>
            <w:rStyle w:val="Hyperlink"/>
            <w:noProof/>
            <w:color w:val="005EB8"/>
            <w:spacing w:val="14"/>
          </w:rPr>
          <w:t xml:space="preserve"> </w:t>
        </w:r>
        <w:r w:rsidRPr="006F25E7">
          <w:rPr>
            <w:rStyle w:val="Hyperlink"/>
            <w:noProof/>
            <w:color w:val="005EB8"/>
          </w:rPr>
          <w:t>Association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03EA7EA8" w14:textId="0056B76E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83" w:history="1">
        <w:r w:rsidR="006F25E7" w:rsidRPr="006F25E7">
          <w:rPr>
            <w:rStyle w:val="Hyperlink"/>
            <w:noProof/>
            <w:color w:val="005EB8"/>
          </w:rPr>
          <w:t>Br</w:t>
        </w:r>
        <w:r w:rsidRPr="006F25E7">
          <w:rPr>
            <w:rStyle w:val="Hyperlink"/>
            <w:noProof/>
            <w:color w:val="005EB8"/>
          </w:rPr>
          <w:t>itish</w:t>
        </w:r>
        <w:r w:rsidRPr="006F25E7">
          <w:rPr>
            <w:rStyle w:val="Hyperlink"/>
            <w:noProof/>
            <w:color w:val="005EB8"/>
            <w:spacing w:val="14"/>
          </w:rPr>
          <w:t xml:space="preserve"> </w:t>
        </w:r>
        <w:r w:rsidRPr="006F25E7">
          <w:rPr>
            <w:rStyle w:val="Hyperlink"/>
            <w:noProof/>
            <w:color w:val="005EB8"/>
          </w:rPr>
          <w:t>Medical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Journal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5609A695" w14:textId="79342463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84" w:history="1">
        <w:r w:rsidR="006F25E7" w:rsidRPr="006F25E7">
          <w:rPr>
            <w:rStyle w:val="Hyperlink"/>
            <w:noProof/>
            <w:color w:val="005EB8"/>
          </w:rPr>
          <w:t>Br</w:t>
        </w:r>
        <w:r w:rsidRPr="006F25E7">
          <w:rPr>
            <w:rStyle w:val="Hyperlink"/>
            <w:noProof/>
            <w:color w:val="005EB8"/>
          </w:rPr>
          <w:t>itish</w:t>
        </w:r>
        <w:r w:rsidRPr="006F25E7">
          <w:rPr>
            <w:rStyle w:val="Hyperlink"/>
            <w:noProof/>
            <w:color w:val="005EB8"/>
            <w:spacing w:val="13"/>
          </w:rPr>
          <w:t xml:space="preserve"> </w:t>
        </w:r>
        <w:r w:rsidRPr="006F25E7">
          <w:rPr>
            <w:rStyle w:val="Hyperlink"/>
            <w:noProof/>
            <w:color w:val="005EB8"/>
          </w:rPr>
          <w:t>Society</w:t>
        </w:r>
        <w:r w:rsidRPr="006F25E7">
          <w:rPr>
            <w:rStyle w:val="Hyperlink"/>
            <w:noProof/>
            <w:color w:val="005EB8"/>
            <w:spacing w:val="16"/>
          </w:rPr>
          <w:t xml:space="preserve"> </w:t>
        </w:r>
        <w:r w:rsidRPr="006F25E7">
          <w:rPr>
            <w:rStyle w:val="Hyperlink"/>
            <w:noProof/>
            <w:color w:val="005EB8"/>
          </w:rPr>
          <w:t>for</w:t>
        </w:r>
        <w:r w:rsidRPr="006F25E7">
          <w:rPr>
            <w:rStyle w:val="Hyperlink"/>
            <w:noProof/>
            <w:color w:val="005EB8"/>
            <w:spacing w:val="16"/>
          </w:rPr>
          <w:t xml:space="preserve"> </w:t>
        </w:r>
        <w:r w:rsidRPr="006F25E7">
          <w:rPr>
            <w:rStyle w:val="Hyperlink"/>
            <w:noProof/>
            <w:color w:val="005EB8"/>
          </w:rPr>
          <w:t>Paediatric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Dentistry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4B487AC5" w14:textId="126A318C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85" w:history="1">
        <w:r w:rsidR="006F25E7" w:rsidRPr="006F25E7">
          <w:rPr>
            <w:rStyle w:val="Hyperlink"/>
            <w:noProof/>
            <w:color w:val="005EB8"/>
          </w:rPr>
          <w:t>Br</w:t>
        </w:r>
        <w:r w:rsidRPr="006F25E7">
          <w:rPr>
            <w:rStyle w:val="Hyperlink"/>
            <w:noProof/>
            <w:color w:val="005EB8"/>
          </w:rPr>
          <w:t>itish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Thoracic</w:t>
        </w:r>
        <w:r w:rsidRPr="006F25E7">
          <w:rPr>
            <w:rStyle w:val="Hyperlink"/>
            <w:noProof/>
            <w:color w:val="005EB8"/>
            <w:spacing w:val="12"/>
          </w:rPr>
          <w:t xml:space="preserve"> </w:t>
        </w:r>
        <w:r w:rsidRPr="006F25E7">
          <w:rPr>
            <w:rStyle w:val="Hyperlink"/>
            <w:noProof/>
            <w:color w:val="005EB8"/>
          </w:rPr>
          <w:t>Society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369AACD6" w14:textId="459ED5C3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86" w:history="1">
        <w:r w:rsidR="006F25E7">
          <w:rPr>
            <w:rStyle w:val="Hyperlink"/>
            <w:noProof/>
            <w:color w:val="005EB8"/>
          </w:rPr>
          <w:t>Co</w:t>
        </w:r>
        <w:r w:rsidRPr="006F25E7">
          <w:rPr>
            <w:rStyle w:val="Hyperlink"/>
            <w:noProof/>
            <w:color w:val="005EB8"/>
          </w:rPr>
          <w:t>chrane</w:t>
        </w:r>
        <w:r w:rsidRPr="006F25E7">
          <w:rPr>
            <w:rStyle w:val="Hyperlink"/>
            <w:noProof/>
            <w:color w:val="005EB8"/>
            <w:spacing w:val="14"/>
          </w:rPr>
          <w:t xml:space="preserve"> </w:t>
        </w:r>
        <w:r w:rsidRPr="006F25E7">
          <w:rPr>
            <w:rStyle w:val="Hyperlink"/>
            <w:noProof/>
            <w:color w:val="005EB8"/>
          </w:rPr>
          <w:t>Library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66E55C57" w14:textId="03E6B4C3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87" w:history="1">
        <w:r w:rsidR="006F25E7">
          <w:rPr>
            <w:rStyle w:val="Hyperlink"/>
            <w:noProof/>
            <w:color w:val="005EB8"/>
          </w:rPr>
          <w:t>CP</w:t>
        </w:r>
        <w:r w:rsidRPr="006F25E7">
          <w:rPr>
            <w:rStyle w:val="Hyperlink"/>
            <w:noProof/>
            <w:color w:val="005EB8"/>
          </w:rPr>
          <w:t>D</w:t>
        </w:r>
        <w:r w:rsidRPr="006F25E7">
          <w:rPr>
            <w:rStyle w:val="Hyperlink"/>
            <w:noProof/>
            <w:color w:val="005EB8"/>
            <w:spacing w:val="6"/>
          </w:rPr>
          <w:t xml:space="preserve"> </w:t>
        </w:r>
        <w:r w:rsidRPr="006F25E7">
          <w:rPr>
            <w:rStyle w:val="Hyperlink"/>
            <w:noProof/>
            <w:color w:val="005EB8"/>
          </w:rPr>
          <w:t>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08146434" w14:textId="3CEBF5C2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88" w:history="1">
        <w:r w:rsidR="006F25E7">
          <w:rPr>
            <w:rStyle w:val="Hyperlink"/>
            <w:noProof/>
            <w:color w:val="005EB8"/>
          </w:rPr>
          <w:t>De</w:t>
        </w:r>
        <w:r w:rsidRPr="006F25E7">
          <w:rPr>
            <w:rStyle w:val="Hyperlink"/>
            <w:noProof/>
            <w:color w:val="005EB8"/>
          </w:rPr>
          <w:t>rmNet</w:t>
        </w:r>
        <w:r w:rsidRPr="006F25E7">
          <w:rPr>
            <w:rStyle w:val="Hyperlink"/>
            <w:noProof/>
            <w:color w:val="005EB8"/>
            <w:spacing w:val="11"/>
          </w:rPr>
          <w:t xml:space="preserve"> </w:t>
        </w:r>
        <w:r w:rsidRPr="006F25E7">
          <w:rPr>
            <w:rStyle w:val="Hyperlink"/>
            <w:noProof/>
            <w:color w:val="005EB8"/>
          </w:rPr>
          <w:t>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1154D644" w14:textId="1B508926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89" w:history="1">
        <w:r w:rsidR="006F25E7">
          <w:rPr>
            <w:rStyle w:val="Hyperlink"/>
            <w:noProof/>
            <w:color w:val="005EB8"/>
          </w:rPr>
          <w:t>Dr</w:t>
        </w:r>
        <w:r w:rsidRPr="006F25E7">
          <w:rPr>
            <w:rStyle w:val="Hyperlink"/>
            <w:noProof/>
            <w:color w:val="005EB8"/>
          </w:rPr>
          <w:t>s</w:t>
        </w:r>
        <w:r w:rsidRPr="006F25E7">
          <w:rPr>
            <w:rStyle w:val="Hyperlink"/>
            <w:noProof/>
            <w:color w:val="005EB8"/>
            <w:spacing w:val="8"/>
          </w:rPr>
          <w:t xml:space="preserve"> </w:t>
        </w:r>
        <w:r w:rsidRPr="006F25E7">
          <w:rPr>
            <w:rStyle w:val="Hyperlink"/>
            <w:noProof/>
            <w:color w:val="005EB8"/>
          </w:rPr>
          <w:t>Net</w:t>
        </w:r>
        <w:r w:rsidRPr="006F25E7">
          <w:rPr>
            <w:rStyle w:val="Hyperlink"/>
            <w:noProof/>
            <w:color w:val="005EB8"/>
            <w:spacing w:val="10"/>
          </w:rPr>
          <w:t xml:space="preserve"> </w:t>
        </w:r>
        <w:r w:rsidRPr="006F25E7">
          <w:rPr>
            <w:rStyle w:val="Hyperlink"/>
            <w:noProof/>
            <w:color w:val="005EB8"/>
          </w:rPr>
          <w:t>UK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7EACAB18" w14:textId="4E6D08DA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90" w:history="1">
        <w:r w:rsidR="006F25E7">
          <w:rPr>
            <w:rStyle w:val="Hyperlink"/>
            <w:noProof/>
            <w:color w:val="005EB8"/>
          </w:rPr>
          <w:t>E-</w:t>
        </w:r>
        <w:r w:rsidRPr="006F25E7">
          <w:rPr>
            <w:rStyle w:val="Hyperlink"/>
            <w:noProof/>
            <w:color w:val="005EB8"/>
          </w:rPr>
          <w:t>Learning</w:t>
        </w:r>
        <w:r w:rsidRPr="006F25E7">
          <w:rPr>
            <w:rStyle w:val="Hyperlink"/>
            <w:noProof/>
            <w:color w:val="005EB8"/>
            <w:spacing w:val="11"/>
          </w:rPr>
          <w:t xml:space="preserve"> </w:t>
        </w:r>
        <w:r w:rsidRPr="006F25E7">
          <w:rPr>
            <w:rStyle w:val="Hyperlink"/>
            <w:noProof/>
            <w:color w:val="005EB8"/>
          </w:rPr>
          <w:t>for</w:t>
        </w:r>
        <w:r w:rsidRPr="006F25E7">
          <w:rPr>
            <w:rStyle w:val="Hyperlink"/>
            <w:noProof/>
            <w:color w:val="005EB8"/>
            <w:spacing w:val="11"/>
          </w:rPr>
          <w:t xml:space="preserve"> </w:t>
        </w:r>
        <w:r w:rsidRPr="006F25E7">
          <w:rPr>
            <w:rStyle w:val="Hyperlink"/>
            <w:noProof/>
            <w:color w:val="005EB8"/>
          </w:rPr>
          <w:t>Health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412CA0FE" w14:textId="27E285A3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91" w:history="1">
        <w:r w:rsidR="006F25E7">
          <w:rPr>
            <w:rStyle w:val="Hyperlink"/>
            <w:noProof/>
            <w:color w:val="005EB8"/>
          </w:rPr>
          <w:t>Ea</w:t>
        </w:r>
        <w:r w:rsidRPr="006F25E7">
          <w:rPr>
            <w:rStyle w:val="Hyperlink"/>
            <w:noProof/>
            <w:color w:val="005EB8"/>
          </w:rPr>
          <w:t>st</w:t>
        </w:r>
        <w:r w:rsidRPr="006F25E7">
          <w:rPr>
            <w:rStyle w:val="Hyperlink"/>
            <w:noProof/>
            <w:color w:val="005EB8"/>
            <w:spacing w:val="18"/>
          </w:rPr>
          <w:t xml:space="preserve"> </w:t>
        </w:r>
        <w:r w:rsidRPr="006F25E7">
          <w:rPr>
            <w:rStyle w:val="Hyperlink"/>
            <w:noProof/>
            <w:color w:val="005EB8"/>
          </w:rPr>
          <w:t>Midland</w:t>
        </w:r>
        <w:r w:rsidRPr="006F25E7">
          <w:rPr>
            <w:rStyle w:val="Hyperlink"/>
            <w:noProof/>
            <w:color w:val="005EB8"/>
            <w:spacing w:val="16"/>
          </w:rPr>
          <w:t xml:space="preserve"> </w:t>
        </w:r>
        <w:r w:rsidRPr="006F25E7">
          <w:rPr>
            <w:rStyle w:val="Hyperlink"/>
            <w:noProof/>
            <w:color w:val="005EB8"/>
          </w:rPr>
          <w:t>Emergency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medicine</w:t>
        </w:r>
        <w:r w:rsidRPr="006F25E7">
          <w:rPr>
            <w:rStyle w:val="Hyperlink"/>
            <w:noProof/>
            <w:color w:val="005EB8"/>
            <w:spacing w:val="19"/>
          </w:rPr>
          <w:t xml:space="preserve"> </w:t>
        </w:r>
        <w:r w:rsidRPr="006F25E7">
          <w:rPr>
            <w:rStyle w:val="Hyperlink"/>
            <w:noProof/>
            <w:color w:val="005EB8"/>
          </w:rPr>
          <w:t>educational</w:t>
        </w:r>
        <w:r w:rsidRPr="006F25E7">
          <w:rPr>
            <w:rStyle w:val="Hyperlink"/>
            <w:noProof/>
            <w:color w:val="005EB8"/>
            <w:spacing w:val="18"/>
          </w:rPr>
          <w:t xml:space="preserve"> </w:t>
        </w:r>
        <w:r w:rsidRPr="006F25E7">
          <w:rPr>
            <w:rStyle w:val="Hyperlink"/>
            <w:noProof/>
            <w:color w:val="005EB8"/>
          </w:rPr>
          <w:t>media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6829120D" w14:textId="668F266F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92" w:history="1">
        <w:r w:rsidR="006F25E7">
          <w:rPr>
            <w:rStyle w:val="Hyperlink"/>
            <w:noProof/>
            <w:color w:val="005EB8"/>
          </w:rPr>
          <w:t>EB</w:t>
        </w:r>
        <w:r w:rsidRPr="006F25E7">
          <w:rPr>
            <w:rStyle w:val="Hyperlink"/>
            <w:noProof/>
            <w:color w:val="005EB8"/>
            <w:spacing w:val="12"/>
          </w:rPr>
          <w:t xml:space="preserve"> </w:t>
        </w:r>
        <w:r w:rsidRPr="006F25E7">
          <w:rPr>
            <w:rStyle w:val="Hyperlink"/>
            <w:noProof/>
            <w:color w:val="005EB8"/>
          </w:rPr>
          <w:t>medicine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0AA67E81" w14:textId="3851CD8E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93" w:history="1">
        <w:r w:rsidR="006F25E7">
          <w:rPr>
            <w:rStyle w:val="Hyperlink"/>
            <w:noProof/>
            <w:color w:val="005EB8"/>
          </w:rPr>
          <w:t>EM</w:t>
        </w:r>
        <w:r w:rsidRPr="006F25E7">
          <w:rPr>
            <w:rStyle w:val="Hyperlink"/>
            <w:noProof/>
            <w:color w:val="005EB8"/>
            <w:spacing w:val="6"/>
          </w:rPr>
          <w:t xml:space="preserve"> </w:t>
        </w:r>
        <w:r w:rsidRPr="006F25E7">
          <w:rPr>
            <w:rStyle w:val="Hyperlink"/>
            <w:noProof/>
            <w:color w:val="005EB8"/>
          </w:rPr>
          <w:t>in</w:t>
        </w:r>
        <w:r w:rsidRPr="006F25E7">
          <w:rPr>
            <w:rStyle w:val="Hyperlink"/>
            <w:noProof/>
            <w:color w:val="005EB8"/>
            <w:spacing w:val="6"/>
          </w:rPr>
          <w:t xml:space="preserve"> </w:t>
        </w:r>
        <w:r w:rsidRPr="006F25E7">
          <w:rPr>
            <w:rStyle w:val="Hyperlink"/>
            <w:noProof/>
            <w:color w:val="005EB8"/>
          </w:rPr>
          <w:t>5</w:t>
        </w:r>
        <w:r w:rsidRPr="006F25E7">
          <w:rPr>
            <w:rStyle w:val="Hyperlink"/>
            <w:noProof/>
            <w:color w:val="005EB8"/>
            <w:spacing w:val="13"/>
          </w:rPr>
          <w:t xml:space="preserve"> </w:t>
        </w:r>
        <w:r w:rsidRPr="006F25E7">
          <w:rPr>
            <w:rStyle w:val="Hyperlink"/>
            <w:noProof/>
            <w:color w:val="005EB8"/>
          </w:rPr>
          <w:t>minutes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304FBF0E" w14:textId="7829753F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94" w:history="1">
        <w:r w:rsidR="006F25E7">
          <w:rPr>
            <w:rStyle w:val="Hyperlink"/>
            <w:noProof/>
            <w:color w:val="005EB8"/>
          </w:rPr>
          <w:t>Fo</w:t>
        </w:r>
        <w:r w:rsidRPr="006F25E7">
          <w:rPr>
            <w:rStyle w:val="Hyperlink"/>
            <w:noProof/>
            <w:color w:val="005EB8"/>
          </w:rPr>
          <w:t>urteenfish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7E614BA8" w14:textId="324323BB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95" w:history="1">
        <w:r w:rsidR="006F25E7">
          <w:rPr>
            <w:rStyle w:val="Hyperlink"/>
            <w:noProof/>
            <w:color w:val="005EB8"/>
          </w:rPr>
          <w:t>Ge</w:t>
        </w:r>
        <w:r w:rsidRPr="006F25E7">
          <w:rPr>
            <w:rStyle w:val="Hyperlink"/>
            <w:noProof/>
            <w:color w:val="005EB8"/>
          </w:rPr>
          <w:t>ekyMedics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75A0687C" w14:textId="3B09B4C7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96" w:history="1">
        <w:r w:rsidR="006F25E7">
          <w:rPr>
            <w:rStyle w:val="Hyperlink"/>
            <w:noProof/>
            <w:color w:val="005EB8"/>
          </w:rPr>
          <w:t>GP</w:t>
        </w:r>
        <w:r w:rsidRPr="006F25E7">
          <w:rPr>
            <w:rStyle w:val="Hyperlink"/>
            <w:noProof/>
            <w:color w:val="005EB8"/>
            <w:spacing w:val="12"/>
          </w:rPr>
          <w:t xml:space="preserve"> </w:t>
        </w:r>
        <w:r w:rsidRPr="006F25E7">
          <w:rPr>
            <w:rStyle w:val="Hyperlink"/>
            <w:noProof/>
            <w:color w:val="005EB8"/>
          </w:rPr>
          <w:t>learning</w:t>
        </w:r>
        <w:r w:rsidRPr="006F25E7">
          <w:rPr>
            <w:rStyle w:val="Hyperlink"/>
            <w:noProof/>
            <w:color w:val="005EB8"/>
            <w:spacing w:val="11"/>
          </w:rPr>
          <w:t xml:space="preserve"> </w:t>
        </w:r>
        <w:r w:rsidRPr="006F25E7">
          <w:rPr>
            <w:rStyle w:val="Hyperlink"/>
            <w:noProof/>
            <w:color w:val="005EB8"/>
          </w:rPr>
          <w:t>on</w:t>
        </w:r>
        <w:r w:rsidRPr="006F25E7">
          <w:rPr>
            <w:rStyle w:val="Hyperlink"/>
            <w:noProof/>
            <w:color w:val="005EB8"/>
            <w:spacing w:val="7"/>
          </w:rPr>
          <w:t xml:space="preserve"> </w:t>
        </w:r>
        <w:r w:rsidRPr="006F25E7">
          <w:rPr>
            <w:rStyle w:val="Hyperlink"/>
            <w:noProof/>
            <w:color w:val="005EB8"/>
          </w:rPr>
          <w:t>line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25D55203" w14:textId="77B2DF31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97" w:history="1">
        <w:r w:rsidR="006F25E7">
          <w:rPr>
            <w:rStyle w:val="Hyperlink"/>
            <w:noProof/>
            <w:color w:val="005EB8"/>
          </w:rPr>
          <w:t>GP</w:t>
        </w:r>
        <w:r w:rsidRPr="006F25E7">
          <w:rPr>
            <w:rStyle w:val="Hyperlink"/>
            <w:noProof/>
            <w:color w:val="005EB8"/>
            <w:spacing w:val="14"/>
          </w:rPr>
          <w:t xml:space="preserve"> </w:t>
        </w:r>
        <w:r w:rsidRPr="006F25E7">
          <w:rPr>
            <w:rStyle w:val="Hyperlink"/>
            <w:noProof/>
            <w:color w:val="005EB8"/>
          </w:rPr>
          <w:t>Paeds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Tips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03B80566" w14:textId="6962C58E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98" w:history="1">
        <w:r w:rsidR="006F25E7">
          <w:rPr>
            <w:rStyle w:val="Hyperlink"/>
            <w:noProof/>
            <w:color w:val="005EB8"/>
          </w:rPr>
          <w:t>Gr</w:t>
        </w:r>
        <w:r w:rsidRPr="006F25E7">
          <w:rPr>
            <w:rStyle w:val="Hyperlink"/>
            <w:noProof/>
            <w:color w:val="005EB8"/>
          </w:rPr>
          <w:t>eat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Ormond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Street</w:t>
        </w:r>
        <w:r w:rsidRPr="006F25E7">
          <w:rPr>
            <w:rStyle w:val="Hyperlink"/>
            <w:noProof/>
            <w:color w:val="005EB8"/>
            <w:spacing w:val="16"/>
          </w:rPr>
          <w:t xml:space="preserve"> </w:t>
        </w:r>
        <w:r w:rsidRPr="006F25E7">
          <w:rPr>
            <w:rStyle w:val="Hyperlink"/>
            <w:noProof/>
            <w:color w:val="005EB8"/>
          </w:rPr>
          <w:t>Hospital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45B3D865" w14:textId="2BC9AD0B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099" w:history="1">
        <w:r w:rsidR="006F25E7">
          <w:rPr>
            <w:rStyle w:val="Hyperlink"/>
            <w:noProof/>
            <w:color w:val="005EB8"/>
          </w:rPr>
          <w:t>He</w:t>
        </w:r>
        <w:r w:rsidRPr="006F25E7">
          <w:rPr>
            <w:rStyle w:val="Hyperlink"/>
            <w:noProof/>
            <w:color w:val="005EB8"/>
          </w:rPr>
          <w:t>althier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together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_Toc134002099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1F817954" w14:textId="43233A76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00" w:history="1">
        <w:r w:rsidR="006F25E7">
          <w:rPr>
            <w:rStyle w:val="Hyperlink"/>
            <w:noProof/>
            <w:color w:val="005EB8"/>
          </w:rPr>
          <w:t>Li</w:t>
        </w:r>
        <w:r w:rsidRPr="006F25E7">
          <w:rPr>
            <w:rStyle w:val="Hyperlink"/>
            <w:noProof/>
            <w:color w:val="005EB8"/>
          </w:rPr>
          <w:t>fe</w:t>
        </w:r>
        <w:r w:rsidRPr="006F25E7">
          <w:rPr>
            <w:rStyle w:val="Hyperlink"/>
            <w:noProof/>
            <w:color w:val="005EB8"/>
            <w:spacing w:val="9"/>
          </w:rPr>
          <w:t xml:space="preserve"> </w:t>
        </w:r>
        <w:r w:rsidRPr="006F25E7">
          <w:rPr>
            <w:rStyle w:val="Hyperlink"/>
            <w:noProof/>
            <w:color w:val="005EB8"/>
          </w:rPr>
          <w:t>in</w:t>
        </w:r>
        <w:r w:rsidRPr="006F25E7">
          <w:rPr>
            <w:rStyle w:val="Hyperlink"/>
            <w:noProof/>
            <w:color w:val="005EB8"/>
            <w:spacing w:val="8"/>
          </w:rPr>
          <w:t xml:space="preserve"> </w:t>
        </w:r>
        <w:r w:rsidRPr="006F25E7">
          <w:rPr>
            <w:rStyle w:val="Hyperlink"/>
            <w:noProof/>
            <w:color w:val="005EB8"/>
          </w:rPr>
          <w:t>the</w:t>
        </w:r>
        <w:r w:rsidRPr="006F25E7">
          <w:rPr>
            <w:rStyle w:val="Hyperlink"/>
            <w:noProof/>
            <w:color w:val="005EB8"/>
            <w:spacing w:val="6"/>
          </w:rPr>
          <w:t xml:space="preserve"> </w:t>
        </w:r>
        <w:r w:rsidRPr="006F25E7">
          <w:rPr>
            <w:rStyle w:val="Hyperlink"/>
            <w:noProof/>
            <w:color w:val="005EB8"/>
          </w:rPr>
          <w:t>Fast</w:t>
        </w:r>
        <w:r w:rsidRPr="006F25E7">
          <w:rPr>
            <w:rStyle w:val="Hyperlink"/>
            <w:noProof/>
            <w:color w:val="005EB8"/>
            <w:spacing w:val="8"/>
          </w:rPr>
          <w:t xml:space="preserve"> </w:t>
        </w:r>
        <w:r w:rsidRPr="006F25E7">
          <w:rPr>
            <w:rStyle w:val="Hyperlink"/>
            <w:noProof/>
            <w:color w:val="005EB8"/>
          </w:rPr>
          <w:t>Lane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45184ECD" w14:textId="06A5A0CA" w:rsidR="00892238" w:rsidRDefault="00892238">
      <w:pPr>
        <w:pStyle w:val="TOC2"/>
        <w:rPr>
          <w:rStyle w:val="Hyperlink"/>
          <w:noProof/>
        </w:rPr>
      </w:pPr>
      <w:hyperlink w:anchor="_Toc134002101" w:history="1">
        <w:r w:rsidR="006F25E7">
          <w:rPr>
            <w:rStyle w:val="Hyperlink"/>
            <w:noProof/>
            <w:color w:val="005EB8"/>
          </w:rPr>
          <w:t>Lo</w:t>
        </w:r>
        <w:r w:rsidRPr="006F25E7">
          <w:rPr>
            <w:rStyle w:val="Hyperlink"/>
            <w:noProof/>
            <w:color w:val="005EB8"/>
          </w:rPr>
          <w:t>ndon</w:t>
        </w:r>
        <w:r w:rsidRPr="006F25E7">
          <w:rPr>
            <w:rStyle w:val="Hyperlink"/>
            <w:noProof/>
            <w:color w:val="005EB8"/>
            <w:spacing w:val="16"/>
          </w:rPr>
          <w:t xml:space="preserve"> </w:t>
        </w:r>
        <w:r w:rsidRPr="006F25E7">
          <w:rPr>
            <w:rStyle w:val="Hyperlink"/>
            <w:noProof/>
            <w:color w:val="005EB8"/>
          </w:rPr>
          <w:t>Ambulance</w:t>
        </w:r>
        <w:r w:rsidRPr="006F25E7">
          <w:rPr>
            <w:rStyle w:val="Hyperlink"/>
            <w:noProof/>
            <w:color w:val="005EB8"/>
            <w:spacing w:val="16"/>
          </w:rPr>
          <w:t xml:space="preserve"> </w:t>
        </w:r>
        <w:r w:rsidRPr="006F25E7">
          <w:rPr>
            <w:rStyle w:val="Hyperlink"/>
            <w:noProof/>
            <w:color w:val="005EB8"/>
          </w:rPr>
          <w:t>Service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0C8ED812" w14:textId="77777777" w:rsidR="006F25E7" w:rsidRPr="006F25E7" w:rsidRDefault="006F25E7" w:rsidP="006F25E7"/>
    <w:p w14:paraId="5093ECA8" w14:textId="16780B2B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02" w:history="1">
        <w:r w:rsidR="006F25E7">
          <w:rPr>
            <w:rStyle w:val="Hyperlink"/>
            <w:noProof/>
            <w:color w:val="005EB8"/>
          </w:rPr>
          <w:t>Lo</w:t>
        </w:r>
        <w:r w:rsidRPr="006F25E7">
          <w:rPr>
            <w:rStyle w:val="Hyperlink"/>
            <w:noProof/>
            <w:color w:val="005EB8"/>
          </w:rPr>
          <w:t>ndon</w:t>
        </w:r>
        <w:r w:rsidRPr="006F25E7">
          <w:rPr>
            <w:rStyle w:val="Hyperlink"/>
            <w:noProof/>
            <w:color w:val="005EB8"/>
            <w:spacing w:val="11"/>
          </w:rPr>
          <w:t xml:space="preserve"> </w:t>
        </w:r>
        <w:r w:rsidRPr="006F25E7">
          <w:rPr>
            <w:rStyle w:val="Hyperlink"/>
            <w:noProof/>
            <w:color w:val="005EB8"/>
          </w:rPr>
          <w:t>and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South</w:t>
        </w:r>
        <w:r w:rsidRPr="006F25E7">
          <w:rPr>
            <w:rStyle w:val="Hyperlink"/>
            <w:noProof/>
            <w:color w:val="005EB8"/>
            <w:spacing w:val="11"/>
          </w:rPr>
          <w:t xml:space="preserve"> </w:t>
        </w:r>
        <w:r w:rsidRPr="006F25E7">
          <w:rPr>
            <w:rStyle w:val="Hyperlink"/>
            <w:noProof/>
            <w:color w:val="005EB8"/>
          </w:rPr>
          <w:t>East</w:t>
        </w:r>
        <w:r w:rsidRPr="006F25E7">
          <w:rPr>
            <w:rStyle w:val="Hyperlink"/>
            <w:noProof/>
            <w:color w:val="005EB8"/>
            <w:spacing w:val="13"/>
          </w:rPr>
          <w:t xml:space="preserve"> </w:t>
        </w:r>
        <w:r w:rsidRPr="006F25E7">
          <w:rPr>
            <w:rStyle w:val="Hyperlink"/>
            <w:noProof/>
            <w:color w:val="005EB8"/>
          </w:rPr>
          <w:t>England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Burns</w:t>
        </w:r>
        <w:r w:rsidRPr="006F25E7">
          <w:rPr>
            <w:rStyle w:val="Hyperlink"/>
            <w:noProof/>
            <w:color w:val="005EB8"/>
            <w:spacing w:val="14"/>
          </w:rPr>
          <w:t xml:space="preserve"> </w:t>
        </w:r>
        <w:r w:rsidRPr="006F25E7">
          <w:rPr>
            <w:rStyle w:val="Hyperlink"/>
            <w:noProof/>
            <w:color w:val="005EB8"/>
          </w:rPr>
          <w:t>Network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55EACF3C" w14:textId="7863B3C1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03" w:history="1">
        <w:r w:rsidR="006F25E7">
          <w:rPr>
            <w:rStyle w:val="Hyperlink"/>
            <w:noProof/>
            <w:color w:val="005EB8"/>
          </w:rPr>
          <w:t>Me</w:t>
        </w:r>
        <w:r w:rsidRPr="006F25E7">
          <w:rPr>
            <w:rStyle w:val="Hyperlink"/>
            <w:noProof/>
            <w:color w:val="005EB8"/>
          </w:rPr>
          <w:t>ningitis</w:t>
        </w:r>
        <w:r w:rsidRPr="006F25E7">
          <w:rPr>
            <w:rStyle w:val="Hyperlink"/>
            <w:noProof/>
            <w:color w:val="005EB8"/>
            <w:spacing w:val="18"/>
          </w:rPr>
          <w:t xml:space="preserve"> </w:t>
        </w:r>
        <w:r w:rsidRPr="006F25E7">
          <w:rPr>
            <w:rStyle w:val="Hyperlink"/>
            <w:noProof/>
            <w:color w:val="005EB8"/>
          </w:rPr>
          <w:t>Research</w:t>
        </w:r>
        <w:r w:rsidRPr="006F25E7">
          <w:rPr>
            <w:rStyle w:val="Hyperlink"/>
            <w:noProof/>
            <w:color w:val="005EB8"/>
            <w:spacing w:val="21"/>
          </w:rPr>
          <w:t xml:space="preserve"> </w:t>
        </w:r>
        <w:r w:rsidRPr="006F25E7">
          <w:rPr>
            <w:rStyle w:val="Hyperlink"/>
            <w:noProof/>
            <w:color w:val="005EB8"/>
          </w:rPr>
          <w:t>foundation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2C1D0159" w14:textId="61E3DD3E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04" w:history="1">
        <w:r w:rsidR="006F25E7">
          <w:rPr>
            <w:rStyle w:val="Hyperlink"/>
            <w:noProof/>
            <w:color w:val="005EB8"/>
          </w:rPr>
          <w:t>Me</w:t>
        </w:r>
        <w:r w:rsidRPr="006F25E7">
          <w:rPr>
            <w:rStyle w:val="Hyperlink"/>
            <w:noProof/>
            <w:color w:val="005EB8"/>
          </w:rPr>
          <w:t>rsey</w:t>
        </w:r>
        <w:r w:rsidRPr="006F25E7">
          <w:rPr>
            <w:rStyle w:val="Hyperlink"/>
            <w:noProof/>
            <w:color w:val="005EB8"/>
            <w:spacing w:val="11"/>
          </w:rPr>
          <w:t xml:space="preserve"> </w:t>
        </w:r>
        <w:r w:rsidRPr="006F25E7">
          <w:rPr>
            <w:rStyle w:val="Hyperlink"/>
            <w:noProof/>
            <w:color w:val="005EB8"/>
          </w:rPr>
          <w:t>Burns</w:t>
        </w:r>
        <w:r w:rsidRPr="006F25E7">
          <w:rPr>
            <w:rStyle w:val="Hyperlink"/>
            <w:noProof/>
            <w:color w:val="005EB8"/>
            <w:spacing w:val="12"/>
          </w:rPr>
          <w:t xml:space="preserve"> </w:t>
        </w:r>
        <w:r w:rsidRPr="006F25E7">
          <w:rPr>
            <w:rStyle w:val="Hyperlink"/>
            <w:noProof/>
            <w:color w:val="005EB8"/>
          </w:rPr>
          <w:t>App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6FC970EC" w14:textId="4202BCBE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05" w:history="1">
        <w:r w:rsidR="006F25E7">
          <w:rPr>
            <w:rStyle w:val="Hyperlink"/>
            <w:noProof/>
            <w:color w:val="005EB8"/>
          </w:rPr>
          <w:t>Mi</w:t>
        </w:r>
        <w:r w:rsidRPr="006F25E7">
          <w:rPr>
            <w:rStyle w:val="Hyperlink"/>
            <w:noProof/>
            <w:color w:val="005EB8"/>
          </w:rPr>
          <w:t>nd</w:t>
        </w:r>
        <w:r w:rsidRPr="006F25E7">
          <w:rPr>
            <w:rStyle w:val="Hyperlink"/>
            <w:noProof/>
            <w:color w:val="005EB8"/>
            <w:spacing w:val="10"/>
          </w:rPr>
          <w:t xml:space="preserve"> </w:t>
        </w:r>
        <w:r w:rsidRPr="006F25E7">
          <w:rPr>
            <w:rStyle w:val="Hyperlink"/>
            <w:noProof/>
            <w:color w:val="005EB8"/>
          </w:rPr>
          <w:t>the</w:t>
        </w:r>
        <w:r w:rsidRPr="006F25E7">
          <w:rPr>
            <w:rStyle w:val="Hyperlink"/>
            <w:noProof/>
            <w:color w:val="005EB8"/>
            <w:spacing w:val="11"/>
          </w:rPr>
          <w:t xml:space="preserve"> </w:t>
        </w:r>
        <w:r w:rsidRPr="006F25E7">
          <w:rPr>
            <w:rStyle w:val="Hyperlink"/>
            <w:noProof/>
            <w:color w:val="005EB8"/>
          </w:rPr>
          <w:t>Bleep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1DFDF36A" w14:textId="63CCDDDB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06" w:history="1">
        <w:r w:rsidR="006F25E7">
          <w:rPr>
            <w:rStyle w:val="Hyperlink"/>
            <w:noProof/>
            <w:color w:val="005EB8"/>
          </w:rPr>
          <w:t>Na</w:t>
        </w:r>
        <w:r w:rsidRPr="006F25E7">
          <w:rPr>
            <w:rStyle w:val="Hyperlink"/>
            <w:noProof/>
            <w:color w:val="005EB8"/>
          </w:rPr>
          <w:t>tional</w:t>
        </w:r>
        <w:r w:rsidRPr="006F25E7">
          <w:rPr>
            <w:rStyle w:val="Hyperlink"/>
            <w:noProof/>
            <w:color w:val="005EB8"/>
            <w:spacing w:val="13"/>
          </w:rPr>
          <w:t xml:space="preserve"> </w:t>
        </w:r>
        <w:r w:rsidRPr="006F25E7">
          <w:rPr>
            <w:rStyle w:val="Hyperlink"/>
            <w:noProof/>
            <w:color w:val="005EB8"/>
          </w:rPr>
          <w:t>Health</w:t>
        </w:r>
        <w:r w:rsidRPr="006F25E7">
          <w:rPr>
            <w:rStyle w:val="Hyperlink"/>
            <w:noProof/>
            <w:color w:val="005EB8"/>
            <w:spacing w:val="18"/>
          </w:rPr>
          <w:t xml:space="preserve"> </w:t>
        </w:r>
        <w:r w:rsidRPr="006F25E7">
          <w:rPr>
            <w:rStyle w:val="Hyperlink"/>
            <w:noProof/>
            <w:color w:val="005EB8"/>
          </w:rPr>
          <w:t>Service</w:t>
        </w:r>
        <w:r w:rsidRPr="006F25E7">
          <w:rPr>
            <w:rStyle w:val="Hyperlink"/>
            <w:noProof/>
            <w:color w:val="005EB8"/>
            <w:spacing w:val="12"/>
          </w:rPr>
          <w:t xml:space="preserve"> </w:t>
        </w:r>
        <w:r w:rsidRPr="006F25E7">
          <w:rPr>
            <w:rStyle w:val="Hyperlink"/>
            <w:noProof/>
            <w:color w:val="005EB8"/>
          </w:rPr>
          <w:t>England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326FEFB7" w14:textId="53FAD56C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07" w:history="1">
        <w:r w:rsidR="006F25E7">
          <w:rPr>
            <w:rStyle w:val="Hyperlink"/>
            <w:noProof/>
            <w:color w:val="005EB8"/>
          </w:rPr>
          <w:t>Na</w:t>
        </w:r>
        <w:r w:rsidRPr="006F25E7">
          <w:rPr>
            <w:rStyle w:val="Hyperlink"/>
            <w:noProof/>
            <w:color w:val="005EB8"/>
          </w:rPr>
          <w:t>tional</w:t>
        </w:r>
        <w:r w:rsidRPr="006F25E7">
          <w:rPr>
            <w:rStyle w:val="Hyperlink"/>
            <w:noProof/>
            <w:color w:val="005EB8"/>
            <w:spacing w:val="11"/>
          </w:rPr>
          <w:t xml:space="preserve"> </w:t>
        </w:r>
        <w:r w:rsidRPr="006F25E7">
          <w:rPr>
            <w:rStyle w:val="Hyperlink"/>
            <w:noProof/>
            <w:color w:val="005EB8"/>
          </w:rPr>
          <w:t>Institute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for</w:t>
        </w:r>
        <w:r w:rsidRPr="006F25E7">
          <w:rPr>
            <w:rStyle w:val="Hyperlink"/>
            <w:noProof/>
            <w:color w:val="005EB8"/>
            <w:spacing w:val="13"/>
          </w:rPr>
          <w:t xml:space="preserve"> </w:t>
        </w:r>
        <w:r w:rsidRPr="006F25E7">
          <w:rPr>
            <w:rStyle w:val="Hyperlink"/>
            <w:noProof/>
            <w:color w:val="005EB8"/>
          </w:rPr>
          <w:t>Health</w:t>
        </w:r>
        <w:r w:rsidRPr="006F25E7">
          <w:rPr>
            <w:rStyle w:val="Hyperlink"/>
            <w:noProof/>
            <w:color w:val="005EB8"/>
            <w:spacing w:val="16"/>
          </w:rPr>
          <w:t xml:space="preserve"> </w:t>
        </w:r>
        <w:r w:rsidRPr="006F25E7">
          <w:rPr>
            <w:rStyle w:val="Hyperlink"/>
            <w:noProof/>
            <w:color w:val="005EB8"/>
          </w:rPr>
          <w:t>and</w:t>
        </w:r>
        <w:r w:rsidRPr="006F25E7">
          <w:rPr>
            <w:rStyle w:val="Hyperlink"/>
            <w:noProof/>
            <w:color w:val="005EB8"/>
            <w:spacing w:val="13"/>
          </w:rPr>
          <w:t xml:space="preserve"> </w:t>
        </w:r>
        <w:r w:rsidRPr="006F25E7">
          <w:rPr>
            <w:rStyle w:val="Hyperlink"/>
            <w:noProof/>
            <w:color w:val="005EB8"/>
          </w:rPr>
          <w:t>Clinical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Excellence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0B4C20E4" w14:textId="089EA922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08" w:history="1">
        <w:r w:rsidR="006F25E7">
          <w:rPr>
            <w:rStyle w:val="Hyperlink"/>
            <w:noProof/>
            <w:color w:val="005EB8"/>
          </w:rPr>
          <w:t>NH</w:t>
        </w:r>
        <w:r w:rsidRPr="006F25E7">
          <w:rPr>
            <w:rStyle w:val="Hyperlink"/>
            <w:noProof/>
            <w:color w:val="005EB8"/>
          </w:rPr>
          <w:t>S</w:t>
        </w:r>
        <w:r w:rsidRPr="006F25E7">
          <w:rPr>
            <w:rStyle w:val="Hyperlink"/>
            <w:noProof/>
            <w:color w:val="005EB8"/>
            <w:spacing w:val="11"/>
          </w:rPr>
          <w:t xml:space="preserve"> </w:t>
        </w:r>
        <w:r w:rsidRPr="006F25E7">
          <w:rPr>
            <w:rStyle w:val="Hyperlink"/>
            <w:noProof/>
            <w:color w:val="005EB8"/>
          </w:rPr>
          <w:t>Greater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Glasgow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and</w:t>
        </w:r>
        <w:r w:rsidRPr="006F25E7">
          <w:rPr>
            <w:rStyle w:val="Hyperlink"/>
            <w:noProof/>
            <w:color w:val="005EB8"/>
            <w:spacing w:val="12"/>
          </w:rPr>
          <w:t xml:space="preserve"> </w:t>
        </w:r>
        <w:r w:rsidRPr="006F25E7">
          <w:rPr>
            <w:rStyle w:val="Hyperlink"/>
            <w:noProof/>
            <w:color w:val="005EB8"/>
          </w:rPr>
          <w:t>Clyde</w:t>
        </w:r>
        <w:r w:rsidRPr="006F25E7">
          <w:rPr>
            <w:rStyle w:val="Hyperlink"/>
            <w:noProof/>
            <w:color w:val="005EB8"/>
            <w:spacing w:val="11"/>
          </w:rPr>
          <w:t xml:space="preserve"> </w:t>
        </w:r>
        <w:r w:rsidRPr="006F25E7">
          <w:rPr>
            <w:rStyle w:val="Hyperlink"/>
            <w:noProof/>
            <w:color w:val="005EB8"/>
          </w:rPr>
          <w:t>/</w:t>
        </w:r>
        <w:r w:rsidRPr="006F25E7">
          <w:rPr>
            <w:rStyle w:val="Hyperlink"/>
            <w:noProof/>
            <w:color w:val="005EB8"/>
            <w:spacing w:val="9"/>
          </w:rPr>
          <w:t xml:space="preserve"> </w:t>
        </w:r>
        <w:r w:rsidRPr="006F25E7">
          <w:rPr>
            <w:rStyle w:val="Hyperlink"/>
            <w:noProof/>
            <w:color w:val="005EB8"/>
          </w:rPr>
          <w:t>NHS</w:t>
        </w:r>
        <w:r w:rsidRPr="006F25E7">
          <w:rPr>
            <w:rStyle w:val="Hyperlink"/>
            <w:noProof/>
            <w:color w:val="005EB8"/>
            <w:spacing w:val="12"/>
          </w:rPr>
          <w:t xml:space="preserve"> </w:t>
        </w:r>
        <w:r w:rsidRPr="006F25E7">
          <w:rPr>
            <w:rStyle w:val="Hyperlink"/>
            <w:noProof/>
            <w:color w:val="005EB8"/>
          </w:rPr>
          <w:t>Highlands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02968367" w14:textId="626764E2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09" w:history="1">
        <w:r w:rsidR="006F25E7">
          <w:rPr>
            <w:rStyle w:val="Hyperlink"/>
            <w:noProof/>
            <w:color w:val="005EB8"/>
          </w:rPr>
          <w:t>No</w:t>
        </w:r>
        <w:r w:rsidRPr="006F25E7">
          <w:rPr>
            <w:rStyle w:val="Hyperlink"/>
            <w:noProof/>
            <w:color w:val="005EB8"/>
          </w:rPr>
          <w:t>rthern</w:t>
        </w:r>
        <w:r w:rsidRPr="006F25E7">
          <w:rPr>
            <w:rStyle w:val="Hyperlink"/>
            <w:noProof/>
            <w:color w:val="005EB8"/>
            <w:spacing w:val="21"/>
          </w:rPr>
          <w:t xml:space="preserve"> </w:t>
        </w:r>
        <w:r w:rsidRPr="006F25E7">
          <w:rPr>
            <w:rStyle w:val="Hyperlink"/>
            <w:noProof/>
            <w:color w:val="005EB8"/>
          </w:rPr>
          <w:t>Paediatrics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633BBF36" w14:textId="19C4D3E6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10" w:history="1">
        <w:r w:rsidR="006F25E7">
          <w:rPr>
            <w:rStyle w:val="Hyperlink"/>
            <w:noProof/>
            <w:color w:val="005EB8"/>
          </w:rPr>
          <w:t>No</w:t>
        </w:r>
        <w:r w:rsidRPr="006F25E7">
          <w:rPr>
            <w:rStyle w:val="Hyperlink"/>
            <w:noProof/>
            <w:color w:val="005EB8"/>
          </w:rPr>
          <w:t>rth</w:t>
        </w:r>
        <w:r w:rsidRPr="006F25E7">
          <w:rPr>
            <w:rStyle w:val="Hyperlink"/>
            <w:noProof/>
            <w:color w:val="005EB8"/>
            <w:spacing w:val="14"/>
          </w:rPr>
          <w:t xml:space="preserve"> </w:t>
        </w:r>
        <w:r w:rsidRPr="006F25E7">
          <w:rPr>
            <w:rStyle w:val="Hyperlink"/>
            <w:noProof/>
            <w:color w:val="005EB8"/>
          </w:rPr>
          <w:t>Thames</w:t>
        </w:r>
        <w:r w:rsidRPr="006F25E7">
          <w:rPr>
            <w:rStyle w:val="Hyperlink"/>
            <w:noProof/>
            <w:color w:val="005EB8"/>
            <w:spacing w:val="14"/>
          </w:rPr>
          <w:t xml:space="preserve"> </w:t>
        </w:r>
        <w:r w:rsidRPr="006F25E7">
          <w:rPr>
            <w:rStyle w:val="Hyperlink"/>
            <w:noProof/>
            <w:color w:val="005EB8"/>
          </w:rPr>
          <w:t>Paediatric</w:t>
        </w:r>
        <w:r w:rsidRPr="006F25E7">
          <w:rPr>
            <w:rStyle w:val="Hyperlink"/>
            <w:noProof/>
            <w:color w:val="005EB8"/>
            <w:spacing w:val="20"/>
          </w:rPr>
          <w:t xml:space="preserve"> </w:t>
        </w:r>
        <w:r w:rsidRPr="006F25E7">
          <w:rPr>
            <w:rStyle w:val="Hyperlink"/>
            <w:noProof/>
            <w:color w:val="005EB8"/>
          </w:rPr>
          <w:t>Network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14:paraId="06236EB0" w14:textId="28E7B7B2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11" w:history="1">
        <w:r w:rsidR="006F25E7">
          <w:rPr>
            <w:rStyle w:val="Hyperlink"/>
            <w:noProof/>
            <w:color w:val="005EB8"/>
          </w:rPr>
          <w:t>Pa</w:t>
        </w:r>
        <w:r w:rsidRPr="006F25E7">
          <w:rPr>
            <w:rStyle w:val="Hyperlink"/>
            <w:noProof/>
            <w:color w:val="005EB8"/>
          </w:rPr>
          <w:t>ediatric</w:t>
        </w:r>
        <w:r w:rsidRPr="006F25E7">
          <w:rPr>
            <w:rStyle w:val="Hyperlink"/>
            <w:noProof/>
            <w:color w:val="005EB8"/>
            <w:spacing w:val="17"/>
          </w:rPr>
          <w:t xml:space="preserve"> </w:t>
        </w:r>
        <w:r w:rsidRPr="006F25E7">
          <w:rPr>
            <w:rStyle w:val="Hyperlink"/>
            <w:noProof/>
            <w:color w:val="005EB8"/>
          </w:rPr>
          <w:t>EM</w:t>
        </w:r>
        <w:r w:rsidRPr="006F25E7">
          <w:rPr>
            <w:rStyle w:val="Hyperlink"/>
            <w:noProof/>
            <w:color w:val="005EB8"/>
            <w:spacing w:val="11"/>
          </w:rPr>
          <w:t xml:space="preserve"> </w:t>
        </w:r>
        <w:r w:rsidRPr="006F25E7">
          <w:rPr>
            <w:rStyle w:val="Hyperlink"/>
            <w:noProof/>
            <w:color w:val="005EB8"/>
          </w:rPr>
          <w:t>BlogSpot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14:paraId="185A07EB" w14:textId="1503CF21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12" w:history="1">
        <w:r w:rsidR="006F25E7">
          <w:rPr>
            <w:rStyle w:val="Hyperlink"/>
            <w:noProof/>
            <w:color w:val="005EB8"/>
          </w:rPr>
          <w:t>Pa</w:t>
        </w:r>
        <w:r w:rsidRPr="006F25E7">
          <w:rPr>
            <w:rStyle w:val="Hyperlink"/>
            <w:noProof/>
            <w:color w:val="005EB8"/>
          </w:rPr>
          <w:t>ediatric</w:t>
        </w:r>
        <w:r w:rsidRPr="006F25E7">
          <w:rPr>
            <w:rStyle w:val="Hyperlink"/>
            <w:noProof/>
            <w:color w:val="005EB8"/>
            <w:spacing w:val="19"/>
          </w:rPr>
          <w:t xml:space="preserve"> </w:t>
        </w:r>
        <w:r w:rsidRPr="006F25E7">
          <w:rPr>
            <w:rStyle w:val="Hyperlink"/>
            <w:noProof/>
            <w:color w:val="005EB8"/>
          </w:rPr>
          <w:t>FOAMED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14:paraId="50EE7BC4" w14:textId="35F541D4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13" w:history="1">
        <w:r w:rsidR="006F25E7">
          <w:rPr>
            <w:rStyle w:val="Hyperlink"/>
            <w:noProof/>
            <w:color w:val="005EB8"/>
          </w:rPr>
          <w:t>Pa</w:t>
        </w:r>
        <w:r w:rsidRPr="006F25E7">
          <w:rPr>
            <w:rStyle w:val="Hyperlink"/>
            <w:noProof/>
            <w:color w:val="005EB8"/>
          </w:rPr>
          <w:t>eds</w:t>
        </w:r>
        <w:r w:rsidRPr="006F25E7">
          <w:rPr>
            <w:rStyle w:val="Hyperlink"/>
            <w:noProof/>
            <w:color w:val="005EB8"/>
            <w:spacing w:val="13"/>
          </w:rPr>
          <w:t xml:space="preserve"> </w:t>
        </w:r>
        <w:r w:rsidRPr="006F25E7">
          <w:rPr>
            <w:rStyle w:val="Hyperlink"/>
            <w:noProof/>
            <w:color w:val="005EB8"/>
          </w:rPr>
          <w:t>Portals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14:paraId="680EED49" w14:textId="46419AC3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14" w:history="1">
        <w:r w:rsidR="006F25E7">
          <w:rPr>
            <w:rStyle w:val="Hyperlink"/>
            <w:noProof/>
            <w:color w:val="005EB8"/>
          </w:rPr>
          <w:t>Pa</w:t>
        </w:r>
        <w:r w:rsidRPr="006F25E7">
          <w:rPr>
            <w:rStyle w:val="Hyperlink"/>
            <w:noProof/>
            <w:color w:val="005EB8"/>
          </w:rPr>
          <w:t>tient</w:t>
        </w:r>
        <w:r w:rsidRPr="006F25E7">
          <w:rPr>
            <w:rStyle w:val="Hyperlink"/>
            <w:noProof/>
            <w:color w:val="005EB8"/>
            <w:spacing w:val="12"/>
          </w:rPr>
          <w:t xml:space="preserve"> </w:t>
        </w:r>
        <w:r w:rsidRPr="006F25E7">
          <w:rPr>
            <w:rStyle w:val="Hyperlink"/>
            <w:noProof/>
            <w:color w:val="005EB8"/>
          </w:rPr>
          <w:t>Info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14:paraId="1FB1F69E" w14:textId="6FBC596B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15" w:history="1">
        <w:r w:rsidR="006F25E7">
          <w:rPr>
            <w:rStyle w:val="Hyperlink"/>
            <w:noProof/>
            <w:color w:val="005EB8"/>
          </w:rPr>
          <w:t>PE</w:t>
        </w:r>
        <w:r w:rsidRPr="006F25E7">
          <w:rPr>
            <w:rStyle w:val="Hyperlink"/>
            <w:noProof/>
            <w:color w:val="005EB8"/>
          </w:rPr>
          <w:t>D</w:t>
        </w:r>
        <w:r w:rsidRPr="006F25E7">
          <w:rPr>
            <w:rStyle w:val="Hyperlink"/>
            <w:noProof/>
            <w:color w:val="005EB8"/>
            <w:spacing w:val="11"/>
          </w:rPr>
          <w:t xml:space="preserve"> </w:t>
        </w:r>
        <w:r w:rsidRPr="006F25E7">
          <w:rPr>
            <w:rStyle w:val="Hyperlink"/>
            <w:noProof/>
            <w:color w:val="005EB8"/>
          </w:rPr>
          <w:t>Morsels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14:paraId="094ED0DC" w14:textId="0DBF67EF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16" w:history="1">
        <w:r w:rsidR="006F25E7">
          <w:rPr>
            <w:rStyle w:val="Hyperlink"/>
            <w:noProof/>
            <w:color w:val="005EB8"/>
          </w:rPr>
          <w:t>Pa</w:t>
        </w:r>
        <w:r w:rsidRPr="006F25E7">
          <w:rPr>
            <w:rStyle w:val="Hyperlink"/>
            <w:noProof/>
            <w:color w:val="005EB8"/>
          </w:rPr>
          <w:t>ediatric</w:t>
        </w:r>
        <w:r w:rsidRPr="006F25E7">
          <w:rPr>
            <w:rStyle w:val="Hyperlink"/>
            <w:noProof/>
            <w:color w:val="005EB8"/>
            <w:spacing w:val="21"/>
          </w:rPr>
          <w:t xml:space="preserve"> </w:t>
        </w:r>
        <w:r w:rsidRPr="006F25E7">
          <w:rPr>
            <w:rStyle w:val="Hyperlink"/>
            <w:noProof/>
            <w:color w:val="005EB8"/>
          </w:rPr>
          <w:t>Emergency</w:t>
        </w:r>
        <w:r w:rsidRPr="006F25E7">
          <w:rPr>
            <w:rStyle w:val="Hyperlink"/>
            <w:noProof/>
            <w:color w:val="005EB8"/>
            <w:spacing w:val="18"/>
          </w:rPr>
          <w:t xml:space="preserve"> </w:t>
        </w:r>
        <w:r w:rsidRPr="006F25E7">
          <w:rPr>
            <w:rStyle w:val="Hyperlink"/>
            <w:noProof/>
            <w:color w:val="005EB8"/>
          </w:rPr>
          <w:t>Playbook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14:paraId="2FAF4A03" w14:textId="203CB0EE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17" w:history="1">
        <w:r w:rsidR="006F25E7">
          <w:rPr>
            <w:rStyle w:val="Hyperlink"/>
            <w:noProof/>
            <w:color w:val="005EB8"/>
          </w:rPr>
          <w:t>Pa</w:t>
        </w:r>
        <w:r w:rsidRPr="006F25E7">
          <w:rPr>
            <w:rStyle w:val="Hyperlink"/>
            <w:noProof/>
            <w:color w:val="005EB8"/>
          </w:rPr>
          <w:t>ediatric</w:t>
        </w:r>
        <w:r w:rsidRPr="006F25E7">
          <w:rPr>
            <w:rStyle w:val="Hyperlink"/>
            <w:noProof/>
            <w:color w:val="005EB8"/>
            <w:spacing w:val="17"/>
          </w:rPr>
          <w:t xml:space="preserve"> </w:t>
        </w:r>
        <w:r w:rsidRPr="006F25E7">
          <w:rPr>
            <w:rStyle w:val="Hyperlink"/>
            <w:noProof/>
            <w:color w:val="005EB8"/>
          </w:rPr>
          <w:t>Pearls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14:paraId="72B71081" w14:textId="12D8D6B0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18" w:history="1">
        <w:r w:rsidR="006F25E7">
          <w:rPr>
            <w:rStyle w:val="Hyperlink"/>
            <w:noProof/>
            <w:color w:val="005EB8"/>
          </w:rPr>
          <w:t>Pa</w:t>
        </w:r>
        <w:r w:rsidRPr="006F25E7">
          <w:rPr>
            <w:rStyle w:val="Hyperlink"/>
            <w:noProof/>
            <w:color w:val="005EB8"/>
          </w:rPr>
          <w:t>ediatric</w:t>
        </w:r>
        <w:r w:rsidRPr="006F25E7">
          <w:rPr>
            <w:rStyle w:val="Hyperlink"/>
            <w:noProof/>
            <w:color w:val="005EB8"/>
            <w:spacing w:val="17"/>
          </w:rPr>
          <w:t xml:space="preserve"> </w:t>
        </w:r>
        <w:r w:rsidRPr="006F25E7">
          <w:rPr>
            <w:rStyle w:val="Hyperlink"/>
            <w:noProof/>
            <w:color w:val="005EB8"/>
          </w:rPr>
          <w:t>Intensive</w:t>
        </w:r>
        <w:r w:rsidRPr="006F25E7">
          <w:rPr>
            <w:rStyle w:val="Hyperlink"/>
            <w:noProof/>
            <w:color w:val="005EB8"/>
            <w:spacing w:val="13"/>
          </w:rPr>
          <w:t xml:space="preserve"> </w:t>
        </w:r>
        <w:r w:rsidRPr="006F25E7">
          <w:rPr>
            <w:rStyle w:val="Hyperlink"/>
            <w:noProof/>
            <w:color w:val="005EB8"/>
          </w:rPr>
          <w:t>Care</w:t>
        </w:r>
        <w:r w:rsidRPr="006F25E7">
          <w:rPr>
            <w:rStyle w:val="Hyperlink"/>
            <w:noProof/>
            <w:color w:val="005EB8"/>
            <w:spacing w:val="17"/>
          </w:rPr>
          <w:t xml:space="preserve"> </w:t>
        </w:r>
        <w:r w:rsidRPr="006F25E7">
          <w:rPr>
            <w:rStyle w:val="Hyperlink"/>
            <w:noProof/>
            <w:color w:val="005EB8"/>
          </w:rPr>
          <w:t>Society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14:paraId="740126A3" w14:textId="7A37B312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19" w:history="1">
        <w:r w:rsidR="006F25E7">
          <w:rPr>
            <w:rStyle w:val="Hyperlink"/>
            <w:noProof/>
            <w:color w:val="005EB8"/>
          </w:rPr>
          <w:t>PE</w:t>
        </w:r>
        <w:r w:rsidRPr="006F25E7">
          <w:rPr>
            <w:rStyle w:val="Hyperlink"/>
            <w:noProof/>
            <w:color w:val="005EB8"/>
          </w:rPr>
          <w:t>M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infographics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14:paraId="6B342C21" w14:textId="5152387D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20" w:history="1">
        <w:r w:rsidR="006F25E7">
          <w:rPr>
            <w:rStyle w:val="Hyperlink"/>
            <w:noProof/>
            <w:color w:val="005EB8"/>
          </w:rPr>
          <w:t>Pr</w:t>
        </w:r>
        <w:r w:rsidRPr="006F25E7">
          <w:rPr>
            <w:rStyle w:val="Hyperlink"/>
            <w:noProof/>
            <w:color w:val="005EB8"/>
          </w:rPr>
          <w:t>imary</w:t>
        </w:r>
        <w:r w:rsidRPr="006F25E7">
          <w:rPr>
            <w:rStyle w:val="Hyperlink"/>
            <w:noProof/>
            <w:color w:val="005EB8"/>
            <w:spacing w:val="16"/>
          </w:rPr>
          <w:t xml:space="preserve"> </w:t>
        </w:r>
        <w:r w:rsidRPr="006F25E7">
          <w:rPr>
            <w:rStyle w:val="Hyperlink"/>
            <w:noProof/>
            <w:color w:val="005EB8"/>
          </w:rPr>
          <w:t>Care</w:t>
        </w:r>
        <w:r w:rsidRPr="006F25E7">
          <w:rPr>
            <w:rStyle w:val="Hyperlink"/>
            <w:noProof/>
            <w:color w:val="005EB8"/>
            <w:spacing w:val="14"/>
          </w:rPr>
          <w:t xml:space="preserve"> </w:t>
        </w:r>
        <w:r w:rsidRPr="006F25E7">
          <w:rPr>
            <w:rStyle w:val="Hyperlink"/>
            <w:noProof/>
            <w:color w:val="005EB8"/>
          </w:rPr>
          <w:t>Knowledge</w:t>
        </w:r>
        <w:r w:rsidRPr="006F25E7">
          <w:rPr>
            <w:rStyle w:val="Hyperlink"/>
            <w:noProof/>
            <w:color w:val="005EB8"/>
            <w:spacing w:val="12"/>
          </w:rPr>
          <w:t xml:space="preserve"> </w:t>
        </w:r>
        <w:r w:rsidRPr="006F25E7">
          <w:rPr>
            <w:rStyle w:val="Hyperlink"/>
            <w:noProof/>
            <w:color w:val="005EB8"/>
          </w:rPr>
          <w:t>boost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14:paraId="4B8DE400" w14:textId="4F19CA4A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21" w:history="1">
        <w:r w:rsidR="006F25E7">
          <w:rPr>
            <w:rStyle w:val="Hyperlink"/>
            <w:noProof/>
            <w:color w:val="005EB8"/>
          </w:rPr>
          <w:t>Ro</w:t>
        </w:r>
        <w:r w:rsidRPr="006F25E7">
          <w:rPr>
            <w:rStyle w:val="Hyperlink"/>
            <w:noProof/>
            <w:color w:val="005EB8"/>
          </w:rPr>
          <w:t>yal</w:t>
        </w:r>
        <w:r w:rsidRPr="006F25E7">
          <w:rPr>
            <w:rStyle w:val="Hyperlink"/>
            <w:noProof/>
            <w:color w:val="005EB8"/>
            <w:spacing w:val="30"/>
          </w:rPr>
          <w:t xml:space="preserve"> </w:t>
        </w:r>
        <w:r w:rsidRPr="006F25E7">
          <w:rPr>
            <w:rStyle w:val="Hyperlink"/>
            <w:noProof/>
            <w:color w:val="005EB8"/>
          </w:rPr>
          <w:t>Childrens</w:t>
        </w:r>
        <w:r w:rsidRPr="006F25E7">
          <w:rPr>
            <w:rStyle w:val="Hyperlink"/>
            <w:noProof/>
            <w:color w:val="005EB8"/>
            <w:spacing w:val="25"/>
          </w:rPr>
          <w:t xml:space="preserve"> </w:t>
        </w:r>
        <w:r w:rsidRPr="006F25E7">
          <w:rPr>
            <w:rStyle w:val="Hyperlink"/>
            <w:noProof/>
            <w:color w:val="005EB8"/>
          </w:rPr>
          <w:t>Hospital</w:t>
        </w:r>
        <w:r w:rsidRPr="006F25E7">
          <w:rPr>
            <w:rStyle w:val="Hyperlink"/>
            <w:noProof/>
            <w:color w:val="005EB8"/>
            <w:spacing w:val="21"/>
          </w:rPr>
          <w:t xml:space="preserve"> </w:t>
        </w:r>
        <w:r w:rsidRPr="006F25E7">
          <w:rPr>
            <w:rStyle w:val="Hyperlink"/>
            <w:noProof/>
            <w:color w:val="005EB8"/>
          </w:rPr>
          <w:t>Melbourne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14:paraId="1D70B123" w14:textId="5C4CF871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22" w:history="1">
        <w:r w:rsidR="006F25E7">
          <w:rPr>
            <w:rStyle w:val="Hyperlink"/>
            <w:noProof/>
            <w:color w:val="005EB8"/>
          </w:rPr>
          <w:t>Ro</w:t>
        </w:r>
        <w:r w:rsidRPr="006F25E7">
          <w:rPr>
            <w:rStyle w:val="Hyperlink"/>
            <w:noProof/>
            <w:color w:val="005EB8"/>
          </w:rPr>
          <w:t>yal</w:t>
        </w:r>
        <w:r w:rsidRPr="006F25E7">
          <w:rPr>
            <w:rStyle w:val="Hyperlink"/>
            <w:noProof/>
            <w:color w:val="005EB8"/>
            <w:spacing w:val="17"/>
          </w:rPr>
          <w:t xml:space="preserve"> </w:t>
        </w:r>
        <w:r w:rsidRPr="006F25E7">
          <w:rPr>
            <w:rStyle w:val="Hyperlink"/>
            <w:noProof/>
            <w:color w:val="005EB8"/>
          </w:rPr>
          <w:t>College</w:t>
        </w:r>
        <w:r w:rsidRPr="006F25E7">
          <w:rPr>
            <w:rStyle w:val="Hyperlink"/>
            <w:noProof/>
            <w:color w:val="005EB8"/>
            <w:spacing w:val="12"/>
          </w:rPr>
          <w:t xml:space="preserve"> </w:t>
        </w:r>
        <w:r w:rsidRPr="006F25E7">
          <w:rPr>
            <w:rStyle w:val="Hyperlink"/>
            <w:noProof/>
            <w:color w:val="005EB8"/>
          </w:rPr>
          <w:t>of</w:t>
        </w:r>
        <w:r w:rsidRPr="006F25E7">
          <w:rPr>
            <w:rStyle w:val="Hyperlink"/>
            <w:noProof/>
            <w:color w:val="005EB8"/>
            <w:spacing w:val="16"/>
          </w:rPr>
          <w:t xml:space="preserve"> </w:t>
        </w:r>
        <w:r w:rsidRPr="006F25E7">
          <w:rPr>
            <w:rStyle w:val="Hyperlink"/>
            <w:noProof/>
            <w:color w:val="005EB8"/>
          </w:rPr>
          <w:t>Emergency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Medicine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14:paraId="07485D17" w14:textId="0A472F3C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23" w:history="1">
        <w:r w:rsidR="006F25E7">
          <w:rPr>
            <w:rStyle w:val="Hyperlink"/>
            <w:noProof/>
            <w:color w:val="005EB8"/>
          </w:rPr>
          <w:t>Ro</w:t>
        </w:r>
        <w:r w:rsidRPr="006F25E7">
          <w:rPr>
            <w:rStyle w:val="Hyperlink"/>
            <w:noProof/>
            <w:color w:val="005EB8"/>
          </w:rPr>
          <w:t>yal</w:t>
        </w:r>
        <w:r w:rsidRPr="006F25E7">
          <w:rPr>
            <w:rStyle w:val="Hyperlink"/>
            <w:noProof/>
            <w:color w:val="005EB8"/>
            <w:spacing w:val="17"/>
          </w:rPr>
          <w:t xml:space="preserve"> </w:t>
        </w:r>
        <w:r w:rsidRPr="006F25E7">
          <w:rPr>
            <w:rStyle w:val="Hyperlink"/>
            <w:noProof/>
            <w:color w:val="005EB8"/>
          </w:rPr>
          <w:t>College</w:t>
        </w:r>
        <w:r w:rsidRPr="006F25E7">
          <w:rPr>
            <w:rStyle w:val="Hyperlink"/>
            <w:noProof/>
            <w:color w:val="005EB8"/>
            <w:spacing w:val="12"/>
          </w:rPr>
          <w:t xml:space="preserve"> </w:t>
        </w:r>
        <w:r w:rsidRPr="006F25E7">
          <w:rPr>
            <w:rStyle w:val="Hyperlink"/>
            <w:noProof/>
            <w:color w:val="005EB8"/>
          </w:rPr>
          <w:t>of</w:t>
        </w:r>
        <w:r w:rsidRPr="006F25E7">
          <w:rPr>
            <w:rStyle w:val="Hyperlink"/>
            <w:noProof/>
            <w:color w:val="005EB8"/>
            <w:spacing w:val="16"/>
          </w:rPr>
          <w:t xml:space="preserve"> </w:t>
        </w:r>
        <w:r w:rsidRPr="006F25E7">
          <w:rPr>
            <w:rStyle w:val="Hyperlink"/>
            <w:noProof/>
            <w:color w:val="005EB8"/>
          </w:rPr>
          <w:t>General</w:t>
        </w:r>
        <w:r w:rsidRPr="006F25E7">
          <w:rPr>
            <w:rStyle w:val="Hyperlink"/>
            <w:noProof/>
            <w:color w:val="005EB8"/>
            <w:spacing w:val="12"/>
          </w:rPr>
          <w:t xml:space="preserve"> </w:t>
        </w:r>
        <w:r w:rsidRPr="006F25E7">
          <w:rPr>
            <w:rStyle w:val="Hyperlink"/>
            <w:noProof/>
            <w:color w:val="005EB8"/>
          </w:rPr>
          <w:t>Practitioners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14:paraId="7E27F8DE" w14:textId="13320654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24" w:history="1">
        <w:r w:rsidR="006F25E7">
          <w:rPr>
            <w:rStyle w:val="Hyperlink"/>
            <w:noProof/>
            <w:color w:val="005EB8"/>
          </w:rPr>
          <w:t>Ro</w:t>
        </w:r>
        <w:r w:rsidRPr="006F25E7">
          <w:rPr>
            <w:rStyle w:val="Hyperlink"/>
            <w:noProof/>
            <w:color w:val="005EB8"/>
          </w:rPr>
          <w:t>yal</w:t>
        </w:r>
        <w:r w:rsidRPr="006F25E7">
          <w:rPr>
            <w:rStyle w:val="Hyperlink"/>
            <w:noProof/>
            <w:color w:val="005EB8"/>
            <w:spacing w:val="15"/>
          </w:rPr>
          <w:t xml:space="preserve"> </w:t>
        </w:r>
        <w:r w:rsidRPr="006F25E7">
          <w:rPr>
            <w:rStyle w:val="Hyperlink"/>
            <w:noProof/>
            <w:color w:val="005EB8"/>
          </w:rPr>
          <w:t>College</w:t>
        </w:r>
        <w:r w:rsidRPr="006F25E7">
          <w:rPr>
            <w:rStyle w:val="Hyperlink"/>
            <w:noProof/>
            <w:color w:val="005EB8"/>
            <w:spacing w:val="10"/>
          </w:rPr>
          <w:t xml:space="preserve"> </w:t>
        </w:r>
        <w:r w:rsidRPr="006F25E7">
          <w:rPr>
            <w:rStyle w:val="Hyperlink"/>
            <w:noProof/>
            <w:color w:val="005EB8"/>
          </w:rPr>
          <w:t>Paediatrics</w:t>
        </w:r>
        <w:r w:rsidRPr="006F25E7">
          <w:rPr>
            <w:rStyle w:val="Hyperlink"/>
            <w:noProof/>
            <w:color w:val="005EB8"/>
            <w:spacing w:val="14"/>
          </w:rPr>
          <w:t xml:space="preserve"> </w:t>
        </w:r>
        <w:r w:rsidRPr="006F25E7">
          <w:rPr>
            <w:rStyle w:val="Hyperlink"/>
            <w:noProof/>
            <w:color w:val="005EB8"/>
          </w:rPr>
          <w:t>and</w:t>
        </w:r>
        <w:r w:rsidRPr="006F25E7">
          <w:rPr>
            <w:rStyle w:val="Hyperlink"/>
            <w:noProof/>
            <w:color w:val="005EB8"/>
            <w:spacing w:val="17"/>
          </w:rPr>
          <w:t xml:space="preserve"> </w:t>
        </w:r>
        <w:r w:rsidRPr="006F25E7">
          <w:rPr>
            <w:rStyle w:val="Hyperlink"/>
            <w:noProof/>
            <w:color w:val="005EB8"/>
          </w:rPr>
          <w:t>Child</w:t>
        </w:r>
        <w:r w:rsidRPr="006F25E7">
          <w:rPr>
            <w:rStyle w:val="Hyperlink"/>
            <w:noProof/>
            <w:color w:val="005EB8"/>
            <w:spacing w:val="16"/>
          </w:rPr>
          <w:t xml:space="preserve"> </w:t>
        </w:r>
        <w:r w:rsidRPr="006F25E7">
          <w:rPr>
            <w:rStyle w:val="Hyperlink"/>
            <w:noProof/>
            <w:color w:val="005EB8"/>
          </w:rPr>
          <w:t>Health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14:paraId="5E8361B8" w14:textId="05931CEC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25" w:history="1">
        <w:r w:rsidR="006F25E7">
          <w:rPr>
            <w:rStyle w:val="Hyperlink"/>
            <w:noProof/>
            <w:color w:val="005EB8"/>
          </w:rPr>
          <w:t>Se</w:t>
        </w:r>
        <w:r w:rsidRPr="006F25E7">
          <w:rPr>
            <w:rStyle w:val="Hyperlink"/>
            <w:noProof/>
            <w:color w:val="005EB8"/>
          </w:rPr>
          <w:t>psis</w:t>
        </w:r>
        <w:r w:rsidRPr="006F25E7">
          <w:rPr>
            <w:rStyle w:val="Hyperlink"/>
            <w:noProof/>
            <w:color w:val="005EB8"/>
            <w:spacing w:val="13"/>
          </w:rPr>
          <w:t xml:space="preserve"> </w:t>
        </w:r>
        <w:r w:rsidRPr="006F25E7">
          <w:rPr>
            <w:rStyle w:val="Hyperlink"/>
            <w:noProof/>
            <w:color w:val="005EB8"/>
          </w:rPr>
          <w:t>Trust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14:paraId="7148C075" w14:textId="2A95434C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26" w:history="1">
        <w:r w:rsidR="006F25E7">
          <w:rPr>
            <w:rStyle w:val="Hyperlink"/>
            <w:noProof/>
            <w:color w:val="005EB8"/>
          </w:rPr>
          <w:t>Spo</w:t>
        </w:r>
        <w:r w:rsidRPr="006F25E7">
          <w:rPr>
            <w:rStyle w:val="Hyperlink"/>
            <w:noProof/>
            <w:color w:val="005EB8"/>
          </w:rPr>
          <w:t>tting</w:t>
        </w:r>
        <w:r w:rsidRPr="006F25E7">
          <w:rPr>
            <w:rStyle w:val="Hyperlink"/>
            <w:noProof/>
            <w:color w:val="005EB8"/>
            <w:spacing w:val="13"/>
          </w:rPr>
          <w:t xml:space="preserve"> </w:t>
        </w:r>
        <w:r w:rsidRPr="006F25E7">
          <w:rPr>
            <w:rStyle w:val="Hyperlink"/>
            <w:noProof/>
            <w:color w:val="005EB8"/>
          </w:rPr>
          <w:t>the</w:t>
        </w:r>
        <w:r w:rsidRPr="006F25E7">
          <w:rPr>
            <w:rStyle w:val="Hyperlink"/>
            <w:noProof/>
            <w:color w:val="005EB8"/>
            <w:spacing w:val="10"/>
          </w:rPr>
          <w:t xml:space="preserve"> </w:t>
        </w:r>
        <w:r w:rsidRPr="006F25E7">
          <w:rPr>
            <w:rStyle w:val="Hyperlink"/>
            <w:noProof/>
            <w:color w:val="005EB8"/>
          </w:rPr>
          <w:t>Sick</w:t>
        </w:r>
        <w:r w:rsidRPr="006F25E7">
          <w:rPr>
            <w:rStyle w:val="Hyperlink"/>
            <w:noProof/>
            <w:color w:val="005EB8"/>
            <w:spacing w:val="11"/>
          </w:rPr>
          <w:t xml:space="preserve"> </w:t>
        </w:r>
        <w:r w:rsidRPr="006F25E7">
          <w:rPr>
            <w:rStyle w:val="Hyperlink"/>
            <w:noProof/>
            <w:color w:val="005EB8"/>
          </w:rPr>
          <w:t>Child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14:paraId="0F0C48EF" w14:textId="63EE2535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27" w:history="1">
        <w:r w:rsidR="006F25E7">
          <w:rPr>
            <w:rStyle w:val="Hyperlink"/>
            <w:noProof/>
            <w:color w:val="005EB8"/>
          </w:rPr>
          <w:t>St</w:t>
        </w:r>
        <w:r w:rsidRPr="006F25E7">
          <w:rPr>
            <w:rStyle w:val="Hyperlink"/>
            <w:noProof/>
            <w:color w:val="005EB8"/>
            <w:spacing w:val="21"/>
          </w:rPr>
          <w:t xml:space="preserve"> </w:t>
        </w:r>
        <w:r w:rsidRPr="006F25E7">
          <w:rPr>
            <w:rStyle w:val="Hyperlink"/>
            <w:noProof/>
            <w:color w:val="005EB8"/>
          </w:rPr>
          <w:t>Emylns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14:paraId="6556B930" w14:textId="566B786C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28" w:history="1">
        <w:r w:rsidR="006F25E7">
          <w:rPr>
            <w:rStyle w:val="Hyperlink"/>
            <w:noProof/>
            <w:color w:val="005EB8"/>
          </w:rPr>
          <w:t>Tr</w:t>
        </w:r>
        <w:r w:rsidRPr="006F25E7">
          <w:rPr>
            <w:rStyle w:val="Hyperlink"/>
            <w:noProof/>
            <w:color w:val="005EB8"/>
          </w:rPr>
          <w:t>auma</w:t>
        </w:r>
        <w:r w:rsidRPr="006F25E7">
          <w:rPr>
            <w:rStyle w:val="Hyperlink"/>
            <w:noProof/>
            <w:color w:val="005EB8"/>
            <w:spacing w:val="11"/>
          </w:rPr>
          <w:t xml:space="preserve"> </w:t>
        </w:r>
        <w:r w:rsidRPr="006F25E7">
          <w:rPr>
            <w:rStyle w:val="Hyperlink"/>
            <w:noProof/>
            <w:color w:val="005EB8"/>
          </w:rPr>
          <w:t>Care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14:paraId="4B0B4166" w14:textId="203DE289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29" w:history="1">
        <w:r w:rsidR="006F25E7">
          <w:rPr>
            <w:rStyle w:val="Hyperlink"/>
            <w:noProof/>
            <w:color w:val="005EB8"/>
          </w:rPr>
          <w:t>Up</w:t>
        </w:r>
        <w:r w:rsidRPr="006F25E7">
          <w:rPr>
            <w:rStyle w:val="Hyperlink"/>
            <w:noProof/>
            <w:color w:val="005EB8"/>
          </w:rPr>
          <w:t>ToDate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14:paraId="09D8D387" w14:textId="6690A12E" w:rsidR="00892238" w:rsidRDefault="00892238">
      <w:pPr>
        <w:pStyle w:val="TOC2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30" w:history="1">
        <w:r w:rsidR="006F25E7">
          <w:rPr>
            <w:rStyle w:val="Hyperlink"/>
            <w:noProof/>
            <w:color w:val="005EB8"/>
          </w:rPr>
          <w:t>We</w:t>
        </w:r>
        <w:r w:rsidRPr="006F25E7">
          <w:rPr>
            <w:rStyle w:val="Hyperlink"/>
            <w:noProof/>
            <w:color w:val="005EB8"/>
            <w:spacing w:val="6"/>
          </w:rPr>
          <w:t xml:space="preserve"> </w:t>
        </w:r>
        <w:r w:rsidRPr="006F25E7">
          <w:rPr>
            <w:rStyle w:val="Hyperlink"/>
            <w:noProof/>
            <w:color w:val="005EB8"/>
          </w:rPr>
          <w:t>Can</w:t>
        </w:r>
        <w:r w:rsidRPr="006F25E7">
          <w:rPr>
            <w:rStyle w:val="Hyperlink"/>
            <w:noProof/>
            <w:color w:val="005EB8"/>
            <w:spacing w:val="10"/>
          </w:rPr>
          <w:t xml:space="preserve"> </w:t>
        </w:r>
        <w:r w:rsidRPr="006F25E7">
          <w:rPr>
            <w:rStyle w:val="Hyperlink"/>
            <w:noProof/>
            <w:color w:val="005EB8"/>
          </w:rPr>
          <w:t>Talk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14:paraId="5E37A3FA" w14:textId="7D90B988" w:rsidR="00892238" w:rsidRDefault="00892238">
      <w:pPr>
        <w:pStyle w:val="TOC1"/>
        <w:rPr>
          <w:rFonts w:asciiTheme="minorHAnsi" w:eastAsiaTheme="minorEastAsia" w:hAnsiTheme="minorHAnsi"/>
          <w:noProof/>
          <w:color w:val="auto"/>
          <w:sz w:val="22"/>
          <w:szCs w:val="22"/>
          <w:lang w:eastAsia="en-GB"/>
        </w:rPr>
      </w:pPr>
      <w:hyperlink w:anchor="_Toc134002131" w:history="1">
        <w:r w:rsidR="006F25E7">
          <w:rPr>
            <w:rStyle w:val="Hyperlink"/>
            <w:noProof/>
            <w:color w:val="005EB8"/>
          </w:rPr>
          <w:t>Re</w:t>
        </w:r>
        <w:r w:rsidRPr="006F25E7">
          <w:rPr>
            <w:rStyle w:val="Hyperlink"/>
            <w:noProof/>
            <w:color w:val="005EB8"/>
          </w:rPr>
          <w:t>ferences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_Toc134002131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36</w:t>
        </w:r>
        <w:r>
          <w:rPr>
            <w:noProof/>
          </w:rPr>
          <w:fldChar w:fldCharType="end"/>
        </w:r>
      </w:hyperlink>
    </w:p>
    <w:p w14:paraId="10C0C0B6" w14:textId="179AA808" w:rsidR="00510CDF" w:rsidRPr="00082FE3" w:rsidRDefault="00510CDF" w:rsidP="00510CDF">
      <w:r w:rsidRPr="00082FE3">
        <w:fldChar w:fldCharType="end"/>
      </w:r>
    </w:p>
    <w:p w14:paraId="4DADCC2D" w14:textId="77777777" w:rsidR="00510CDF" w:rsidRPr="00082FE3" w:rsidRDefault="00510CDF" w:rsidP="00991A82"/>
    <w:p w14:paraId="1F7EADD2" w14:textId="77777777" w:rsidR="00121D37" w:rsidRPr="00082FE3" w:rsidRDefault="00121D37">
      <w:r w:rsidRPr="00082FE3">
        <w:br w:type="page"/>
      </w:r>
    </w:p>
    <w:p w14:paraId="59DF121A" w14:textId="77777777" w:rsidR="005531EA" w:rsidRPr="00892238" w:rsidRDefault="005531EA" w:rsidP="00892238">
      <w:pPr>
        <w:pStyle w:val="Heading1"/>
      </w:pPr>
      <w:bookmarkStart w:id="0" w:name="_Toc134002072"/>
      <w:r w:rsidRPr="00892238">
        <w:lastRenderedPageBreak/>
        <w:t>Introduction</w:t>
      </w:r>
      <w:bookmarkEnd w:id="0"/>
    </w:p>
    <w:p w14:paraId="5DC64DDA" w14:textId="77777777" w:rsidR="005531EA" w:rsidRPr="00082FE3" w:rsidRDefault="005531EA" w:rsidP="005531EA">
      <w:pPr>
        <w:pStyle w:val="BodyText"/>
        <w:spacing w:line="244" w:lineRule="auto"/>
        <w:ind w:right="-121"/>
        <w:rPr>
          <w:color w:val="auto"/>
        </w:rPr>
      </w:pPr>
      <w:r w:rsidRPr="00082FE3">
        <w:rPr>
          <w:color w:val="auto"/>
        </w:rPr>
        <w:t>In</w:t>
      </w:r>
      <w:r w:rsidRPr="00082FE3">
        <w:rPr>
          <w:color w:val="auto"/>
          <w:spacing w:val="7"/>
        </w:rPr>
        <w:t xml:space="preserve"> </w:t>
      </w:r>
      <w:r w:rsidRPr="00082FE3">
        <w:rPr>
          <w:color w:val="auto"/>
        </w:rPr>
        <w:t>July</w:t>
      </w:r>
      <w:r w:rsidRPr="00082FE3">
        <w:rPr>
          <w:color w:val="auto"/>
          <w:spacing w:val="6"/>
        </w:rPr>
        <w:t xml:space="preserve"> </w:t>
      </w:r>
      <w:r w:rsidRPr="00082FE3">
        <w:rPr>
          <w:color w:val="auto"/>
        </w:rPr>
        <w:t>2020</w:t>
      </w:r>
      <w:r w:rsidR="00893813" w:rsidRPr="00082FE3">
        <w:rPr>
          <w:color w:val="auto"/>
        </w:rPr>
        <w:t>,</w:t>
      </w:r>
      <w:r w:rsidRPr="00082FE3">
        <w:rPr>
          <w:color w:val="auto"/>
          <w:spacing w:val="10"/>
        </w:rPr>
        <w:t xml:space="preserve"> </w:t>
      </w:r>
      <w:r w:rsidRPr="00082FE3">
        <w:rPr>
          <w:color w:val="auto"/>
        </w:rPr>
        <w:t>the</w:t>
      </w:r>
      <w:r w:rsidRPr="00082FE3">
        <w:rPr>
          <w:color w:val="auto"/>
          <w:spacing w:val="6"/>
        </w:rPr>
        <w:t xml:space="preserve"> </w:t>
      </w:r>
      <w:r w:rsidRPr="00082FE3">
        <w:rPr>
          <w:color w:val="auto"/>
        </w:rPr>
        <w:t>London</w:t>
      </w:r>
      <w:r w:rsidRPr="00082FE3">
        <w:rPr>
          <w:color w:val="auto"/>
          <w:spacing w:val="7"/>
        </w:rPr>
        <w:t xml:space="preserve"> </w:t>
      </w:r>
      <w:r w:rsidRPr="00082FE3">
        <w:rPr>
          <w:color w:val="auto"/>
        </w:rPr>
        <w:t>Urgent</w:t>
      </w:r>
      <w:r w:rsidRPr="00082FE3">
        <w:rPr>
          <w:color w:val="auto"/>
          <w:spacing w:val="12"/>
        </w:rPr>
        <w:t xml:space="preserve"> </w:t>
      </w:r>
      <w:r w:rsidRPr="00082FE3">
        <w:rPr>
          <w:color w:val="auto"/>
        </w:rPr>
        <w:t>and</w:t>
      </w:r>
      <w:r w:rsidRPr="00082FE3">
        <w:rPr>
          <w:color w:val="auto"/>
          <w:spacing w:val="14"/>
        </w:rPr>
        <w:t xml:space="preserve"> </w:t>
      </w:r>
      <w:r w:rsidRPr="00082FE3">
        <w:rPr>
          <w:color w:val="auto"/>
        </w:rPr>
        <w:t>Emergency</w:t>
      </w:r>
      <w:r w:rsidRPr="00082FE3">
        <w:rPr>
          <w:color w:val="auto"/>
          <w:spacing w:val="10"/>
        </w:rPr>
        <w:t xml:space="preserve"> </w:t>
      </w:r>
      <w:r w:rsidRPr="00082FE3">
        <w:rPr>
          <w:color w:val="auto"/>
        </w:rPr>
        <w:t>Care</w:t>
      </w:r>
      <w:r w:rsidRPr="00082FE3">
        <w:rPr>
          <w:color w:val="auto"/>
          <w:spacing w:val="10"/>
        </w:rPr>
        <w:t xml:space="preserve"> </w:t>
      </w:r>
      <w:r w:rsidRPr="00082FE3">
        <w:rPr>
          <w:color w:val="auto"/>
        </w:rPr>
        <w:t>Clinical</w:t>
      </w:r>
      <w:r w:rsidRPr="00082FE3">
        <w:rPr>
          <w:color w:val="auto"/>
          <w:spacing w:val="11"/>
        </w:rPr>
        <w:t xml:space="preserve"> </w:t>
      </w:r>
      <w:r w:rsidRPr="00082FE3">
        <w:rPr>
          <w:color w:val="auto"/>
        </w:rPr>
        <w:t>and</w:t>
      </w:r>
      <w:r w:rsidRPr="00082FE3">
        <w:rPr>
          <w:color w:val="auto"/>
          <w:spacing w:val="13"/>
        </w:rPr>
        <w:t xml:space="preserve"> </w:t>
      </w:r>
      <w:r w:rsidRPr="00082FE3">
        <w:rPr>
          <w:color w:val="auto"/>
        </w:rPr>
        <w:t>Professional</w:t>
      </w:r>
      <w:r w:rsidRPr="00082FE3">
        <w:rPr>
          <w:color w:val="auto"/>
          <w:spacing w:val="14"/>
        </w:rPr>
        <w:t xml:space="preserve"> </w:t>
      </w:r>
      <w:r w:rsidRPr="00082FE3">
        <w:rPr>
          <w:color w:val="auto"/>
        </w:rPr>
        <w:t>Leadership</w:t>
      </w:r>
      <w:r w:rsidRPr="00082FE3">
        <w:rPr>
          <w:color w:val="auto"/>
          <w:spacing w:val="1"/>
        </w:rPr>
        <w:t xml:space="preserve"> </w:t>
      </w:r>
      <w:r w:rsidRPr="00082FE3">
        <w:rPr>
          <w:color w:val="auto"/>
        </w:rPr>
        <w:t>Group</w:t>
      </w:r>
      <w:r w:rsidRPr="00082FE3">
        <w:rPr>
          <w:color w:val="auto"/>
          <w:spacing w:val="14"/>
        </w:rPr>
        <w:t xml:space="preserve"> </w:t>
      </w:r>
      <w:r w:rsidRPr="00082FE3">
        <w:rPr>
          <w:color w:val="auto"/>
        </w:rPr>
        <w:t>reviewed</w:t>
      </w:r>
      <w:r w:rsidRPr="00082FE3">
        <w:rPr>
          <w:color w:val="auto"/>
          <w:spacing w:val="14"/>
        </w:rPr>
        <w:t xml:space="preserve"> </w:t>
      </w:r>
      <w:r w:rsidRPr="00082FE3">
        <w:rPr>
          <w:color w:val="auto"/>
        </w:rPr>
        <w:t>workforce</w:t>
      </w:r>
      <w:r w:rsidRPr="00082FE3">
        <w:rPr>
          <w:color w:val="auto"/>
          <w:spacing w:val="16"/>
        </w:rPr>
        <w:t xml:space="preserve"> </w:t>
      </w:r>
      <w:r w:rsidRPr="00082FE3">
        <w:rPr>
          <w:color w:val="auto"/>
        </w:rPr>
        <w:t>priorities</w:t>
      </w:r>
      <w:r w:rsidRPr="00082FE3">
        <w:rPr>
          <w:color w:val="auto"/>
          <w:spacing w:val="18"/>
        </w:rPr>
        <w:t xml:space="preserve"> </w:t>
      </w:r>
      <w:r w:rsidRPr="00082FE3">
        <w:rPr>
          <w:color w:val="auto"/>
        </w:rPr>
        <w:t>across</w:t>
      </w:r>
      <w:r w:rsidRPr="00082FE3">
        <w:rPr>
          <w:color w:val="auto"/>
          <w:spacing w:val="14"/>
        </w:rPr>
        <w:t xml:space="preserve"> </w:t>
      </w:r>
      <w:r w:rsidRPr="00082FE3">
        <w:rPr>
          <w:color w:val="auto"/>
        </w:rPr>
        <w:t>London,</w:t>
      </w:r>
      <w:r w:rsidRPr="00082FE3">
        <w:rPr>
          <w:color w:val="auto"/>
          <w:spacing w:val="19"/>
        </w:rPr>
        <w:t xml:space="preserve"> </w:t>
      </w:r>
      <w:r w:rsidRPr="00082FE3">
        <w:rPr>
          <w:color w:val="auto"/>
        </w:rPr>
        <w:t>identifying</w:t>
      </w:r>
      <w:r w:rsidRPr="00082FE3">
        <w:rPr>
          <w:color w:val="auto"/>
          <w:spacing w:val="18"/>
        </w:rPr>
        <w:t xml:space="preserve"> </w:t>
      </w:r>
      <w:r w:rsidRPr="00082FE3">
        <w:rPr>
          <w:color w:val="auto"/>
        </w:rPr>
        <w:t>work</w:t>
      </w:r>
      <w:r w:rsidRPr="00082FE3">
        <w:rPr>
          <w:color w:val="auto"/>
          <w:spacing w:val="17"/>
        </w:rPr>
        <w:t xml:space="preserve"> </w:t>
      </w:r>
      <w:r w:rsidRPr="00082FE3">
        <w:rPr>
          <w:color w:val="auto"/>
        </w:rPr>
        <w:t>already</w:t>
      </w:r>
      <w:r w:rsidRPr="00082FE3">
        <w:rPr>
          <w:color w:val="auto"/>
          <w:spacing w:val="22"/>
        </w:rPr>
        <w:t xml:space="preserve"> </w:t>
      </w:r>
      <w:r w:rsidRPr="00082FE3">
        <w:rPr>
          <w:color w:val="auto"/>
        </w:rPr>
        <w:t>underway</w:t>
      </w:r>
      <w:r w:rsidRPr="00082FE3">
        <w:rPr>
          <w:color w:val="auto"/>
          <w:spacing w:val="19"/>
        </w:rPr>
        <w:t xml:space="preserve"> </w:t>
      </w:r>
      <w:r w:rsidRPr="00082FE3">
        <w:rPr>
          <w:color w:val="auto"/>
        </w:rPr>
        <w:t>and</w:t>
      </w:r>
      <w:r w:rsidRPr="00082FE3">
        <w:rPr>
          <w:color w:val="auto"/>
          <w:spacing w:val="-47"/>
        </w:rPr>
        <w:t xml:space="preserve"> </w:t>
      </w:r>
      <w:r w:rsidRPr="00082FE3">
        <w:rPr>
          <w:color w:val="auto"/>
        </w:rPr>
        <w:t>areas</w:t>
      </w:r>
      <w:r w:rsidRPr="00082FE3">
        <w:rPr>
          <w:color w:val="auto"/>
          <w:spacing w:val="7"/>
        </w:rPr>
        <w:t xml:space="preserve"> </w:t>
      </w:r>
      <w:r w:rsidRPr="00082FE3">
        <w:rPr>
          <w:color w:val="auto"/>
        </w:rPr>
        <w:t>requiring</w:t>
      </w:r>
      <w:r w:rsidRPr="00082FE3">
        <w:rPr>
          <w:color w:val="auto"/>
          <w:spacing w:val="5"/>
        </w:rPr>
        <w:t xml:space="preserve"> </w:t>
      </w:r>
      <w:r w:rsidRPr="00082FE3">
        <w:rPr>
          <w:color w:val="auto"/>
        </w:rPr>
        <w:t>development.</w:t>
      </w:r>
      <w:r w:rsidRPr="00082FE3">
        <w:rPr>
          <w:color w:val="auto"/>
          <w:spacing w:val="12"/>
        </w:rPr>
        <w:t xml:space="preserve"> </w:t>
      </w:r>
      <w:r w:rsidRPr="00082FE3">
        <w:rPr>
          <w:color w:val="auto"/>
        </w:rPr>
        <w:t>It</w:t>
      </w:r>
      <w:r w:rsidRPr="00082FE3">
        <w:rPr>
          <w:color w:val="auto"/>
          <w:spacing w:val="11"/>
        </w:rPr>
        <w:t xml:space="preserve"> </w:t>
      </w:r>
      <w:r w:rsidRPr="00082FE3">
        <w:rPr>
          <w:color w:val="auto"/>
        </w:rPr>
        <w:t>recognised</w:t>
      </w:r>
      <w:r w:rsidRPr="00082FE3">
        <w:rPr>
          <w:color w:val="auto"/>
          <w:spacing w:val="11"/>
        </w:rPr>
        <w:t xml:space="preserve"> </w:t>
      </w:r>
      <w:r w:rsidRPr="00082FE3">
        <w:rPr>
          <w:color w:val="auto"/>
        </w:rPr>
        <w:t>a</w:t>
      </w:r>
      <w:r w:rsidRPr="00082FE3">
        <w:rPr>
          <w:color w:val="auto"/>
          <w:spacing w:val="7"/>
        </w:rPr>
        <w:t xml:space="preserve"> </w:t>
      </w:r>
      <w:r w:rsidRPr="00082FE3">
        <w:rPr>
          <w:color w:val="auto"/>
        </w:rPr>
        <w:t>need</w:t>
      </w:r>
      <w:r w:rsidRPr="00082FE3">
        <w:rPr>
          <w:color w:val="auto"/>
          <w:spacing w:val="9"/>
        </w:rPr>
        <w:t xml:space="preserve"> </w:t>
      </w:r>
      <w:r w:rsidRPr="00082FE3">
        <w:rPr>
          <w:color w:val="auto"/>
        </w:rPr>
        <w:t>for</w:t>
      </w:r>
      <w:r w:rsidRPr="00082FE3">
        <w:rPr>
          <w:color w:val="auto"/>
          <w:spacing w:val="3"/>
        </w:rPr>
        <w:t xml:space="preserve"> </w:t>
      </w:r>
      <w:r w:rsidR="00A43BAF">
        <w:rPr>
          <w:color w:val="auto"/>
          <w:spacing w:val="3"/>
        </w:rPr>
        <w:t xml:space="preserve">the </w:t>
      </w:r>
      <w:r w:rsidRPr="00082FE3">
        <w:rPr>
          <w:color w:val="auto"/>
        </w:rPr>
        <w:t>provision</w:t>
      </w:r>
      <w:r w:rsidRPr="00082FE3">
        <w:rPr>
          <w:color w:val="auto"/>
          <w:spacing w:val="9"/>
        </w:rPr>
        <w:t xml:space="preserve"> </w:t>
      </w:r>
      <w:r w:rsidRPr="00082FE3">
        <w:rPr>
          <w:color w:val="auto"/>
        </w:rPr>
        <w:t>of</w:t>
      </w:r>
      <w:r w:rsidRPr="00082FE3">
        <w:rPr>
          <w:color w:val="auto"/>
          <w:spacing w:val="10"/>
        </w:rPr>
        <w:t xml:space="preserve"> </w:t>
      </w:r>
      <w:r w:rsidRPr="00082FE3">
        <w:rPr>
          <w:color w:val="auto"/>
        </w:rPr>
        <w:t>paediatric</w:t>
      </w:r>
      <w:r w:rsidR="00A43BAF">
        <w:rPr>
          <w:color w:val="auto"/>
          <w:spacing w:val="7"/>
        </w:rPr>
        <w:t>-</w:t>
      </w:r>
      <w:r w:rsidRPr="00082FE3">
        <w:rPr>
          <w:color w:val="auto"/>
        </w:rPr>
        <w:t>specific</w:t>
      </w:r>
      <w:r w:rsidRPr="00082FE3">
        <w:rPr>
          <w:color w:val="auto"/>
          <w:spacing w:val="1"/>
        </w:rPr>
        <w:t xml:space="preserve"> </w:t>
      </w:r>
      <w:r w:rsidRPr="00082FE3">
        <w:rPr>
          <w:color w:val="auto"/>
        </w:rPr>
        <w:t>educational</w:t>
      </w:r>
      <w:r w:rsidRPr="00082FE3">
        <w:rPr>
          <w:color w:val="auto"/>
          <w:spacing w:val="-1"/>
        </w:rPr>
        <w:t xml:space="preserve"> </w:t>
      </w:r>
      <w:r w:rsidRPr="00082FE3">
        <w:rPr>
          <w:color w:val="auto"/>
        </w:rPr>
        <w:t>opportunities</w:t>
      </w:r>
      <w:r w:rsidRPr="00082FE3">
        <w:rPr>
          <w:color w:val="auto"/>
          <w:spacing w:val="8"/>
        </w:rPr>
        <w:t xml:space="preserve"> </w:t>
      </w:r>
      <w:r w:rsidRPr="00082FE3">
        <w:rPr>
          <w:color w:val="auto"/>
        </w:rPr>
        <w:t>within</w:t>
      </w:r>
      <w:r w:rsidRPr="00082FE3">
        <w:rPr>
          <w:color w:val="auto"/>
          <w:spacing w:val="3"/>
        </w:rPr>
        <w:t xml:space="preserve"> </w:t>
      </w:r>
      <w:r w:rsidRPr="00082FE3">
        <w:rPr>
          <w:color w:val="auto"/>
        </w:rPr>
        <w:t>the</w:t>
      </w:r>
      <w:r w:rsidRPr="00082FE3">
        <w:rPr>
          <w:color w:val="auto"/>
          <w:spacing w:val="6"/>
        </w:rPr>
        <w:t xml:space="preserve"> </w:t>
      </w:r>
      <w:r w:rsidRPr="00082FE3">
        <w:rPr>
          <w:color w:val="auto"/>
        </w:rPr>
        <w:t>Urgent</w:t>
      </w:r>
      <w:r w:rsidRPr="00082FE3">
        <w:rPr>
          <w:color w:val="auto"/>
          <w:spacing w:val="7"/>
        </w:rPr>
        <w:t xml:space="preserve"> </w:t>
      </w:r>
      <w:r w:rsidRPr="00082FE3">
        <w:rPr>
          <w:color w:val="auto"/>
        </w:rPr>
        <w:t>and</w:t>
      </w:r>
      <w:r w:rsidRPr="00082FE3">
        <w:rPr>
          <w:color w:val="auto"/>
          <w:spacing w:val="5"/>
        </w:rPr>
        <w:t xml:space="preserve"> </w:t>
      </w:r>
      <w:r w:rsidRPr="00082FE3">
        <w:rPr>
          <w:color w:val="auto"/>
        </w:rPr>
        <w:t>Emergency</w:t>
      </w:r>
      <w:r w:rsidRPr="00082FE3">
        <w:rPr>
          <w:color w:val="auto"/>
          <w:spacing w:val="5"/>
        </w:rPr>
        <w:t xml:space="preserve"> </w:t>
      </w:r>
      <w:r w:rsidR="00082FE3" w:rsidRPr="00082FE3">
        <w:rPr>
          <w:color w:val="auto"/>
        </w:rPr>
        <w:t>c</w:t>
      </w:r>
      <w:r w:rsidRPr="00082FE3">
        <w:rPr>
          <w:color w:val="auto"/>
        </w:rPr>
        <w:t>are</w:t>
      </w:r>
      <w:r w:rsidR="00082FE3" w:rsidRPr="00082FE3">
        <w:rPr>
          <w:color w:val="auto"/>
        </w:rPr>
        <w:t xml:space="preserve"> (UEC)</w:t>
      </w:r>
      <w:r w:rsidRPr="00082FE3">
        <w:rPr>
          <w:color w:val="auto"/>
          <w:spacing w:val="3"/>
        </w:rPr>
        <w:t xml:space="preserve"> </w:t>
      </w:r>
      <w:r w:rsidRPr="00082FE3">
        <w:rPr>
          <w:color w:val="auto"/>
        </w:rPr>
        <w:t>workforce.</w:t>
      </w:r>
    </w:p>
    <w:p w14:paraId="1BA59F4E" w14:textId="77777777" w:rsidR="005531EA" w:rsidRPr="00082FE3" w:rsidRDefault="005531EA" w:rsidP="005531EA">
      <w:pPr>
        <w:pStyle w:val="BodyText"/>
        <w:ind w:right="-121"/>
        <w:rPr>
          <w:color w:val="auto"/>
          <w:sz w:val="23"/>
        </w:rPr>
      </w:pPr>
      <w:r w:rsidRPr="00082FE3">
        <w:rPr>
          <w:color w:val="auto"/>
        </w:rPr>
        <w:t>Influencing</w:t>
      </w:r>
      <w:r w:rsidRPr="00082FE3">
        <w:rPr>
          <w:color w:val="auto"/>
          <w:spacing w:val="12"/>
        </w:rPr>
        <w:t xml:space="preserve"> </w:t>
      </w:r>
      <w:r w:rsidRPr="00082FE3">
        <w:rPr>
          <w:color w:val="auto"/>
        </w:rPr>
        <w:t>factors</w:t>
      </w:r>
      <w:r w:rsidRPr="00082FE3">
        <w:rPr>
          <w:color w:val="auto"/>
          <w:spacing w:val="12"/>
        </w:rPr>
        <w:t xml:space="preserve"> </w:t>
      </w:r>
      <w:r w:rsidRPr="00082FE3">
        <w:rPr>
          <w:color w:val="auto"/>
        </w:rPr>
        <w:t>included</w:t>
      </w:r>
      <w:r w:rsidRPr="00082FE3">
        <w:rPr>
          <w:color w:val="auto"/>
          <w:spacing w:val="14"/>
        </w:rPr>
        <w:t xml:space="preserve"> </w:t>
      </w:r>
      <w:r w:rsidRPr="00082FE3">
        <w:rPr>
          <w:color w:val="auto"/>
        </w:rPr>
        <w:t>the</w:t>
      </w:r>
      <w:r w:rsidRPr="00082FE3">
        <w:rPr>
          <w:color w:val="auto"/>
          <w:spacing w:val="12"/>
        </w:rPr>
        <w:t xml:space="preserve"> </w:t>
      </w:r>
      <w:r w:rsidRPr="00082FE3">
        <w:rPr>
          <w:color w:val="auto"/>
        </w:rPr>
        <w:t>desire</w:t>
      </w:r>
      <w:r w:rsidRPr="00082FE3">
        <w:rPr>
          <w:color w:val="auto"/>
          <w:spacing w:val="13"/>
        </w:rPr>
        <w:t xml:space="preserve"> </w:t>
      </w:r>
      <w:r w:rsidRPr="00082FE3">
        <w:rPr>
          <w:color w:val="auto"/>
        </w:rPr>
        <w:t>to:</w:t>
      </w:r>
    </w:p>
    <w:p w14:paraId="3BDD3785" w14:textId="77777777" w:rsidR="005531EA" w:rsidRPr="00082FE3" w:rsidRDefault="005531EA" w:rsidP="005531EA">
      <w:pPr>
        <w:pStyle w:val="ListParagraph"/>
        <w:widowControl w:val="0"/>
        <w:numPr>
          <w:ilvl w:val="0"/>
          <w:numId w:val="57"/>
        </w:numPr>
        <w:tabs>
          <w:tab w:val="left" w:pos="709"/>
          <w:tab w:val="left" w:pos="9072"/>
        </w:tabs>
        <w:autoSpaceDE w:val="0"/>
        <w:autoSpaceDN w:val="0"/>
        <w:ind w:right="-121" w:hanging="1522"/>
        <w:contextualSpacing w:val="0"/>
        <w:rPr>
          <w:color w:val="auto"/>
        </w:rPr>
      </w:pPr>
      <w:r w:rsidRPr="0060547C">
        <w:rPr>
          <w:color w:val="auto"/>
        </w:rPr>
        <w:t>prevent</w:t>
      </w:r>
      <w:r w:rsidRPr="0060547C">
        <w:rPr>
          <w:color w:val="auto"/>
          <w:spacing w:val="20"/>
        </w:rPr>
        <w:t xml:space="preserve"> </w:t>
      </w:r>
      <w:r w:rsidRPr="0060547C">
        <w:rPr>
          <w:color w:val="auto"/>
        </w:rPr>
        <w:t>children</w:t>
      </w:r>
      <w:r w:rsidRPr="0060547C">
        <w:rPr>
          <w:color w:val="auto"/>
          <w:spacing w:val="14"/>
        </w:rPr>
        <w:t xml:space="preserve"> </w:t>
      </w:r>
      <w:r w:rsidR="00A43BAF">
        <w:rPr>
          <w:color w:val="auto"/>
          <w:spacing w:val="14"/>
        </w:rPr>
        <w:t xml:space="preserve">from </w:t>
      </w:r>
      <w:r w:rsidRPr="0060547C">
        <w:rPr>
          <w:color w:val="auto"/>
        </w:rPr>
        <w:t>being</w:t>
      </w:r>
      <w:r w:rsidRPr="0060547C">
        <w:rPr>
          <w:color w:val="auto"/>
          <w:spacing w:val="17"/>
        </w:rPr>
        <w:t xml:space="preserve"> </w:t>
      </w:r>
      <w:r w:rsidRPr="0060547C">
        <w:rPr>
          <w:color w:val="auto"/>
        </w:rPr>
        <w:t>referred</w:t>
      </w:r>
      <w:r w:rsidRPr="0060547C">
        <w:rPr>
          <w:color w:val="auto"/>
          <w:spacing w:val="16"/>
        </w:rPr>
        <w:t xml:space="preserve"> </w:t>
      </w:r>
      <w:r w:rsidRPr="0060547C">
        <w:rPr>
          <w:color w:val="auto"/>
        </w:rPr>
        <w:t>to</w:t>
      </w:r>
      <w:r w:rsidRPr="0060547C">
        <w:rPr>
          <w:color w:val="auto"/>
          <w:spacing w:val="16"/>
        </w:rPr>
        <w:t xml:space="preserve"> </w:t>
      </w:r>
      <w:r w:rsidRPr="0060547C">
        <w:rPr>
          <w:color w:val="auto"/>
        </w:rPr>
        <w:t>Emergency</w:t>
      </w:r>
      <w:r w:rsidRPr="0060547C">
        <w:rPr>
          <w:color w:val="auto"/>
          <w:spacing w:val="16"/>
        </w:rPr>
        <w:t xml:space="preserve"> </w:t>
      </w:r>
      <w:proofErr w:type="gramStart"/>
      <w:r w:rsidRPr="0060547C">
        <w:rPr>
          <w:color w:val="auto"/>
        </w:rPr>
        <w:t>departments</w:t>
      </w:r>
      <w:proofErr w:type="gramEnd"/>
    </w:p>
    <w:p w14:paraId="30A7CE65" w14:textId="77777777" w:rsidR="005531EA" w:rsidRPr="00082FE3" w:rsidRDefault="005531EA" w:rsidP="00082FE3">
      <w:pPr>
        <w:pStyle w:val="ListParagraph"/>
        <w:widowControl w:val="0"/>
        <w:numPr>
          <w:ilvl w:val="0"/>
          <w:numId w:val="57"/>
        </w:numPr>
        <w:tabs>
          <w:tab w:val="left" w:pos="709"/>
          <w:tab w:val="left" w:pos="9072"/>
        </w:tabs>
        <w:autoSpaceDE w:val="0"/>
        <w:autoSpaceDN w:val="0"/>
        <w:spacing w:before="5" w:line="247" w:lineRule="auto"/>
        <w:ind w:left="709" w:right="-121" w:hanging="283"/>
        <w:contextualSpacing w:val="0"/>
        <w:rPr>
          <w:color w:val="auto"/>
        </w:rPr>
      </w:pPr>
      <w:r w:rsidRPr="0060547C">
        <w:rPr>
          <w:color w:val="auto"/>
        </w:rPr>
        <w:t>increase</w:t>
      </w:r>
      <w:r w:rsidRPr="0060547C">
        <w:rPr>
          <w:color w:val="auto"/>
          <w:spacing w:val="9"/>
        </w:rPr>
        <w:t xml:space="preserve"> </w:t>
      </w:r>
      <w:r w:rsidRPr="0060547C">
        <w:rPr>
          <w:color w:val="auto"/>
        </w:rPr>
        <w:t>the</w:t>
      </w:r>
      <w:r w:rsidRPr="0060547C">
        <w:rPr>
          <w:color w:val="auto"/>
          <w:spacing w:val="12"/>
        </w:rPr>
        <w:t xml:space="preserve"> </w:t>
      </w:r>
      <w:r w:rsidRPr="0060547C">
        <w:rPr>
          <w:color w:val="auto"/>
        </w:rPr>
        <w:t>confidence</w:t>
      </w:r>
      <w:r w:rsidRPr="0060547C">
        <w:rPr>
          <w:color w:val="auto"/>
          <w:spacing w:val="12"/>
        </w:rPr>
        <w:t xml:space="preserve"> </w:t>
      </w:r>
      <w:r w:rsidRPr="0060547C">
        <w:rPr>
          <w:color w:val="auto"/>
        </w:rPr>
        <w:t>and</w:t>
      </w:r>
      <w:r w:rsidRPr="0060547C">
        <w:rPr>
          <w:color w:val="auto"/>
          <w:spacing w:val="19"/>
        </w:rPr>
        <w:t xml:space="preserve"> </w:t>
      </w:r>
      <w:r w:rsidRPr="0060547C">
        <w:rPr>
          <w:color w:val="auto"/>
        </w:rPr>
        <w:t>capability</w:t>
      </w:r>
      <w:r w:rsidRPr="0060547C">
        <w:rPr>
          <w:color w:val="auto"/>
          <w:spacing w:val="12"/>
        </w:rPr>
        <w:t xml:space="preserve"> </w:t>
      </w:r>
      <w:r w:rsidRPr="0060547C">
        <w:rPr>
          <w:color w:val="auto"/>
        </w:rPr>
        <w:t>of</w:t>
      </w:r>
      <w:r w:rsidRPr="0060547C">
        <w:rPr>
          <w:color w:val="auto"/>
          <w:spacing w:val="15"/>
        </w:rPr>
        <w:t xml:space="preserve"> </w:t>
      </w:r>
      <w:r w:rsidRPr="0060547C">
        <w:rPr>
          <w:color w:val="auto"/>
        </w:rPr>
        <w:t>the</w:t>
      </w:r>
      <w:r w:rsidRPr="0060547C">
        <w:rPr>
          <w:color w:val="auto"/>
          <w:spacing w:val="11"/>
        </w:rPr>
        <w:t xml:space="preserve"> </w:t>
      </w:r>
      <w:r w:rsidRPr="0060547C">
        <w:rPr>
          <w:color w:val="auto"/>
        </w:rPr>
        <w:t>Urgent</w:t>
      </w:r>
      <w:r w:rsidRPr="0060547C">
        <w:rPr>
          <w:color w:val="auto"/>
          <w:spacing w:val="17"/>
        </w:rPr>
        <w:t xml:space="preserve"> </w:t>
      </w:r>
      <w:r w:rsidRPr="0060547C">
        <w:rPr>
          <w:color w:val="auto"/>
        </w:rPr>
        <w:t>Care</w:t>
      </w:r>
      <w:r w:rsidRPr="0060547C">
        <w:rPr>
          <w:color w:val="auto"/>
          <w:spacing w:val="14"/>
        </w:rPr>
        <w:t xml:space="preserve"> </w:t>
      </w:r>
      <w:r w:rsidRPr="0060547C">
        <w:rPr>
          <w:color w:val="auto"/>
        </w:rPr>
        <w:t>workforce</w:t>
      </w:r>
      <w:r w:rsidRPr="0060547C">
        <w:rPr>
          <w:color w:val="auto"/>
          <w:spacing w:val="11"/>
        </w:rPr>
        <w:t xml:space="preserve"> </w:t>
      </w:r>
      <w:r w:rsidRPr="0060547C">
        <w:rPr>
          <w:color w:val="auto"/>
        </w:rPr>
        <w:t>in</w:t>
      </w:r>
      <w:r w:rsidRPr="0060547C">
        <w:rPr>
          <w:color w:val="auto"/>
          <w:spacing w:val="11"/>
        </w:rPr>
        <w:t xml:space="preserve"> </w:t>
      </w:r>
      <w:r w:rsidR="00082FE3" w:rsidRPr="00082FE3">
        <w:rPr>
          <w:color w:val="auto"/>
        </w:rPr>
        <w:t xml:space="preserve">treating and managing </w:t>
      </w:r>
      <w:proofErr w:type="gramStart"/>
      <w:r w:rsidR="00082FE3" w:rsidRPr="00082FE3">
        <w:rPr>
          <w:color w:val="auto"/>
        </w:rPr>
        <w:t>children</w:t>
      </w:r>
      <w:proofErr w:type="gramEnd"/>
    </w:p>
    <w:p w14:paraId="30A5D3CE" w14:textId="77777777" w:rsidR="00082FE3" w:rsidRPr="00082FE3" w:rsidRDefault="005531EA" w:rsidP="005531EA">
      <w:pPr>
        <w:pStyle w:val="ListParagraph"/>
        <w:widowControl w:val="0"/>
        <w:numPr>
          <w:ilvl w:val="0"/>
          <w:numId w:val="57"/>
        </w:numPr>
        <w:tabs>
          <w:tab w:val="left" w:pos="709"/>
          <w:tab w:val="left" w:pos="9072"/>
        </w:tabs>
        <w:autoSpaceDE w:val="0"/>
        <w:autoSpaceDN w:val="0"/>
        <w:spacing w:line="267" w:lineRule="exact"/>
        <w:ind w:right="-121" w:hanging="1522"/>
        <w:contextualSpacing w:val="0"/>
        <w:rPr>
          <w:color w:val="auto"/>
        </w:rPr>
      </w:pPr>
      <w:r w:rsidRPr="0060547C">
        <w:rPr>
          <w:color w:val="auto"/>
        </w:rPr>
        <w:t>ensure</w:t>
      </w:r>
      <w:r w:rsidRPr="0060547C">
        <w:rPr>
          <w:color w:val="auto"/>
          <w:spacing w:val="17"/>
        </w:rPr>
        <w:t xml:space="preserve"> </w:t>
      </w:r>
      <w:r w:rsidRPr="0060547C">
        <w:rPr>
          <w:color w:val="auto"/>
        </w:rPr>
        <w:t>potential</w:t>
      </w:r>
      <w:r w:rsidRPr="0060547C">
        <w:rPr>
          <w:color w:val="auto"/>
          <w:spacing w:val="13"/>
        </w:rPr>
        <w:t xml:space="preserve"> </w:t>
      </w:r>
      <w:r w:rsidRPr="0060547C">
        <w:rPr>
          <w:color w:val="auto"/>
        </w:rPr>
        <w:t>safeguarding</w:t>
      </w:r>
      <w:r w:rsidRPr="0060547C">
        <w:rPr>
          <w:color w:val="auto"/>
          <w:spacing w:val="19"/>
        </w:rPr>
        <w:t xml:space="preserve"> </w:t>
      </w:r>
      <w:r w:rsidRPr="0060547C">
        <w:rPr>
          <w:color w:val="auto"/>
        </w:rPr>
        <w:t>issues</w:t>
      </w:r>
      <w:r w:rsidRPr="0060547C">
        <w:rPr>
          <w:color w:val="auto"/>
          <w:spacing w:val="13"/>
        </w:rPr>
        <w:t xml:space="preserve"> </w:t>
      </w:r>
      <w:r w:rsidRPr="0060547C">
        <w:rPr>
          <w:color w:val="auto"/>
        </w:rPr>
        <w:t>were</w:t>
      </w:r>
      <w:r w:rsidRPr="0060547C">
        <w:rPr>
          <w:color w:val="auto"/>
          <w:spacing w:val="14"/>
        </w:rPr>
        <w:t xml:space="preserve"> </w:t>
      </w:r>
      <w:r w:rsidRPr="0060547C">
        <w:rPr>
          <w:color w:val="auto"/>
        </w:rPr>
        <w:t>identified</w:t>
      </w:r>
      <w:r w:rsidRPr="0060547C">
        <w:rPr>
          <w:color w:val="auto"/>
          <w:spacing w:val="18"/>
        </w:rPr>
        <w:t xml:space="preserve"> </w:t>
      </w:r>
      <w:r w:rsidRPr="0060547C">
        <w:rPr>
          <w:color w:val="auto"/>
        </w:rPr>
        <w:t>and</w:t>
      </w:r>
      <w:r w:rsidRPr="0060547C">
        <w:rPr>
          <w:color w:val="auto"/>
          <w:spacing w:val="19"/>
        </w:rPr>
        <w:t xml:space="preserve"> </w:t>
      </w:r>
      <w:proofErr w:type="gramStart"/>
      <w:r w:rsidRPr="0060547C">
        <w:rPr>
          <w:color w:val="auto"/>
        </w:rPr>
        <w:t>understood</w:t>
      </w:r>
      <w:proofErr w:type="gramEnd"/>
    </w:p>
    <w:p w14:paraId="64BB5AE1" w14:textId="77777777" w:rsidR="005531EA" w:rsidRPr="0060547C" w:rsidRDefault="005531EA" w:rsidP="0060547C">
      <w:pPr>
        <w:widowControl w:val="0"/>
        <w:tabs>
          <w:tab w:val="left" w:pos="709"/>
          <w:tab w:val="left" w:pos="9072"/>
        </w:tabs>
        <w:autoSpaceDE w:val="0"/>
        <w:autoSpaceDN w:val="0"/>
        <w:spacing w:line="267" w:lineRule="exact"/>
        <w:ind w:right="-121"/>
        <w:rPr>
          <w:color w:val="auto"/>
          <w:sz w:val="23"/>
        </w:rPr>
      </w:pPr>
    </w:p>
    <w:p w14:paraId="029A49CD" w14:textId="77777777" w:rsidR="005531EA" w:rsidRPr="00082FE3" w:rsidRDefault="005531EA" w:rsidP="005531EA">
      <w:pPr>
        <w:pStyle w:val="BodyText"/>
        <w:spacing w:line="247" w:lineRule="auto"/>
        <w:ind w:right="-121"/>
        <w:rPr>
          <w:color w:val="auto"/>
        </w:rPr>
      </w:pPr>
      <w:r w:rsidRPr="00082FE3">
        <w:rPr>
          <w:color w:val="auto"/>
        </w:rPr>
        <w:t>With</w:t>
      </w:r>
      <w:r w:rsidRPr="00082FE3">
        <w:rPr>
          <w:color w:val="auto"/>
          <w:spacing w:val="18"/>
        </w:rPr>
        <w:t xml:space="preserve"> </w:t>
      </w:r>
      <w:r w:rsidRPr="00082FE3">
        <w:rPr>
          <w:color w:val="auto"/>
        </w:rPr>
        <w:t>paediatric</w:t>
      </w:r>
      <w:r w:rsidR="0060547C">
        <w:rPr>
          <w:color w:val="auto"/>
        </w:rPr>
        <w:t xml:space="preserve"> </w:t>
      </w:r>
      <w:r w:rsidRPr="00082FE3">
        <w:rPr>
          <w:color w:val="auto"/>
        </w:rPr>
        <w:t>specific</w:t>
      </w:r>
      <w:r w:rsidRPr="00082FE3">
        <w:rPr>
          <w:color w:val="auto"/>
          <w:spacing w:val="13"/>
        </w:rPr>
        <w:t xml:space="preserve"> </w:t>
      </w:r>
      <w:r w:rsidRPr="00082FE3">
        <w:rPr>
          <w:color w:val="auto"/>
        </w:rPr>
        <w:t>educational</w:t>
      </w:r>
      <w:r w:rsidRPr="00082FE3">
        <w:rPr>
          <w:color w:val="auto"/>
          <w:spacing w:val="14"/>
        </w:rPr>
        <w:t xml:space="preserve"> </w:t>
      </w:r>
      <w:r w:rsidRPr="00082FE3">
        <w:rPr>
          <w:color w:val="auto"/>
        </w:rPr>
        <w:t>opportunities</w:t>
      </w:r>
      <w:r w:rsidRPr="00082FE3">
        <w:rPr>
          <w:color w:val="auto"/>
          <w:spacing w:val="16"/>
        </w:rPr>
        <w:t xml:space="preserve"> </w:t>
      </w:r>
      <w:r w:rsidRPr="00082FE3">
        <w:rPr>
          <w:color w:val="auto"/>
        </w:rPr>
        <w:t>identified</w:t>
      </w:r>
      <w:r w:rsidRPr="00082FE3">
        <w:rPr>
          <w:color w:val="auto"/>
          <w:spacing w:val="13"/>
        </w:rPr>
        <w:t xml:space="preserve"> </w:t>
      </w:r>
      <w:r w:rsidRPr="00082FE3">
        <w:rPr>
          <w:color w:val="auto"/>
        </w:rPr>
        <w:t>as</w:t>
      </w:r>
      <w:r w:rsidRPr="00082FE3">
        <w:rPr>
          <w:color w:val="auto"/>
          <w:spacing w:val="19"/>
        </w:rPr>
        <w:t xml:space="preserve"> </w:t>
      </w:r>
      <w:r w:rsidRPr="00082FE3">
        <w:rPr>
          <w:color w:val="auto"/>
        </w:rPr>
        <w:t>a</w:t>
      </w:r>
      <w:r w:rsidRPr="00082FE3">
        <w:rPr>
          <w:color w:val="auto"/>
          <w:spacing w:val="13"/>
        </w:rPr>
        <w:t xml:space="preserve"> </w:t>
      </w:r>
      <w:r w:rsidRPr="00082FE3">
        <w:rPr>
          <w:color w:val="auto"/>
        </w:rPr>
        <w:t>priority</w:t>
      </w:r>
      <w:r w:rsidRPr="00082FE3">
        <w:rPr>
          <w:color w:val="auto"/>
          <w:spacing w:val="16"/>
        </w:rPr>
        <w:t xml:space="preserve"> </w:t>
      </w:r>
      <w:r w:rsidRPr="00082FE3">
        <w:rPr>
          <w:color w:val="auto"/>
        </w:rPr>
        <w:t>Clinical</w:t>
      </w:r>
      <w:r w:rsidRPr="00082FE3">
        <w:rPr>
          <w:color w:val="auto"/>
          <w:spacing w:val="18"/>
        </w:rPr>
        <w:t xml:space="preserve"> </w:t>
      </w:r>
      <w:r w:rsidRPr="00082FE3">
        <w:rPr>
          <w:color w:val="auto"/>
        </w:rPr>
        <w:t>Director</w:t>
      </w:r>
      <w:r w:rsidRPr="00082FE3">
        <w:rPr>
          <w:color w:val="auto"/>
          <w:spacing w:val="14"/>
        </w:rPr>
        <w:t xml:space="preserve"> </w:t>
      </w:r>
      <w:r w:rsidRPr="00082FE3">
        <w:rPr>
          <w:color w:val="auto"/>
        </w:rPr>
        <w:t>for</w:t>
      </w:r>
      <w:r w:rsidRPr="00082FE3">
        <w:rPr>
          <w:color w:val="auto"/>
          <w:spacing w:val="-47"/>
        </w:rPr>
        <w:t xml:space="preserve"> </w:t>
      </w:r>
      <w:r w:rsidRPr="00082FE3">
        <w:rPr>
          <w:color w:val="auto"/>
        </w:rPr>
        <w:t>Integrated</w:t>
      </w:r>
      <w:r w:rsidRPr="00082FE3">
        <w:rPr>
          <w:color w:val="auto"/>
          <w:spacing w:val="7"/>
        </w:rPr>
        <w:t xml:space="preserve"> </w:t>
      </w:r>
      <w:r w:rsidRPr="00082FE3">
        <w:rPr>
          <w:color w:val="auto"/>
        </w:rPr>
        <w:t>Paediatrics</w:t>
      </w:r>
      <w:r w:rsidRPr="00082FE3">
        <w:rPr>
          <w:color w:val="auto"/>
          <w:spacing w:val="12"/>
        </w:rPr>
        <w:t xml:space="preserve"> </w:t>
      </w:r>
      <w:r w:rsidRPr="00082FE3">
        <w:rPr>
          <w:color w:val="auto"/>
        </w:rPr>
        <w:t>(RLH)</w:t>
      </w:r>
      <w:r w:rsidRPr="00082FE3">
        <w:rPr>
          <w:color w:val="auto"/>
          <w:spacing w:val="10"/>
        </w:rPr>
        <w:t xml:space="preserve"> </w:t>
      </w:r>
      <w:r w:rsidRPr="00082FE3">
        <w:rPr>
          <w:color w:val="auto"/>
        </w:rPr>
        <w:t>and</w:t>
      </w:r>
      <w:r w:rsidRPr="00082FE3">
        <w:rPr>
          <w:color w:val="auto"/>
          <w:spacing w:val="17"/>
        </w:rPr>
        <w:t xml:space="preserve"> </w:t>
      </w:r>
      <w:r w:rsidRPr="00082FE3">
        <w:rPr>
          <w:color w:val="auto"/>
        </w:rPr>
        <w:t>Paediatric</w:t>
      </w:r>
      <w:r w:rsidRPr="00082FE3">
        <w:rPr>
          <w:color w:val="auto"/>
          <w:spacing w:val="12"/>
        </w:rPr>
        <w:t xml:space="preserve"> </w:t>
      </w:r>
      <w:r w:rsidRPr="00082FE3">
        <w:rPr>
          <w:color w:val="auto"/>
        </w:rPr>
        <w:t>Consultant</w:t>
      </w:r>
      <w:r w:rsidRPr="00082FE3">
        <w:rPr>
          <w:color w:val="auto"/>
          <w:spacing w:val="12"/>
        </w:rPr>
        <w:t xml:space="preserve"> </w:t>
      </w:r>
      <w:r w:rsidRPr="00082FE3">
        <w:rPr>
          <w:color w:val="auto"/>
        </w:rPr>
        <w:t>at</w:t>
      </w:r>
      <w:r w:rsidRPr="00082FE3">
        <w:rPr>
          <w:color w:val="auto"/>
          <w:spacing w:val="15"/>
        </w:rPr>
        <w:t xml:space="preserve"> </w:t>
      </w:r>
      <w:r w:rsidRPr="00082FE3">
        <w:rPr>
          <w:color w:val="auto"/>
        </w:rPr>
        <w:t>Barts,</w:t>
      </w:r>
      <w:r w:rsidRPr="00082FE3">
        <w:rPr>
          <w:color w:val="auto"/>
          <w:spacing w:val="14"/>
        </w:rPr>
        <w:t xml:space="preserve"> </w:t>
      </w:r>
      <w:r w:rsidRPr="00082FE3">
        <w:rPr>
          <w:color w:val="auto"/>
        </w:rPr>
        <w:t>Giles</w:t>
      </w:r>
      <w:r w:rsidRPr="00082FE3">
        <w:rPr>
          <w:color w:val="auto"/>
          <w:spacing w:val="12"/>
        </w:rPr>
        <w:t xml:space="preserve"> </w:t>
      </w:r>
      <w:r w:rsidRPr="00082FE3">
        <w:rPr>
          <w:color w:val="auto"/>
        </w:rPr>
        <w:t>Armstrong,</w:t>
      </w:r>
      <w:r w:rsidRPr="00082FE3">
        <w:rPr>
          <w:color w:val="auto"/>
          <w:spacing w:val="14"/>
        </w:rPr>
        <w:t xml:space="preserve"> </w:t>
      </w:r>
      <w:r w:rsidRPr="00082FE3">
        <w:rPr>
          <w:color w:val="auto"/>
        </w:rPr>
        <w:t>agreed</w:t>
      </w:r>
      <w:r w:rsidRPr="00082FE3">
        <w:rPr>
          <w:color w:val="auto"/>
          <w:spacing w:val="10"/>
        </w:rPr>
        <w:t xml:space="preserve"> </w:t>
      </w:r>
      <w:r w:rsidRPr="00082FE3">
        <w:rPr>
          <w:color w:val="auto"/>
        </w:rPr>
        <w:t>to</w:t>
      </w:r>
      <w:r w:rsidRPr="00082FE3">
        <w:rPr>
          <w:color w:val="auto"/>
          <w:spacing w:val="1"/>
        </w:rPr>
        <w:t xml:space="preserve"> </w:t>
      </w:r>
      <w:r w:rsidRPr="00082FE3">
        <w:rPr>
          <w:color w:val="auto"/>
        </w:rPr>
        <w:t>lead</w:t>
      </w:r>
      <w:r w:rsidRPr="00082FE3">
        <w:rPr>
          <w:color w:val="auto"/>
          <w:spacing w:val="13"/>
        </w:rPr>
        <w:t xml:space="preserve"> </w:t>
      </w:r>
      <w:r w:rsidRPr="00082FE3">
        <w:rPr>
          <w:color w:val="auto"/>
        </w:rPr>
        <w:t>a</w:t>
      </w:r>
      <w:r w:rsidRPr="00082FE3">
        <w:rPr>
          <w:color w:val="auto"/>
          <w:spacing w:val="11"/>
        </w:rPr>
        <w:t xml:space="preserve"> </w:t>
      </w:r>
      <w:r w:rsidRPr="00082FE3">
        <w:rPr>
          <w:color w:val="auto"/>
        </w:rPr>
        <w:t>piece</w:t>
      </w:r>
      <w:r w:rsidRPr="00082FE3">
        <w:rPr>
          <w:color w:val="auto"/>
          <w:spacing w:val="15"/>
        </w:rPr>
        <w:t xml:space="preserve"> </w:t>
      </w:r>
      <w:r w:rsidRPr="00082FE3">
        <w:rPr>
          <w:color w:val="auto"/>
        </w:rPr>
        <w:t>of</w:t>
      </w:r>
      <w:r w:rsidRPr="00082FE3">
        <w:rPr>
          <w:color w:val="auto"/>
          <w:spacing w:val="16"/>
        </w:rPr>
        <w:t xml:space="preserve"> </w:t>
      </w:r>
      <w:r w:rsidRPr="00082FE3">
        <w:rPr>
          <w:color w:val="auto"/>
        </w:rPr>
        <w:t>work</w:t>
      </w:r>
      <w:r w:rsidRPr="00082FE3">
        <w:rPr>
          <w:color w:val="auto"/>
          <w:spacing w:val="14"/>
        </w:rPr>
        <w:t xml:space="preserve"> </w:t>
      </w:r>
      <w:r w:rsidRPr="00082FE3">
        <w:rPr>
          <w:color w:val="auto"/>
        </w:rPr>
        <w:t>to</w:t>
      </w:r>
      <w:r w:rsidRPr="00082FE3">
        <w:rPr>
          <w:color w:val="auto"/>
          <w:spacing w:val="15"/>
        </w:rPr>
        <w:t xml:space="preserve"> </w:t>
      </w:r>
      <w:r w:rsidRPr="00082FE3">
        <w:rPr>
          <w:color w:val="auto"/>
        </w:rPr>
        <w:t>produce</w:t>
      </w:r>
      <w:r w:rsidRPr="00082FE3">
        <w:rPr>
          <w:color w:val="auto"/>
          <w:spacing w:val="10"/>
        </w:rPr>
        <w:t xml:space="preserve"> </w:t>
      </w:r>
      <w:r w:rsidRPr="00082FE3">
        <w:rPr>
          <w:color w:val="auto"/>
        </w:rPr>
        <w:t>a</w:t>
      </w:r>
      <w:r w:rsidRPr="00082FE3">
        <w:rPr>
          <w:color w:val="auto"/>
          <w:spacing w:val="12"/>
        </w:rPr>
        <w:t xml:space="preserve"> </w:t>
      </w:r>
      <w:r w:rsidRPr="00082FE3">
        <w:rPr>
          <w:color w:val="auto"/>
        </w:rPr>
        <w:t>paediatric-focused</w:t>
      </w:r>
      <w:r w:rsidRPr="00082FE3">
        <w:rPr>
          <w:color w:val="auto"/>
          <w:spacing w:val="14"/>
        </w:rPr>
        <w:t xml:space="preserve"> </w:t>
      </w:r>
      <w:r w:rsidRPr="00082FE3">
        <w:rPr>
          <w:color w:val="auto"/>
        </w:rPr>
        <w:t>educational</w:t>
      </w:r>
      <w:r w:rsidRPr="00082FE3">
        <w:rPr>
          <w:color w:val="auto"/>
          <w:spacing w:val="9"/>
        </w:rPr>
        <w:t xml:space="preserve"> </w:t>
      </w:r>
      <w:r w:rsidRPr="00082FE3">
        <w:rPr>
          <w:color w:val="auto"/>
        </w:rPr>
        <w:t>resource</w:t>
      </w:r>
      <w:r w:rsidRPr="00082FE3">
        <w:rPr>
          <w:color w:val="auto"/>
          <w:spacing w:val="15"/>
        </w:rPr>
        <w:t xml:space="preserve"> </w:t>
      </w:r>
      <w:r w:rsidRPr="00082FE3">
        <w:rPr>
          <w:color w:val="auto"/>
        </w:rPr>
        <w:t>tailored</w:t>
      </w:r>
      <w:r w:rsidRPr="00082FE3">
        <w:rPr>
          <w:color w:val="auto"/>
          <w:spacing w:val="11"/>
        </w:rPr>
        <w:t xml:space="preserve"> </w:t>
      </w:r>
      <w:r w:rsidRPr="00082FE3">
        <w:rPr>
          <w:color w:val="auto"/>
        </w:rPr>
        <w:t>towards</w:t>
      </w:r>
      <w:r w:rsidRPr="00082FE3">
        <w:rPr>
          <w:color w:val="auto"/>
          <w:spacing w:val="1"/>
        </w:rPr>
        <w:t xml:space="preserve"> </w:t>
      </w:r>
      <w:r w:rsidRPr="00082FE3">
        <w:rPr>
          <w:color w:val="auto"/>
        </w:rPr>
        <w:t>the</w:t>
      </w:r>
      <w:r w:rsidRPr="00082FE3">
        <w:rPr>
          <w:color w:val="auto"/>
          <w:spacing w:val="6"/>
        </w:rPr>
        <w:t xml:space="preserve"> </w:t>
      </w:r>
      <w:r w:rsidRPr="00082FE3">
        <w:rPr>
          <w:color w:val="auto"/>
        </w:rPr>
        <w:t>Urgent</w:t>
      </w:r>
      <w:r w:rsidRPr="00082FE3">
        <w:rPr>
          <w:color w:val="auto"/>
          <w:spacing w:val="10"/>
        </w:rPr>
        <w:t xml:space="preserve"> </w:t>
      </w:r>
      <w:r w:rsidRPr="00082FE3">
        <w:rPr>
          <w:color w:val="auto"/>
        </w:rPr>
        <w:t>and</w:t>
      </w:r>
      <w:r w:rsidRPr="00082FE3">
        <w:rPr>
          <w:color w:val="auto"/>
          <w:spacing w:val="11"/>
        </w:rPr>
        <w:t xml:space="preserve"> </w:t>
      </w:r>
      <w:r w:rsidRPr="00082FE3">
        <w:rPr>
          <w:color w:val="auto"/>
        </w:rPr>
        <w:t>Emergency</w:t>
      </w:r>
      <w:r w:rsidRPr="00082FE3">
        <w:rPr>
          <w:color w:val="auto"/>
          <w:spacing w:val="7"/>
        </w:rPr>
        <w:t xml:space="preserve"> </w:t>
      </w:r>
      <w:r w:rsidRPr="00082FE3">
        <w:rPr>
          <w:color w:val="auto"/>
        </w:rPr>
        <w:t>Care</w:t>
      </w:r>
      <w:r w:rsidRPr="00082FE3">
        <w:rPr>
          <w:color w:val="auto"/>
          <w:spacing w:val="14"/>
        </w:rPr>
        <w:t xml:space="preserve"> </w:t>
      </w:r>
      <w:r w:rsidRPr="00082FE3">
        <w:rPr>
          <w:color w:val="auto"/>
        </w:rPr>
        <w:t>workforce</w:t>
      </w:r>
      <w:r w:rsidRPr="00082FE3">
        <w:rPr>
          <w:color w:val="auto"/>
          <w:spacing w:val="10"/>
        </w:rPr>
        <w:t xml:space="preserve"> </w:t>
      </w:r>
      <w:r w:rsidRPr="00082FE3">
        <w:rPr>
          <w:color w:val="auto"/>
        </w:rPr>
        <w:t>to</w:t>
      </w:r>
      <w:r w:rsidRPr="00082FE3">
        <w:rPr>
          <w:color w:val="auto"/>
          <w:spacing w:val="8"/>
        </w:rPr>
        <w:t xml:space="preserve"> </w:t>
      </w:r>
      <w:r w:rsidRPr="00082FE3">
        <w:rPr>
          <w:color w:val="auto"/>
        </w:rPr>
        <w:t>bolster</w:t>
      </w:r>
      <w:r w:rsidRPr="00082FE3">
        <w:rPr>
          <w:color w:val="auto"/>
          <w:spacing w:val="13"/>
        </w:rPr>
        <w:t xml:space="preserve"> </w:t>
      </w:r>
      <w:r w:rsidRPr="00082FE3">
        <w:rPr>
          <w:color w:val="auto"/>
        </w:rPr>
        <w:t>confidence</w:t>
      </w:r>
      <w:r w:rsidRPr="00082FE3">
        <w:rPr>
          <w:color w:val="auto"/>
          <w:spacing w:val="6"/>
        </w:rPr>
        <w:t xml:space="preserve"> </w:t>
      </w:r>
      <w:r w:rsidRPr="00082FE3">
        <w:rPr>
          <w:color w:val="auto"/>
        </w:rPr>
        <w:t>when</w:t>
      </w:r>
      <w:r w:rsidRPr="00082FE3">
        <w:rPr>
          <w:color w:val="auto"/>
          <w:spacing w:val="8"/>
        </w:rPr>
        <w:t xml:space="preserve"> </w:t>
      </w:r>
      <w:r w:rsidRPr="00082FE3">
        <w:rPr>
          <w:color w:val="auto"/>
        </w:rPr>
        <w:t>treating</w:t>
      </w:r>
      <w:r w:rsidRPr="00082FE3">
        <w:rPr>
          <w:color w:val="auto"/>
          <w:spacing w:val="13"/>
        </w:rPr>
        <w:t xml:space="preserve"> </w:t>
      </w:r>
      <w:r w:rsidRPr="00082FE3">
        <w:rPr>
          <w:color w:val="auto"/>
        </w:rPr>
        <w:t>children,</w:t>
      </w:r>
      <w:r w:rsidRPr="00082FE3">
        <w:rPr>
          <w:color w:val="auto"/>
          <w:spacing w:val="1"/>
        </w:rPr>
        <w:t xml:space="preserve"> </w:t>
      </w:r>
      <w:r w:rsidRPr="00082FE3">
        <w:rPr>
          <w:color w:val="auto"/>
        </w:rPr>
        <w:t>subsequently</w:t>
      </w:r>
      <w:r w:rsidRPr="00082FE3">
        <w:rPr>
          <w:color w:val="auto"/>
          <w:spacing w:val="8"/>
        </w:rPr>
        <w:t xml:space="preserve"> </w:t>
      </w:r>
      <w:r w:rsidRPr="00082FE3">
        <w:rPr>
          <w:color w:val="auto"/>
        </w:rPr>
        <w:t>resulting</w:t>
      </w:r>
      <w:r w:rsidRPr="00082FE3">
        <w:rPr>
          <w:color w:val="auto"/>
          <w:spacing w:val="7"/>
        </w:rPr>
        <w:t xml:space="preserve"> </w:t>
      </w:r>
      <w:r w:rsidRPr="00082FE3">
        <w:rPr>
          <w:color w:val="auto"/>
        </w:rPr>
        <w:t>in</w:t>
      </w:r>
      <w:r w:rsidRPr="00082FE3">
        <w:rPr>
          <w:color w:val="auto"/>
          <w:spacing w:val="8"/>
        </w:rPr>
        <w:t xml:space="preserve"> </w:t>
      </w:r>
      <w:r w:rsidRPr="00082FE3">
        <w:rPr>
          <w:color w:val="auto"/>
        </w:rPr>
        <w:t>the</w:t>
      </w:r>
      <w:r w:rsidRPr="00082FE3">
        <w:rPr>
          <w:color w:val="auto"/>
          <w:spacing w:val="13"/>
        </w:rPr>
        <w:t xml:space="preserve"> </w:t>
      </w:r>
      <w:r w:rsidRPr="00082FE3">
        <w:rPr>
          <w:color w:val="auto"/>
        </w:rPr>
        <w:t>Paediatrics</w:t>
      </w:r>
      <w:r w:rsidRPr="00082FE3">
        <w:rPr>
          <w:color w:val="auto"/>
          <w:spacing w:val="5"/>
        </w:rPr>
        <w:t xml:space="preserve"> </w:t>
      </w:r>
      <w:r w:rsidRPr="00082FE3">
        <w:rPr>
          <w:color w:val="auto"/>
        </w:rPr>
        <w:t>in</w:t>
      </w:r>
      <w:r w:rsidRPr="00082FE3">
        <w:rPr>
          <w:color w:val="auto"/>
          <w:spacing w:val="7"/>
        </w:rPr>
        <w:t xml:space="preserve"> </w:t>
      </w:r>
      <w:r w:rsidRPr="00082FE3">
        <w:rPr>
          <w:color w:val="auto"/>
        </w:rPr>
        <w:t>UEC</w:t>
      </w:r>
      <w:r w:rsidRPr="00082FE3">
        <w:rPr>
          <w:color w:val="auto"/>
          <w:spacing w:val="5"/>
        </w:rPr>
        <w:t xml:space="preserve"> </w:t>
      </w:r>
      <w:r w:rsidRPr="00082FE3">
        <w:rPr>
          <w:color w:val="auto"/>
        </w:rPr>
        <w:t>Learning</w:t>
      </w:r>
      <w:r w:rsidRPr="00082FE3">
        <w:rPr>
          <w:color w:val="auto"/>
          <w:spacing w:val="1"/>
        </w:rPr>
        <w:t xml:space="preserve"> </w:t>
      </w:r>
      <w:r w:rsidRPr="00082FE3">
        <w:rPr>
          <w:color w:val="auto"/>
        </w:rPr>
        <w:t>Resource.</w:t>
      </w:r>
    </w:p>
    <w:p w14:paraId="740DEBB3" w14:textId="77777777" w:rsidR="005531EA" w:rsidRPr="00082FE3" w:rsidRDefault="005531EA" w:rsidP="005531EA">
      <w:pPr>
        <w:pStyle w:val="BodyText"/>
        <w:spacing w:line="247" w:lineRule="auto"/>
        <w:ind w:right="-121"/>
        <w:rPr>
          <w:sz w:val="27"/>
        </w:rPr>
      </w:pPr>
    </w:p>
    <w:p w14:paraId="55183501" w14:textId="21DDEAA2" w:rsidR="005531EA" w:rsidRPr="00082FE3" w:rsidRDefault="005531EA" w:rsidP="005531EA">
      <w:pPr>
        <w:pStyle w:val="Heading1"/>
      </w:pPr>
      <w:bookmarkStart w:id="1" w:name="_Toc134002073"/>
      <w:r w:rsidRPr="00082FE3">
        <w:t>Background</w:t>
      </w:r>
      <w:bookmarkEnd w:id="1"/>
    </w:p>
    <w:p w14:paraId="1CB64567" w14:textId="77777777" w:rsidR="005531EA" w:rsidRPr="00082FE3" w:rsidRDefault="005531EA" w:rsidP="005531EA">
      <w:pPr>
        <w:pStyle w:val="BodyText"/>
        <w:spacing w:before="5" w:line="247" w:lineRule="auto"/>
        <w:ind w:right="21"/>
      </w:pPr>
      <w:r w:rsidRPr="00082FE3">
        <w:t>A</w:t>
      </w:r>
      <w:r w:rsidRPr="00082FE3">
        <w:rPr>
          <w:spacing w:val="12"/>
        </w:rPr>
        <w:t xml:space="preserve"> </w:t>
      </w:r>
      <w:r w:rsidRPr="00082FE3">
        <w:t>review</w:t>
      </w:r>
      <w:r w:rsidRPr="00082FE3">
        <w:rPr>
          <w:spacing w:val="13"/>
        </w:rPr>
        <w:t xml:space="preserve"> </w:t>
      </w:r>
      <w:r w:rsidRPr="00082FE3">
        <w:t>of</w:t>
      </w:r>
      <w:r w:rsidRPr="00082FE3">
        <w:rPr>
          <w:spacing w:val="14"/>
        </w:rPr>
        <w:t xml:space="preserve"> </w:t>
      </w:r>
      <w:r w:rsidRPr="00082FE3">
        <w:t>children</w:t>
      </w:r>
      <w:r w:rsidRPr="00082FE3">
        <w:rPr>
          <w:spacing w:val="15"/>
        </w:rPr>
        <w:t xml:space="preserve"> </w:t>
      </w:r>
      <w:r w:rsidRPr="00082FE3">
        <w:t>and</w:t>
      </w:r>
      <w:r w:rsidRPr="00082FE3">
        <w:rPr>
          <w:spacing w:val="9"/>
        </w:rPr>
        <w:t xml:space="preserve"> </w:t>
      </w:r>
      <w:r w:rsidRPr="00082FE3">
        <w:t>young</w:t>
      </w:r>
      <w:r w:rsidRPr="00082FE3">
        <w:rPr>
          <w:spacing w:val="9"/>
        </w:rPr>
        <w:t xml:space="preserve"> </w:t>
      </w:r>
      <w:r w:rsidRPr="00082FE3">
        <w:t>people</w:t>
      </w:r>
      <w:r w:rsidRPr="00082FE3">
        <w:rPr>
          <w:spacing w:val="11"/>
        </w:rPr>
        <w:t xml:space="preserve"> </w:t>
      </w:r>
      <w:r w:rsidRPr="00082FE3">
        <w:t>presenting</w:t>
      </w:r>
      <w:r w:rsidRPr="00082FE3">
        <w:rPr>
          <w:spacing w:val="8"/>
        </w:rPr>
        <w:t xml:space="preserve"> </w:t>
      </w:r>
      <w:r w:rsidRPr="00082FE3">
        <w:t>to</w:t>
      </w:r>
      <w:r w:rsidRPr="00082FE3">
        <w:rPr>
          <w:spacing w:val="15"/>
        </w:rPr>
        <w:t xml:space="preserve"> </w:t>
      </w:r>
      <w:r w:rsidRPr="00082FE3">
        <w:t>UEC</w:t>
      </w:r>
      <w:r w:rsidRPr="00082FE3">
        <w:rPr>
          <w:spacing w:val="11"/>
        </w:rPr>
        <w:t xml:space="preserve"> </w:t>
      </w:r>
      <w:r w:rsidRPr="00082FE3">
        <w:t>across</w:t>
      </w:r>
      <w:r w:rsidRPr="00082FE3">
        <w:rPr>
          <w:spacing w:val="14"/>
        </w:rPr>
        <w:t xml:space="preserve"> </w:t>
      </w:r>
      <w:r w:rsidRPr="00082FE3">
        <w:t>London</w:t>
      </w:r>
      <w:r w:rsidRPr="00082FE3">
        <w:rPr>
          <w:spacing w:val="7"/>
        </w:rPr>
        <w:t xml:space="preserve"> </w:t>
      </w:r>
      <w:r w:rsidRPr="00082FE3">
        <w:t>between</w:t>
      </w:r>
      <w:r w:rsidRPr="00082FE3">
        <w:rPr>
          <w:spacing w:val="11"/>
        </w:rPr>
        <w:t xml:space="preserve"> </w:t>
      </w:r>
      <w:r w:rsidRPr="00082FE3">
        <w:t>2017</w:t>
      </w:r>
      <w:r w:rsidRPr="00082FE3">
        <w:rPr>
          <w:spacing w:val="11"/>
        </w:rPr>
        <w:t xml:space="preserve"> </w:t>
      </w:r>
      <w:r w:rsidRPr="00082FE3">
        <w:t>–</w:t>
      </w:r>
      <w:r w:rsidRPr="00082FE3">
        <w:rPr>
          <w:spacing w:val="1"/>
        </w:rPr>
        <w:t xml:space="preserve"> </w:t>
      </w:r>
      <w:r w:rsidRPr="00082FE3">
        <w:t>2020</w:t>
      </w:r>
      <w:r w:rsidRPr="00082FE3">
        <w:rPr>
          <w:spacing w:val="10"/>
        </w:rPr>
        <w:t xml:space="preserve"> </w:t>
      </w:r>
      <w:r w:rsidRPr="00082FE3">
        <w:t>was</w:t>
      </w:r>
      <w:r w:rsidRPr="00082FE3">
        <w:rPr>
          <w:spacing w:val="14"/>
        </w:rPr>
        <w:t xml:space="preserve"> </w:t>
      </w:r>
      <w:r w:rsidRPr="00082FE3">
        <w:t>conducted.</w:t>
      </w:r>
      <w:r w:rsidRPr="00082FE3">
        <w:rPr>
          <w:spacing w:val="11"/>
        </w:rPr>
        <w:t xml:space="preserve"> </w:t>
      </w:r>
      <w:r w:rsidRPr="00082FE3">
        <w:t>Alongside</w:t>
      </w:r>
      <w:r w:rsidRPr="00082FE3">
        <w:rPr>
          <w:spacing w:val="11"/>
        </w:rPr>
        <w:t xml:space="preserve"> </w:t>
      </w:r>
      <w:r w:rsidRPr="00082FE3">
        <w:t>this</w:t>
      </w:r>
      <w:r w:rsidR="00A43BAF">
        <w:t>,</w:t>
      </w:r>
      <w:r w:rsidRPr="00082FE3">
        <w:rPr>
          <w:spacing w:val="11"/>
        </w:rPr>
        <w:t xml:space="preserve"> </w:t>
      </w:r>
      <w:r w:rsidRPr="00082FE3">
        <w:t>a</w:t>
      </w:r>
      <w:r w:rsidRPr="00082FE3">
        <w:rPr>
          <w:spacing w:val="15"/>
        </w:rPr>
        <w:t xml:space="preserve"> </w:t>
      </w:r>
      <w:r w:rsidRPr="00082FE3">
        <w:t>review</w:t>
      </w:r>
      <w:r w:rsidRPr="00082FE3">
        <w:rPr>
          <w:spacing w:val="13"/>
        </w:rPr>
        <w:t xml:space="preserve"> </w:t>
      </w:r>
      <w:r w:rsidRPr="00082FE3">
        <w:t>of</w:t>
      </w:r>
      <w:r w:rsidRPr="00082FE3">
        <w:rPr>
          <w:spacing w:val="17"/>
        </w:rPr>
        <w:t xml:space="preserve"> </w:t>
      </w:r>
      <w:r w:rsidRPr="00082FE3">
        <w:t>the</w:t>
      </w:r>
      <w:r w:rsidRPr="00082FE3">
        <w:rPr>
          <w:spacing w:val="18"/>
        </w:rPr>
        <w:t xml:space="preserve"> </w:t>
      </w:r>
      <w:r w:rsidRPr="00082FE3">
        <w:t>following</w:t>
      </w:r>
      <w:r w:rsidRPr="00082FE3">
        <w:rPr>
          <w:spacing w:val="12"/>
        </w:rPr>
        <w:t xml:space="preserve"> </w:t>
      </w:r>
      <w:r w:rsidRPr="00082FE3">
        <w:t>documents</w:t>
      </w:r>
      <w:r w:rsidRPr="00082FE3">
        <w:rPr>
          <w:spacing w:val="8"/>
        </w:rPr>
        <w:t xml:space="preserve"> </w:t>
      </w:r>
      <w:r w:rsidRPr="00082FE3">
        <w:t>was</w:t>
      </w:r>
      <w:r w:rsidRPr="00082FE3">
        <w:rPr>
          <w:spacing w:val="14"/>
        </w:rPr>
        <w:t xml:space="preserve"> </w:t>
      </w:r>
      <w:r w:rsidRPr="00082FE3">
        <w:t>carried</w:t>
      </w:r>
      <w:r w:rsidRPr="00082FE3">
        <w:rPr>
          <w:spacing w:val="17"/>
        </w:rPr>
        <w:t xml:space="preserve"> </w:t>
      </w:r>
      <w:r w:rsidRPr="00082FE3">
        <w:t>out:</w:t>
      </w:r>
    </w:p>
    <w:p w14:paraId="17913253" w14:textId="77777777" w:rsidR="005531EA" w:rsidRPr="00082FE3" w:rsidRDefault="005531EA" w:rsidP="00082FE3">
      <w:pPr>
        <w:pStyle w:val="ListParagraph"/>
        <w:widowControl w:val="0"/>
        <w:numPr>
          <w:ilvl w:val="0"/>
          <w:numId w:val="58"/>
        </w:numPr>
        <w:tabs>
          <w:tab w:val="left" w:pos="709"/>
        </w:tabs>
        <w:autoSpaceDE w:val="0"/>
        <w:autoSpaceDN w:val="0"/>
        <w:spacing w:line="247" w:lineRule="auto"/>
        <w:ind w:left="709" w:right="21" w:hanging="283"/>
        <w:contextualSpacing w:val="0"/>
      </w:pPr>
      <w:r w:rsidRPr="0060547C">
        <w:t>First</w:t>
      </w:r>
      <w:r w:rsidRPr="0060547C">
        <w:rPr>
          <w:spacing w:val="1"/>
        </w:rPr>
        <w:t xml:space="preserve"> </w:t>
      </w:r>
      <w:r w:rsidRPr="0060547C">
        <w:t>Contact</w:t>
      </w:r>
      <w:r w:rsidRPr="0060547C">
        <w:rPr>
          <w:spacing w:val="1"/>
        </w:rPr>
        <w:t xml:space="preserve"> </w:t>
      </w:r>
      <w:r w:rsidRPr="0060547C">
        <w:t>Practitioners and Advanced Practitioners in</w:t>
      </w:r>
      <w:r w:rsidRPr="0060547C">
        <w:rPr>
          <w:spacing w:val="1"/>
        </w:rPr>
        <w:t xml:space="preserve"> </w:t>
      </w:r>
      <w:r w:rsidRPr="0060547C">
        <w:t>Primary Care:</w:t>
      </w:r>
      <w:r w:rsidRPr="0060547C">
        <w:rPr>
          <w:spacing w:val="-47"/>
        </w:rPr>
        <w:t xml:space="preserve"> </w:t>
      </w:r>
      <w:r w:rsidRPr="0060547C">
        <w:t>(Paramedics)</w:t>
      </w:r>
      <w:r w:rsidRPr="0060547C">
        <w:rPr>
          <w:spacing w:val="2"/>
        </w:rPr>
        <w:t xml:space="preserve"> </w:t>
      </w:r>
      <w:r w:rsidRPr="0060547C">
        <w:t>A</w:t>
      </w:r>
      <w:r w:rsidRPr="0060547C">
        <w:rPr>
          <w:spacing w:val="3"/>
        </w:rPr>
        <w:t xml:space="preserve"> </w:t>
      </w:r>
      <w:r w:rsidRPr="0060547C">
        <w:t>Roadmap</w:t>
      </w:r>
      <w:r w:rsidRPr="0060547C">
        <w:rPr>
          <w:spacing w:val="-1"/>
        </w:rPr>
        <w:t xml:space="preserve"> </w:t>
      </w:r>
      <w:r w:rsidRPr="0060547C">
        <w:t>to</w:t>
      </w:r>
      <w:r w:rsidRPr="0060547C">
        <w:rPr>
          <w:spacing w:val="5"/>
        </w:rPr>
        <w:t xml:space="preserve"> </w:t>
      </w:r>
      <w:r w:rsidRPr="0060547C">
        <w:t>Practice</w:t>
      </w:r>
    </w:p>
    <w:p w14:paraId="38444C94" w14:textId="77777777" w:rsidR="005531EA" w:rsidRPr="00082FE3" w:rsidRDefault="005531EA" w:rsidP="00082FE3">
      <w:pPr>
        <w:pStyle w:val="ListParagraph"/>
        <w:widowControl w:val="0"/>
        <w:numPr>
          <w:ilvl w:val="0"/>
          <w:numId w:val="58"/>
        </w:numPr>
        <w:tabs>
          <w:tab w:val="left" w:pos="709"/>
        </w:tabs>
        <w:autoSpaceDE w:val="0"/>
        <w:autoSpaceDN w:val="0"/>
        <w:spacing w:line="267" w:lineRule="exact"/>
        <w:ind w:left="709" w:right="21" w:hanging="283"/>
        <w:contextualSpacing w:val="0"/>
      </w:pPr>
      <w:r w:rsidRPr="0060547C">
        <w:t>Paramedic</w:t>
      </w:r>
      <w:r w:rsidRPr="0060547C">
        <w:rPr>
          <w:spacing w:val="14"/>
        </w:rPr>
        <w:t xml:space="preserve"> </w:t>
      </w:r>
      <w:r w:rsidRPr="0060547C">
        <w:t>Specialist</w:t>
      </w:r>
      <w:r w:rsidRPr="0060547C">
        <w:rPr>
          <w:spacing w:val="17"/>
        </w:rPr>
        <w:t xml:space="preserve"> </w:t>
      </w:r>
      <w:r w:rsidRPr="0060547C">
        <w:t>in</w:t>
      </w:r>
      <w:r w:rsidRPr="0060547C">
        <w:rPr>
          <w:spacing w:val="18"/>
        </w:rPr>
        <w:t xml:space="preserve"> </w:t>
      </w:r>
      <w:r w:rsidRPr="0060547C">
        <w:t>Primary</w:t>
      </w:r>
      <w:r w:rsidRPr="0060547C">
        <w:rPr>
          <w:spacing w:val="15"/>
        </w:rPr>
        <w:t xml:space="preserve"> </w:t>
      </w:r>
      <w:r w:rsidRPr="0060547C">
        <w:t>and</w:t>
      </w:r>
      <w:r w:rsidRPr="0060547C">
        <w:rPr>
          <w:spacing w:val="18"/>
        </w:rPr>
        <w:t xml:space="preserve"> </w:t>
      </w:r>
      <w:r w:rsidRPr="0060547C">
        <w:t>Urgent</w:t>
      </w:r>
      <w:r w:rsidRPr="0060547C">
        <w:rPr>
          <w:spacing w:val="18"/>
        </w:rPr>
        <w:t xml:space="preserve"> </w:t>
      </w:r>
      <w:r w:rsidRPr="0060547C">
        <w:t>Care</w:t>
      </w:r>
      <w:r w:rsidRPr="0060547C">
        <w:rPr>
          <w:spacing w:val="14"/>
        </w:rPr>
        <w:t xml:space="preserve"> </w:t>
      </w:r>
      <w:r w:rsidRPr="0060547C">
        <w:t>Core</w:t>
      </w:r>
      <w:r w:rsidRPr="0060547C">
        <w:rPr>
          <w:spacing w:val="15"/>
        </w:rPr>
        <w:t xml:space="preserve"> </w:t>
      </w:r>
      <w:r w:rsidRPr="0060547C">
        <w:t>Capabilities</w:t>
      </w:r>
      <w:r w:rsidRPr="0060547C">
        <w:rPr>
          <w:spacing w:val="14"/>
        </w:rPr>
        <w:t xml:space="preserve"> </w:t>
      </w:r>
      <w:r w:rsidRPr="0060547C">
        <w:t>Framework</w:t>
      </w:r>
    </w:p>
    <w:p w14:paraId="2F3AACF9" w14:textId="5F95448A" w:rsidR="005531EA" w:rsidRPr="00082FE3" w:rsidRDefault="00082FE3" w:rsidP="00082FE3">
      <w:pPr>
        <w:pStyle w:val="ListParagraph"/>
        <w:widowControl w:val="0"/>
        <w:numPr>
          <w:ilvl w:val="0"/>
          <w:numId w:val="58"/>
        </w:numPr>
        <w:tabs>
          <w:tab w:val="left" w:pos="709"/>
        </w:tabs>
        <w:autoSpaceDE w:val="0"/>
        <w:autoSpaceDN w:val="0"/>
        <w:spacing w:before="5"/>
        <w:ind w:left="709" w:right="21" w:hanging="283"/>
        <w:contextualSpacing w:val="0"/>
      </w:pPr>
      <w:r w:rsidRPr="00082FE3">
        <w:t>Royal College of Emergency Medicine (</w:t>
      </w:r>
      <w:r w:rsidR="005531EA" w:rsidRPr="0060547C">
        <w:t>RCEM</w:t>
      </w:r>
      <w:r w:rsidRPr="00082FE3">
        <w:t>)</w:t>
      </w:r>
      <w:r w:rsidR="005531EA" w:rsidRPr="0060547C">
        <w:rPr>
          <w:spacing w:val="13"/>
        </w:rPr>
        <w:t xml:space="preserve"> </w:t>
      </w:r>
      <w:r w:rsidRPr="00082FE3">
        <w:rPr>
          <w:spacing w:val="13"/>
        </w:rPr>
        <w:t>Advanced Clinical Pract</w:t>
      </w:r>
      <w:r w:rsidR="0060547C">
        <w:rPr>
          <w:spacing w:val="13"/>
        </w:rPr>
        <w:t>itioner</w:t>
      </w:r>
      <w:r w:rsidRPr="00082FE3">
        <w:rPr>
          <w:spacing w:val="13"/>
        </w:rPr>
        <w:t xml:space="preserve"> (</w:t>
      </w:r>
      <w:r w:rsidR="005531EA" w:rsidRPr="0060547C">
        <w:t>ACP</w:t>
      </w:r>
      <w:r w:rsidRPr="00082FE3">
        <w:t>)</w:t>
      </w:r>
      <w:r w:rsidR="005531EA" w:rsidRPr="0060547C">
        <w:rPr>
          <w:spacing w:val="17"/>
        </w:rPr>
        <w:t xml:space="preserve"> </w:t>
      </w:r>
      <w:r w:rsidR="005531EA" w:rsidRPr="0060547C">
        <w:t>Curriculum</w:t>
      </w:r>
    </w:p>
    <w:p w14:paraId="25AF24E8" w14:textId="7C733F91" w:rsidR="005531EA" w:rsidRPr="0060547C" w:rsidRDefault="00082FE3" w:rsidP="0060547C">
      <w:pPr>
        <w:widowControl w:val="0"/>
        <w:tabs>
          <w:tab w:val="left" w:pos="709"/>
        </w:tabs>
        <w:autoSpaceDE w:val="0"/>
        <w:autoSpaceDN w:val="0"/>
        <w:spacing w:before="7"/>
        <w:ind w:right="21"/>
        <w:rPr>
          <w:sz w:val="23"/>
        </w:rPr>
      </w:pPr>
      <w:r w:rsidRPr="00082FE3">
        <w:t>UEC</w:t>
      </w:r>
      <w:r w:rsidR="005531EA" w:rsidRPr="0060547C">
        <w:rPr>
          <w:spacing w:val="17"/>
        </w:rPr>
        <w:t xml:space="preserve"> </w:t>
      </w:r>
      <w:r w:rsidR="005531EA" w:rsidRPr="0060547C">
        <w:t>Emergency</w:t>
      </w:r>
      <w:r w:rsidR="005531EA" w:rsidRPr="0060547C">
        <w:rPr>
          <w:spacing w:val="18"/>
        </w:rPr>
        <w:t xml:space="preserve"> </w:t>
      </w:r>
      <w:r w:rsidR="005531EA" w:rsidRPr="0060547C">
        <w:t>Practitioner</w:t>
      </w:r>
      <w:r w:rsidR="005531EA" w:rsidRPr="0060547C">
        <w:rPr>
          <w:spacing w:val="20"/>
        </w:rPr>
        <w:t xml:space="preserve"> </w:t>
      </w:r>
      <w:r w:rsidR="005531EA" w:rsidRPr="0060547C">
        <w:t>Framework</w:t>
      </w:r>
    </w:p>
    <w:p w14:paraId="4B27AF1F" w14:textId="77777777" w:rsidR="005531EA" w:rsidRPr="00082FE3" w:rsidRDefault="005531EA" w:rsidP="005531EA">
      <w:pPr>
        <w:pStyle w:val="BodyText"/>
        <w:spacing w:line="247" w:lineRule="auto"/>
        <w:ind w:left="195" w:right="21" w:hanging="53"/>
      </w:pPr>
      <w:r w:rsidRPr="00082FE3">
        <w:t>The</w:t>
      </w:r>
      <w:r w:rsidRPr="00082FE3">
        <w:rPr>
          <w:spacing w:val="13"/>
        </w:rPr>
        <w:t xml:space="preserve"> </w:t>
      </w:r>
      <w:r w:rsidRPr="00082FE3">
        <w:t>scope</w:t>
      </w:r>
      <w:r w:rsidRPr="00082FE3">
        <w:rPr>
          <w:spacing w:val="11"/>
        </w:rPr>
        <w:t xml:space="preserve"> </w:t>
      </w:r>
      <w:r w:rsidRPr="00082FE3">
        <w:t>of</w:t>
      </w:r>
      <w:r w:rsidRPr="00082FE3">
        <w:rPr>
          <w:spacing w:val="11"/>
        </w:rPr>
        <w:t xml:space="preserve"> </w:t>
      </w:r>
      <w:r w:rsidRPr="00082FE3">
        <w:t>this</w:t>
      </w:r>
      <w:r w:rsidRPr="00082FE3">
        <w:rPr>
          <w:spacing w:val="9"/>
        </w:rPr>
        <w:t xml:space="preserve"> </w:t>
      </w:r>
      <w:r w:rsidRPr="00082FE3">
        <w:t>document</w:t>
      </w:r>
      <w:r w:rsidRPr="00082FE3">
        <w:rPr>
          <w:spacing w:val="11"/>
        </w:rPr>
        <w:t xml:space="preserve"> </w:t>
      </w:r>
      <w:r w:rsidRPr="00082FE3">
        <w:t>is</w:t>
      </w:r>
      <w:r w:rsidRPr="00082FE3">
        <w:rPr>
          <w:spacing w:val="12"/>
        </w:rPr>
        <w:t xml:space="preserve"> </w:t>
      </w:r>
      <w:r w:rsidRPr="00082FE3">
        <w:t>to</w:t>
      </w:r>
      <w:r w:rsidRPr="00082FE3">
        <w:rPr>
          <w:spacing w:val="14"/>
        </w:rPr>
        <w:t xml:space="preserve"> </w:t>
      </w:r>
      <w:r w:rsidRPr="00082FE3">
        <w:t>outline</w:t>
      </w:r>
      <w:r w:rsidRPr="00082FE3">
        <w:rPr>
          <w:spacing w:val="15"/>
        </w:rPr>
        <w:t xml:space="preserve"> </w:t>
      </w:r>
      <w:r w:rsidRPr="00082FE3">
        <w:t>common</w:t>
      </w:r>
      <w:r w:rsidRPr="00082FE3">
        <w:rPr>
          <w:spacing w:val="9"/>
        </w:rPr>
        <w:t xml:space="preserve"> </w:t>
      </w:r>
      <w:r w:rsidRPr="00082FE3">
        <w:t>areas</w:t>
      </w:r>
      <w:r w:rsidRPr="00082FE3">
        <w:rPr>
          <w:spacing w:val="11"/>
        </w:rPr>
        <w:t xml:space="preserve"> </w:t>
      </w:r>
      <w:r w:rsidRPr="00082FE3">
        <w:t>of</w:t>
      </w:r>
      <w:r w:rsidRPr="00082FE3">
        <w:rPr>
          <w:spacing w:val="15"/>
        </w:rPr>
        <w:t xml:space="preserve"> </w:t>
      </w:r>
      <w:r w:rsidRPr="00082FE3">
        <w:t>knowledge</w:t>
      </w:r>
      <w:r w:rsidRPr="00082FE3">
        <w:rPr>
          <w:spacing w:val="9"/>
        </w:rPr>
        <w:t xml:space="preserve"> </w:t>
      </w:r>
      <w:r w:rsidRPr="00082FE3">
        <w:t>required</w:t>
      </w:r>
      <w:r w:rsidRPr="00082FE3">
        <w:rPr>
          <w:spacing w:val="8"/>
        </w:rPr>
        <w:t xml:space="preserve"> </w:t>
      </w:r>
      <w:r w:rsidRPr="00082FE3">
        <w:t>in</w:t>
      </w:r>
      <w:r w:rsidRPr="00082FE3">
        <w:rPr>
          <w:spacing w:val="14"/>
        </w:rPr>
        <w:t xml:space="preserve"> </w:t>
      </w:r>
      <w:r w:rsidRPr="00082FE3">
        <w:t>line</w:t>
      </w:r>
      <w:r w:rsidRPr="00082FE3">
        <w:rPr>
          <w:spacing w:val="9"/>
        </w:rPr>
        <w:t xml:space="preserve"> </w:t>
      </w:r>
      <w:r w:rsidRPr="00082FE3">
        <w:t>with</w:t>
      </w:r>
      <w:r w:rsidRPr="00082FE3">
        <w:rPr>
          <w:spacing w:val="-47"/>
        </w:rPr>
        <w:t xml:space="preserve"> </w:t>
      </w:r>
      <w:r w:rsidRPr="00082FE3">
        <w:t>these</w:t>
      </w:r>
      <w:r w:rsidRPr="00082FE3">
        <w:rPr>
          <w:spacing w:val="9"/>
        </w:rPr>
        <w:t xml:space="preserve"> </w:t>
      </w:r>
      <w:r w:rsidRPr="00082FE3">
        <w:t>areas.</w:t>
      </w:r>
      <w:r w:rsidRPr="00082FE3">
        <w:rPr>
          <w:spacing w:val="8"/>
        </w:rPr>
        <w:t xml:space="preserve"> </w:t>
      </w:r>
      <w:r w:rsidRPr="00082FE3">
        <w:t>It</w:t>
      </w:r>
      <w:r w:rsidRPr="00082FE3">
        <w:rPr>
          <w:spacing w:val="8"/>
        </w:rPr>
        <w:t xml:space="preserve"> </w:t>
      </w:r>
      <w:r w:rsidRPr="00082FE3">
        <w:t>covers</w:t>
      </w:r>
      <w:r w:rsidRPr="00082FE3">
        <w:rPr>
          <w:spacing w:val="3"/>
        </w:rPr>
        <w:t xml:space="preserve"> </w:t>
      </w:r>
      <w:r w:rsidRPr="00082FE3">
        <w:t>both</w:t>
      </w:r>
      <w:r w:rsidRPr="00082FE3">
        <w:rPr>
          <w:spacing w:val="8"/>
        </w:rPr>
        <w:t xml:space="preserve"> </w:t>
      </w:r>
      <w:r w:rsidRPr="00082FE3">
        <w:t>clinical</w:t>
      </w:r>
      <w:r w:rsidRPr="00082FE3">
        <w:rPr>
          <w:spacing w:val="6"/>
        </w:rPr>
        <w:t xml:space="preserve"> </w:t>
      </w:r>
      <w:r w:rsidRPr="00082FE3">
        <w:t>presentations</w:t>
      </w:r>
      <w:r w:rsidRPr="00082FE3">
        <w:rPr>
          <w:spacing w:val="8"/>
        </w:rPr>
        <w:t xml:space="preserve"> </w:t>
      </w:r>
      <w:r w:rsidRPr="00082FE3">
        <w:t>and</w:t>
      </w:r>
      <w:r w:rsidRPr="00082FE3">
        <w:rPr>
          <w:spacing w:val="8"/>
        </w:rPr>
        <w:t xml:space="preserve"> </w:t>
      </w:r>
      <w:r w:rsidRPr="00082FE3">
        <w:t>non-clinical</w:t>
      </w:r>
      <w:r w:rsidRPr="00082FE3">
        <w:rPr>
          <w:spacing w:val="6"/>
        </w:rPr>
        <w:t xml:space="preserve"> </w:t>
      </w:r>
      <w:r w:rsidRPr="00082FE3">
        <w:t>presentations</w:t>
      </w:r>
      <w:r w:rsidRPr="00082FE3">
        <w:rPr>
          <w:spacing w:val="3"/>
        </w:rPr>
        <w:t xml:space="preserve"> </w:t>
      </w:r>
      <w:r w:rsidRPr="00082FE3">
        <w:t>that</w:t>
      </w:r>
      <w:r w:rsidRPr="00082FE3">
        <w:rPr>
          <w:spacing w:val="1"/>
        </w:rPr>
        <w:t xml:space="preserve"> </w:t>
      </w:r>
      <w:r w:rsidRPr="00082FE3">
        <w:t>practitioners</w:t>
      </w:r>
      <w:r w:rsidRPr="00082FE3">
        <w:rPr>
          <w:spacing w:val="10"/>
        </w:rPr>
        <w:t xml:space="preserve"> </w:t>
      </w:r>
      <w:r w:rsidRPr="00082FE3">
        <w:t>working</w:t>
      </w:r>
      <w:r w:rsidRPr="00082FE3">
        <w:rPr>
          <w:spacing w:val="13"/>
        </w:rPr>
        <w:t xml:space="preserve"> </w:t>
      </w:r>
      <w:r w:rsidRPr="00082FE3">
        <w:t>with</w:t>
      </w:r>
      <w:r w:rsidRPr="00082FE3">
        <w:rPr>
          <w:spacing w:val="14"/>
        </w:rPr>
        <w:t xml:space="preserve"> </w:t>
      </w:r>
      <w:r w:rsidRPr="00082FE3">
        <w:t>children</w:t>
      </w:r>
      <w:r w:rsidRPr="00082FE3">
        <w:rPr>
          <w:spacing w:val="12"/>
        </w:rPr>
        <w:t xml:space="preserve"> </w:t>
      </w:r>
      <w:r w:rsidRPr="00082FE3">
        <w:t>and</w:t>
      </w:r>
      <w:r w:rsidRPr="00082FE3">
        <w:rPr>
          <w:spacing w:val="16"/>
        </w:rPr>
        <w:t xml:space="preserve"> </w:t>
      </w:r>
      <w:r w:rsidRPr="00082FE3">
        <w:t>young</w:t>
      </w:r>
      <w:r w:rsidRPr="00082FE3">
        <w:rPr>
          <w:spacing w:val="11"/>
        </w:rPr>
        <w:t xml:space="preserve"> </w:t>
      </w:r>
      <w:r w:rsidRPr="00082FE3">
        <w:t>people</w:t>
      </w:r>
      <w:r w:rsidRPr="00082FE3">
        <w:rPr>
          <w:spacing w:val="13"/>
        </w:rPr>
        <w:t xml:space="preserve"> </w:t>
      </w:r>
      <w:r w:rsidRPr="00082FE3">
        <w:t>may</w:t>
      </w:r>
      <w:r w:rsidRPr="00082FE3">
        <w:rPr>
          <w:spacing w:val="14"/>
        </w:rPr>
        <w:t xml:space="preserve"> </w:t>
      </w:r>
      <w:r w:rsidRPr="00082FE3">
        <w:t>come</w:t>
      </w:r>
      <w:r w:rsidRPr="00082FE3">
        <w:rPr>
          <w:spacing w:val="10"/>
        </w:rPr>
        <w:t xml:space="preserve"> </w:t>
      </w:r>
      <w:r w:rsidRPr="00082FE3">
        <w:t>across</w:t>
      </w:r>
      <w:r w:rsidRPr="00082FE3">
        <w:rPr>
          <w:spacing w:val="16"/>
        </w:rPr>
        <w:t xml:space="preserve"> </w:t>
      </w:r>
      <w:r w:rsidRPr="00082FE3">
        <w:t>in</w:t>
      </w:r>
      <w:r w:rsidRPr="00082FE3">
        <w:rPr>
          <w:spacing w:val="11"/>
        </w:rPr>
        <w:t xml:space="preserve"> </w:t>
      </w:r>
      <w:r w:rsidRPr="00082FE3">
        <w:t>practice.</w:t>
      </w:r>
      <w:r w:rsidRPr="00082FE3">
        <w:rPr>
          <w:spacing w:val="10"/>
        </w:rPr>
        <w:t xml:space="preserve"> </w:t>
      </w:r>
      <w:r w:rsidRPr="00082FE3">
        <w:t>It</w:t>
      </w:r>
      <w:r w:rsidRPr="00082FE3">
        <w:rPr>
          <w:spacing w:val="12"/>
        </w:rPr>
        <w:t xml:space="preserve"> </w:t>
      </w:r>
      <w:r w:rsidRPr="00082FE3">
        <w:t>aims</w:t>
      </w:r>
      <w:r w:rsidRPr="00082FE3">
        <w:rPr>
          <w:spacing w:val="1"/>
        </w:rPr>
        <w:t xml:space="preserve"> </w:t>
      </w:r>
      <w:r w:rsidRPr="00082FE3">
        <w:t>to</w:t>
      </w:r>
      <w:r w:rsidRPr="00082FE3">
        <w:rPr>
          <w:spacing w:val="12"/>
        </w:rPr>
        <w:t xml:space="preserve"> </w:t>
      </w:r>
      <w:r w:rsidRPr="00082FE3">
        <w:t>provide</w:t>
      </w:r>
      <w:r w:rsidRPr="00082FE3">
        <w:rPr>
          <w:spacing w:val="13"/>
        </w:rPr>
        <w:t xml:space="preserve"> </w:t>
      </w:r>
      <w:r w:rsidRPr="00082FE3">
        <w:t>a</w:t>
      </w:r>
      <w:r w:rsidRPr="00082FE3">
        <w:rPr>
          <w:spacing w:val="15"/>
        </w:rPr>
        <w:t xml:space="preserve"> </w:t>
      </w:r>
      <w:r w:rsidRPr="00082FE3">
        <w:t>selection</w:t>
      </w:r>
      <w:r w:rsidRPr="00082FE3">
        <w:rPr>
          <w:spacing w:val="13"/>
        </w:rPr>
        <w:t xml:space="preserve"> </w:t>
      </w:r>
      <w:r w:rsidRPr="00082FE3">
        <w:t>of</w:t>
      </w:r>
      <w:r w:rsidRPr="00082FE3">
        <w:rPr>
          <w:spacing w:val="12"/>
        </w:rPr>
        <w:t xml:space="preserve"> </w:t>
      </w:r>
      <w:r w:rsidRPr="00082FE3">
        <w:t>learning</w:t>
      </w:r>
      <w:r w:rsidRPr="00082FE3">
        <w:rPr>
          <w:spacing w:val="11"/>
        </w:rPr>
        <w:t xml:space="preserve"> </w:t>
      </w:r>
      <w:r w:rsidRPr="00082FE3">
        <w:t>resources</w:t>
      </w:r>
      <w:r w:rsidRPr="00082FE3">
        <w:rPr>
          <w:spacing w:val="8"/>
        </w:rPr>
        <w:t xml:space="preserve"> </w:t>
      </w:r>
      <w:r w:rsidRPr="00082FE3">
        <w:t>that</w:t>
      </w:r>
      <w:r w:rsidRPr="00082FE3">
        <w:rPr>
          <w:spacing w:val="17"/>
        </w:rPr>
        <w:t xml:space="preserve"> </w:t>
      </w:r>
      <w:r w:rsidRPr="00082FE3">
        <w:t>are</w:t>
      </w:r>
      <w:r w:rsidRPr="00082FE3">
        <w:rPr>
          <w:spacing w:val="18"/>
        </w:rPr>
        <w:t xml:space="preserve"> </w:t>
      </w:r>
      <w:r w:rsidRPr="00082FE3">
        <w:t>currently</w:t>
      </w:r>
      <w:r w:rsidRPr="00082FE3">
        <w:rPr>
          <w:spacing w:val="9"/>
        </w:rPr>
        <w:t xml:space="preserve"> </w:t>
      </w:r>
      <w:r w:rsidRPr="00082FE3">
        <w:t>available</w:t>
      </w:r>
      <w:r w:rsidRPr="00082FE3">
        <w:rPr>
          <w:spacing w:val="11"/>
        </w:rPr>
        <w:t xml:space="preserve"> </w:t>
      </w:r>
      <w:r w:rsidRPr="00082FE3">
        <w:t>to</w:t>
      </w:r>
      <w:r w:rsidRPr="00082FE3">
        <w:rPr>
          <w:spacing w:val="15"/>
        </w:rPr>
        <w:t xml:space="preserve"> </w:t>
      </w:r>
      <w:r w:rsidRPr="00082FE3">
        <w:t>assist</w:t>
      </w:r>
      <w:r w:rsidRPr="00082FE3">
        <w:rPr>
          <w:spacing w:val="13"/>
        </w:rPr>
        <w:t xml:space="preserve"> </w:t>
      </w:r>
      <w:r w:rsidRPr="00082FE3">
        <w:t>the</w:t>
      </w:r>
      <w:r w:rsidRPr="00082FE3">
        <w:rPr>
          <w:spacing w:val="8"/>
        </w:rPr>
        <w:t xml:space="preserve"> </w:t>
      </w:r>
      <w:r w:rsidRPr="00082FE3">
        <w:t>urgent</w:t>
      </w:r>
      <w:r w:rsidRPr="00082FE3">
        <w:rPr>
          <w:spacing w:val="-46"/>
        </w:rPr>
        <w:t xml:space="preserve"> </w:t>
      </w:r>
      <w:r w:rsidRPr="00082FE3">
        <w:t>care</w:t>
      </w:r>
      <w:r w:rsidRPr="00082FE3">
        <w:rPr>
          <w:spacing w:val="5"/>
        </w:rPr>
        <w:t xml:space="preserve"> </w:t>
      </w:r>
      <w:r w:rsidRPr="00082FE3">
        <w:t>workforce</w:t>
      </w:r>
      <w:r w:rsidRPr="00082FE3">
        <w:rPr>
          <w:spacing w:val="11"/>
        </w:rPr>
        <w:t xml:space="preserve"> </w:t>
      </w:r>
      <w:r w:rsidRPr="00082FE3">
        <w:t>in</w:t>
      </w:r>
      <w:r w:rsidRPr="00082FE3">
        <w:rPr>
          <w:spacing w:val="5"/>
        </w:rPr>
        <w:t xml:space="preserve"> </w:t>
      </w:r>
      <w:r w:rsidRPr="00082FE3">
        <w:t>developing</w:t>
      </w:r>
      <w:r w:rsidRPr="00082FE3">
        <w:rPr>
          <w:spacing w:val="6"/>
        </w:rPr>
        <w:t xml:space="preserve"> </w:t>
      </w:r>
      <w:r w:rsidRPr="00082FE3">
        <w:t>their</w:t>
      </w:r>
      <w:r w:rsidRPr="00082FE3">
        <w:rPr>
          <w:spacing w:val="11"/>
        </w:rPr>
        <w:t xml:space="preserve"> </w:t>
      </w:r>
      <w:r w:rsidRPr="00082FE3">
        <w:t>confidence</w:t>
      </w:r>
      <w:r w:rsidRPr="00082FE3">
        <w:rPr>
          <w:spacing w:val="5"/>
        </w:rPr>
        <w:t xml:space="preserve"> </w:t>
      </w:r>
      <w:r w:rsidRPr="00082FE3">
        <w:t>in</w:t>
      </w:r>
      <w:r w:rsidRPr="00082FE3">
        <w:rPr>
          <w:spacing w:val="10"/>
        </w:rPr>
        <w:t xml:space="preserve"> </w:t>
      </w:r>
      <w:r w:rsidRPr="00082FE3">
        <w:t>treating</w:t>
      </w:r>
      <w:r w:rsidRPr="00082FE3">
        <w:rPr>
          <w:spacing w:val="8"/>
        </w:rPr>
        <w:t xml:space="preserve"> </w:t>
      </w:r>
      <w:r w:rsidRPr="00082FE3">
        <w:t>children</w:t>
      </w:r>
      <w:r w:rsidRPr="00082FE3">
        <w:rPr>
          <w:spacing w:val="10"/>
        </w:rPr>
        <w:t xml:space="preserve"> </w:t>
      </w:r>
      <w:r w:rsidRPr="00082FE3">
        <w:t>and</w:t>
      </w:r>
      <w:r w:rsidRPr="00082FE3">
        <w:rPr>
          <w:spacing w:val="8"/>
        </w:rPr>
        <w:t xml:space="preserve"> </w:t>
      </w:r>
      <w:r w:rsidRPr="00082FE3">
        <w:t>young</w:t>
      </w:r>
      <w:r w:rsidRPr="00082FE3">
        <w:rPr>
          <w:spacing w:val="11"/>
        </w:rPr>
        <w:t xml:space="preserve"> </w:t>
      </w:r>
      <w:r w:rsidRPr="00082FE3">
        <w:t>people.</w:t>
      </w:r>
    </w:p>
    <w:p w14:paraId="6BA0BE96" w14:textId="77777777" w:rsidR="005531EA" w:rsidRPr="00082FE3" w:rsidRDefault="005531EA" w:rsidP="005531EA">
      <w:pPr>
        <w:pStyle w:val="Heading1"/>
      </w:pPr>
      <w:bookmarkStart w:id="2" w:name="_Toc134002074"/>
      <w:r w:rsidRPr="00082FE3">
        <w:lastRenderedPageBreak/>
        <w:t>Definitions</w:t>
      </w:r>
      <w:bookmarkEnd w:id="2"/>
    </w:p>
    <w:p w14:paraId="10BC6619" w14:textId="77777777" w:rsidR="005531EA" w:rsidRPr="00082FE3" w:rsidRDefault="005531EA" w:rsidP="005531EA">
      <w:pPr>
        <w:pStyle w:val="BodyText"/>
        <w:spacing w:before="5" w:line="249" w:lineRule="auto"/>
        <w:ind w:left="142" w:right="21"/>
      </w:pPr>
      <w:proofErr w:type="gramStart"/>
      <w:r w:rsidRPr="00082FE3">
        <w:rPr>
          <w:color w:val="0C0C0C"/>
        </w:rPr>
        <w:t>For</w:t>
      </w:r>
      <w:r w:rsidRPr="00082FE3">
        <w:rPr>
          <w:color w:val="0C0C0C"/>
          <w:spacing w:val="15"/>
        </w:rPr>
        <w:t xml:space="preserve"> </w:t>
      </w:r>
      <w:r w:rsidRPr="00082FE3">
        <w:rPr>
          <w:color w:val="0C0C0C"/>
        </w:rPr>
        <w:t>the</w:t>
      </w:r>
      <w:r w:rsidRPr="00082FE3">
        <w:rPr>
          <w:color w:val="0C0C0C"/>
          <w:spacing w:val="12"/>
        </w:rPr>
        <w:t xml:space="preserve"> </w:t>
      </w:r>
      <w:r w:rsidRPr="00082FE3">
        <w:rPr>
          <w:color w:val="0C0C0C"/>
        </w:rPr>
        <w:t>purpose</w:t>
      </w:r>
      <w:r w:rsidRPr="00082FE3">
        <w:rPr>
          <w:color w:val="0C0C0C"/>
          <w:spacing w:val="9"/>
        </w:rPr>
        <w:t xml:space="preserve"> </w:t>
      </w:r>
      <w:r w:rsidRPr="00082FE3">
        <w:rPr>
          <w:color w:val="0C0C0C"/>
        </w:rPr>
        <w:t>of</w:t>
      </w:r>
      <w:proofErr w:type="gramEnd"/>
      <w:r w:rsidRPr="00082FE3">
        <w:rPr>
          <w:color w:val="0C0C0C"/>
          <w:spacing w:val="8"/>
        </w:rPr>
        <w:t xml:space="preserve"> </w:t>
      </w:r>
      <w:r w:rsidRPr="00082FE3">
        <w:rPr>
          <w:color w:val="0C0C0C"/>
        </w:rPr>
        <w:t>this</w:t>
      </w:r>
      <w:r w:rsidRPr="00082FE3">
        <w:rPr>
          <w:color w:val="0C0C0C"/>
          <w:spacing w:val="9"/>
        </w:rPr>
        <w:t xml:space="preserve"> </w:t>
      </w:r>
      <w:r w:rsidRPr="00082FE3">
        <w:rPr>
          <w:color w:val="0C0C0C"/>
        </w:rPr>
        <w:t>document</w:t>
      </w:r>
      <w:r w:rsidRPr="00082FE3">
        <w:rPr>
          <w:color w:val="0C0C0C"/>
          <w:spacing w:val="16"/>
        </w:rPr>
        <w:t xml:space="preserve"> </w:t>
      </w:r>
      <w:r w:rsidRPr="00082FE3">
        <w:rPr>
          <w:color w:val="0C0C0C"/>
        </w:rPr>
        <w:t>children</w:t>
      </w:r>
      <w:r w:rsidRPr="00082FE3">
        <w:rPr>
          <w:color w:val="0C0C0C"/>
          <w:spacing w:val="15"/>
        </w:rPr>
        <w:t xml:space="preserve"> </w:t>
      </w:r>
      <w:r w:rsidRPr="00082FE3">
        <w:rPr>
          <w:color w:val="0C0C0C"/>
        </w:rPr>
        <w:t>and</w:t>
      </w:r>
      <w:r w:rsidRPr="00082FE3">
        <w:rPr>
          <w:color w:val="0C0C0C"/>
          <w:spacing w:val="16"/>
        </w:rPr>
        <w:t xml:space="preserve"> </w:t>
      </w:r>
      <w:r w:rsidRPr="00082FE3">
        <w:rPr>
          <w:color w:val="0C0C0C"/>
        </w:rPr>
        <w:t>young</w:t>
      </w:r>
      <w:r w:rsidRPr="00082FE3">
        <w:rPr>
          <w:color w:val="0C0C0C"/>
          <w:spacing w:val="9"/>
        </w:rPr>
        <w:t xml:space="preserve"> </w:t>
      </w:r>
      <w:r w:rsidRPr="00082FE3">
        <w:rPr>
          <w:color w:val="0C0C0C"/>
        </w:rPr>
        <w:t>people</w:t>
      </w:r>
      <w:r w:rsidRPr="00082FE3">
        <w:rPr>
          <w:color w:val="0C0C0C"/>
          <w:spacing w:val="15"/>
        </w:rPr>
        <w:t xml:space="preserve"> </w:t>
      </w:r>
      <w:r w:rsidRPr="00082FE3">
        <w:rPr>
          <w:color w:val="0C0C0C"/>
        </w:rPr>
        <w:t>are</w:t>
      </w:r>
      <w:r w:rsidRPr="00082FE3">
        <w:rPr>
          <w:color w:val="0C0C0C"/>
          <w:spacing w:val="7"/>
        </w:rPr>
        <w:t xml:space="preserve"> </w:t>
      </w:r>
      <w:r w:rsidRPr="00082FE3">
        <w:rPr>
          <w:color w:val="0C0C0C"/>
        </w:rPr>
        <w:t>defined</w:t>
      </w:r>
      <w:r w:rsidRPr="00082FE3">
        <w:rPr>
          <w:color w:val="0C0C0C"/>
          <w:spacing w:val="12"/>
        </w:rPr>
        <w:t xml:space="preserve"> </w:t>
      </w:r>
      <w:r w:rsidRPr="00082FE3">
        <w:rPr>
          <w:color w:val="0C0C0C"/>
        </w:rPr>
        <w:t>as</w:t>
      </w:r>
      <w:r w:rsidRPr="00082FE3">
        <w:rPr>
          <w:color w:val="0C0C0C"/>
          <w:spacing w:val="14"/>
        </w:rPr>
        <w:t xml:space="preserve"> </w:t>
      </w:r>
      <w:r w:rsidRPr="00082FE3">
        <w:rPr>
          <w:color w:val="0C0C0C"/>
        </w:rPr>
        <w:t>patients</w:t>
      </w:r>
      <w:r w:rsidRPr="00082FE3">
        <w:rPr>
          <w:color w:val="0C0C0C"/>
          <w:spacing w:val="12"/>
        </w:rPr>
        <w:t xml:space="preserve"> </w:t>
      </w:r>
      <w:r w:rsidRPr="00082FE3">
        <w:rPr>
          <w:color w:val="0C0C0C"/>
        </w:rPr>
        <w:t>aged</w:t>
      </w:r>
      <w:r w:rsidRPr="00082FE3">
        <w:rPr>
          <w:color w:val="0C0C0C"/>
          <w:spacing w:val="-47"/>
        </w:rPr>
        <w:t xml:space="preserve"> </w:t>
      </w:r>
      <w:r w:rsidRPr="00082FE3">
        <w:rPr>
          <w:color w:val="0C0C0C"/>
        </w:rPr>
        <w:t>between</w:t>
      </w:r>
      <w:r w:rsidRPr="00082FE3">
        <w:rPr>
          <w:color w:val="0C0C0C"/>
          <w:spacing w:val="2"/>
        </w:rPr>
        <w:t xml:space="preserve"> </w:t>
      </w:r>
      <w:r w:rsidRPr="00082FE3">
        <w:rPr>
          <w:color w:val="0C0C0C"/>
        </w:rPr>
        <w:t>0</w:t>
      </w:r>
      <w:r w:rsidRPr="00082FE3">
        <w:rPr>
          <w:color w:val="0C0C0C"/>
          <w:spacing w:val="7"/>
        </w:rPr>
        <w:t xml:space="preserve"> </w:t>
      </w:r>
      <w:r w:rsidRPr="00082FE3">
        <w:rPr>
          <w:color w:val="0C0C0C"/>
        </w:rPr>
        <w:t>– 18</w:t>
      </w:r>
      <w:r w:rsidRPr="00082FE3">
        <w:rPr>
          <w:color w:val="0C0C0C"/>
          <w:spacing w:val="8"/>
        </w:rPr>
        <w:t xml:space="preserve"> </w:t>
      </w:r>
      <w:r w:rsidRPr="00082FE3">
        <w:rPr>
          <w:color w:val="0C0C0C"/>
        </w:rPr>
        <w:t>years</w:t>
      </w:r>
      <w:r w:rsidRPr="00082FE3">
        <w:rPr>
          <w:color w:val="0C0C0C"/>
          <w:spacing w:val="6"/>
        </w:rPr>
        <w:t xml:space="preserve"> </w:t>
      </w:r>
      <w:r w:rsidRPr="00082FE3">
        <w:rPr>
          <w:color w:val="0C0C0C"/>
        </w:rPr>
        <w:t>of</w:t>
      </w:r>
      <w:r w:rsidRPr="00082FE3">
        <w:rPr>
          <w:color w:val="0C0C0C"/>
          <w:spacing w:val="3"/>
        </w:rPr>
        <w:t xml:space="preserve"> </w:t>
      </w:r>
      <w:r w:rsidRPr="00082FE3">
        <w:rPr>
          <w:color w:val="0C0C0C"/>
        </w:rPr>
        <w:t>age.</w:t>
      </w:r>
      <w:r w:rsidRPr="00082FE3">
        <w:rPr>
          <w:color w:val="0C0C0C"/>
          <w:spacing w:val="4"/>
        </w:rPr>
        <w:t xml:space="preserve"> </w:t>
      </w:r>
      <w:r w:rsidRPr="00082FE3">
        <w:rPr>
          <w:color w:val="0C0C0C"/>
        </w:rPr>
        <w:t>Neonates</w:t>
      </w:r>
      <w:r w:rsidRPr="00082FE3">
        <w:rPr>
          <w:color w:val="0C0C0C"/>
          <w:spacing w:val="5"/>
        </w:rPr>
        <w:t xml:space="preserve"> </w:t>
      </w:r>
      <w:r w:rsidRPr="00082FE3">
        <w:rPr>
          <w:color w:val="0C0C0C"/>
        </w:rPr>
        <w:t>are</w:t>
      </w:r>
      <w:r w:rsidRPr="00082FE3">
        <w:rPr>
          <w:color w:val="0C0C0C"/>
          <w:spacing w:val="4"/>
        </w:rPr>
        <w:t xml:space="preserve"> </w:t>
      </w:r>
      <w:r w:rsidRPr="00082FE3">
        <w:rPr>
          <w:color w:val="0C0C0C"/>
        </w:rPr>
        <w:t>defined</w:t>
      </w:r>
      <w:r w:rsidRPr="00082FE3">
        <w:rPr>
          <w:color w:val="0C0C0C"/>
          <w:spacing w:val="7"/>
        </w:rPr>
        <w:t xml:space="preserve"> </w:t>
      </w:r>
      <w:r w:rsidRPr="00082FE3">
        <w:rPr>
          <w:color w:val="0C0C0C"/>
        </w:rPr>
        <w:t>as</w:t>
      </w:r>
      <w:r w:rsidRPr="00082FE3">
        <w:rPr>
          <w:color w:val="0C0C0C"/>
          <w:spacing w:val="3"/>
        </w:rPr>
        <w:t xml:space="preserve"> </w:t>
      </w:r>
      <w:r w:rsidRPr="00082FE3">
        <w:rPr>
          <w:color w:val="0C0C0C"/>
        </w:rPr>
        <w:t>those</w:t>
      </w:r>
      <w:r w:rsidRPr="00082FE3">
        <w:rPr>
          <w:color w:val="0C0C0C"/>
          <w:spacing w:val="7"/>
        </w:rPr>
        <w:t xml:space="preserve"> </w:t>
      </w:r>
      <w:r w:rsidRPr="00082FE3">
        <w:rPr>
          <w:color w:val="0C0C0C"/>
        </w:rPr>
        <w:t>aged</w:t>
      </w:r>
      <w:r w:rsidRPr="00082FE3">
        <w:rPr>
          <w:color w:val="0C0C0C"/>
          <w:spacing w:val="8"/>
        </w:rPr>
        <w:t xml:space="preserve"> </w:t>
      </w:r>
      <w:r w:rsidRPr="00082FE3">
        <w:rPr>
          <w:color w:val="0C0C0C"/>
        </w:rPr>
        <w:t>0-28</w:t>
      </w:r>
      <w:r w:rsidRPr="00082FE3">
        <w:rPr>
          <w:color w:val="0C0C0C"/>
          <w:spacing w:val="2"/>
        </w:rPr>
        <w:t xml:space="preserve"> </w:t>
      </w:r>
      <w:r w:rsidRPr="00082FE3">
        <w:rPr>
          <w:color w:val="0C0C0C"/>
        </w:rPr>
        <w:t>days.</w:t>
      </w:r>
    </w:p>
    <w:p w14:paraId="26A58C40" w14:textId="77777777" w:rsidR="005531EA" w:rsidRPr="00082FE3" w:rsidRDefault="005531EA" w:rsidP="005531EA">
      <w:pPr>
        <w:pStyle w:val="BodyText"/>
        <w:spacing w:before="3"/>
        <w:rPr>
          <w:sz w:val="29"/>
        </w:rPr>
      </w:pPr>
    </w:p>
    <w:p w14:paraId="38022B72" w14:textId="77777777" w:rsidR="005531EA" w:rsidRPr="00082FE3" w:rsidRDefault="005531EA" w:rsidP="005531EA">
      <w:pPr>
        <w:pStyle w:val="Heading1"/>
      </w:pPr>
      <w:bookmarkStart w:id="3" w:name="_Toc134002075"/>
      <w:r w:rsidRPr="00082FE3">
        <w:t>Competencies</w:t>
      </w:r>
      <w:bookmarkEnd w:id="3"/>
    </w:p>
    <w:p w14:paraId="46499718" w14:textId="77777777" w:rsidR="005531EA" w:rsidRPr="00082FE3" w:rsidRDefault="005531EA" w:rsidP="005531EA">
      <w:pPr>
        <w:pStyle w:val="BodyText"/>
        <w:spacing w:before="5" w:line="247" w:lineRule="auto"/>
        <w:ind w:left="142" w:right="21"/>
      </w:pPr>
      <w:r w:rsidRPr="00082FE3">
        <w:rPr>
          <w:color w:val="0C0C0C"/>
        </w:rPr>
        <w:t>There</w:t>
      </w:r>
      <w:r w:rsidRPr="00082FE3">
        <w:rPr>
          <w:color w:val="0C0C0C"/>
          <w:spacing w:val="12"/>
        </w:rPr>
        <w:t xml:space="preserve"> </w:t>
      </w:r>
      <w:r w:rsidRPr="00082FE3">
        <w:rPr>
          <w:color w:val="0C0C0C"/>
        </w:rPr>
        <w:t>are</w:t>
      </w:r>
      <w:r w:rsidRPr="00082FE3">
        <w:rPr>
          <w:color w:val="0C0C0C"/>
          <w:spacing w:val="13"/>
        </w:rPr>
        <w:t xml:space="preserve"> </w:t>
      </w:r>
      <w:proofErr w:type="gramStart"/>
      <w:r w:rsidRPr="00082FE3">
        <w:rPr>
          <w:color w:val="0C0C0C"/>
        </w:rPr>
        <w:t>a</w:t>
      </w:r>
      <w:r w:rsidRPr="00082FE3">
        <w:rPr>
          <w:color w:val="0C0C0C"/>
          <w:spacing w:val="13"/>
        </w:rPr>
        <w:t xml:space="preserve"> </w:t>
      </w:r>
      <w:r w:rsidRPr="00082FE3">
        <w:rPr>
          <w:color w:val="0C0C0C"/>
        </w:rPr>
        <w:t>number</w:t>
      </w:r>
      <w:r w:rsidRPr="00082FE3">
        <w:rPr>
          <w:color w:val="0C0C0C"/>
          <w:spacing w:val="10"/>
        </w:rPr>
        <w:t xml:space="preserve"> </w:t>
      </w:r>
      <w:r w:rsidRPr="00082FE3">
        <w:rPr>
          <w:color w:val="0C0C0C"/>
        </w:rPr>
        <w:t>of</w:t>
      </w:r>
      <w:proofErr w:type="gramEnd"/>
      <w:r w:rsidRPr="00082FE3">
        <w:rPr>
          <w:color w:val="0C0C0C"/>
          <w:spacing w:val="13"/>
        </w:rPr>
        <w:t xml:space="preserve"> </w:t>
      </w:r>
      <w:r w:rsidRPr="00082FE3">
        <w:rPr>
          <w:color w:val="0C0C0C"/>
        </w:rPr>
        <w:t>locally</w:t>
      </w:r>
      <w:r w:rsidRPr="00082FE3">
        <w:rPr>
          <w:color w:val="0C0C0C"/>
          <w:spacing w:val="12"/>
        </w:rPr>
        <w:t xml:space="preserve"> </w:t>
      </w:r>
      <w:r w:rsidRPr="00082FE3">
        <w:rPr>
          <w:color w:val="0C0C0C"/>
        </w:rPr>
        <w:t>approved</w:t>
      </w:r>
      <w:r w:rsidRPr="00082FE3">
        <w:rPr>
          <w:color w:val="0C0C0C"/>
          <w:spacing w:val="16"/>
        </w:rPr>
        <w:t xml:space="preserve"> </w:t>
      </w:r>
      <w:r w:rsidRPr="00082FE3">
        <w:rPr>
          <w:color w:val="0C0C0C"/>
        </w:rPr>
        <w:t>frameworks</w:t>
      </w:r>
      <w:r w:rsidR="00AD1BC5" w:rsidRPr="00082FE3">
        <w:rPr>
          <w:color w:val="0C0C0C"/>
        </w:rPr>
        <w:t>, for example,</w:t>
      </w:r>
      <w:r w:rsidRPr="00082FE3">
        <w:rPr>
          <w:color w:val="0C0C0C"/>
          <w:spacing w:val="15"/>
        </w:rPr>
        <w:t xml:space="preserve"> </w:t>
      </w:r>
      <w:r w:rsidRPr="00082FE3">
        <w:rPr>
          <w:color w:val="0C0C0C"/>
        </w:rPr>
        <w:t>The</w:t>
      </w:r>
      <w:r w:rsidRPr="00082FE3">
        <w:rPr>
          <w:color w:val="0C0C0C"/>
          <w:spacing w:val="17"/>
        </w:rPr>
        <w:t xml:space="preserve"> </w:t>
      </w:r>
      <w:r w:rsidRPr="00082FE3">
        <w:rPr>
          <w:color w:val="0C0C0C"/>
        </w:rPr>
        <w:t>RCEM</w:t>
      </w:r>
      <w:r w:rsidRPr="00082FE3">
        <w:rPr>
          <w:color w:val="0C0C0C"/>
          <w:spacing w:val="14"/>
        </w:rPr>
        <w:t xml:space="preserve"> </w:t>
      </w:r>
      <w:r w:rsidRPr="00082FE3">
        <w:rPr>
          <w:color w:val="0C0C0C"/>
        </w:rPr>
        <w:t>ACP</w:t>
      </w:r>
      <w:r w:rsidRPr="00082FE3">
        <w:rPr>
          <w:color w:val="0C0C0C"/>
          <w:spacing w:val="13"/>
        </w:rPr>
        <w:t xml:space="preserve"> </w:t>
      </w:r>
      <w:r w:rsidRPr="00082FE3">
        <w:rPr>
          <w:color w:val="0C0C0C"/>
        </w:rPr>
        <w:t>curriculum.</w:t>
      </w:r>
      <w:r w:rsidRPr="00082FE3">
        <w:rPr>
          <w:color w:val="0C0C0C"/>
          <w:spacing w:val="10"/>
        </w:rPr>
        <w:t xml:space="preserve"> </w:t>
      </w:r>
      <w:r w:rsidRPr="00082FE3">
        <w:rPr>
          <w:color w:val="0C0C0C"/>
        </w:rPr>
        <w:t>This</w:t>
      </w:r>
      <w:r w:rsidRPr="00082FE3">
        <w:rPr>
          <w:color w:val="0C0C0C"/>
          <w:spacing w:val="-47"/>
        </w:rPr>
        <w:t xml:space="preserve"> </w:t>
      </w:r>
      <w:r w:rsidRPr="00082FE3">
        <w:rPr>
          <w:color w:val="0C0C0C"/>
        </w:rPr>
        <w:t>document</w:t>
      </w:r>
      <w:r w:rsidRPr="00082FE3">
        <w:rPr>
          <w:color w:val="0C0C0C"/>
          <w:spacing w:val="6"/>
        </w:rPr>
        <w:t xml:space="preserve"> </w:t>
      </w:r>
      <w:r w:rsidRPr="00082FE3">
        <w:rPr>
          <w:color w:val="0C0C0C"/>
        </w:rPr>
        <w:t>is</w:t>
      </w:r>
      <w:r w:rsidRPr="00082FE3">
        <w:rPr>
          <w:color w:val="0C0C0C"/>
          <w:spacing w:val="12"/>
        </w:rPr>
        <w:t xml:space="preserve"> </w:t>
      </w:r>
      <w:r w:rsidRPr="00082FE3">
        <w:rPr>
          <w:color w:val="0C0C0C"/>
        </w:rPr>
        <w:t>not</w:t>
      </w:r>
      <w:r w:rsidRPr="00082FE3">
        <w:rPr>
          <w:color w:val="0C0C0C"/>
          <w:spacing w:val="10"/>
        </w:rPr>
        <w:t xml:space="preserve"> </w:t>
      </w:r>
      <w:r w:rsidRPr="00082FE3">
        <w:rPr>
          <w:color w:val="0C0C0C"/>
        </w:rPr>
        <w:t>intended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as</w:t>
      </w:r>
      <w:r w:rsidRPr="00082FE3">
        <w:rPr>
          <w:color w:val="0C0C0C"/>
          <w:spacing w:val="8"/>
        </w:rPr>
        <w:t xml:space="preserve"> </w:t>
      </w:r>
      <w:r w:rsidRPr="00082FE3">
        <w:rPr>
          <w:color w:val="0C0C0C"/>
        </w:rPr>
        <w:t>a</w:t>
      </w:r>
      <w:r w:rsidRPr="00082FE3">
        <w:rPr>
          <w:color w:val="0C0C0C"/>
          <w:spacing w:val="6"/>
        </w:rPr>
        <w:t xml:space="preserve"> </w:t>
      </w:r>
      <w:r w:rsidRPr="00082FE3">
        <w:rPr>
          <w:color w:val="0C0C0C"/>
        </w:rPr>
        <w:t>curriculum</w:t>
      </w:r>
      <w:r w:rsidRPr="00082FE3">
        <w:rPr>
          <w:color w:val="0C0C0C"/>
          <w:spacing w:val="7"/>
        </w:rPr>
        <w:t xml:space="preserve"> </w:t>
      </w:r>
      <w:r w:rsidRPr="00082FE3">
        <w:rPr>
          <w:color w:val="0C0C0C"/>
        </w:rPr>
        <w:t>but</w:t>
      </w:r>
      <w:r w:rsidRPr="00082FE3">
        <w:rPr>
          <w:color w:val="0C0C0C"/>
          <w:spacing w:val="8"/>
        </w:rPr>
        <w:t xml:space="preserve"> </w:t>
      </w:r>
      <w:r w:rsidRPr="00082FE3">
        <w:rPr>
          <w:color w:val="0C0C0C"/>
        </w:rPr>
        <w:t>as</w:t>
      </w:r>
      <w:r w:rsidRPr="00082FE3">
        <w:rPr>
          <w:color w:val="0C0C0C"/>
          <w:spacing w:val="3"/>
        </w:rPr>
        <w:t xml:space="preserve"> </w:t>
      </w:r>
      <w:r w:rsidRPr="00082FE3">
        <w:rPr>
          <w:color w:val="0C0C0C"/>
        </w:rPr>
        <w:t>a</w:t>
      </w:r>
      <w:r w:rsidRPr="00082FE3">
        <w:rPr>
          <w:color w:val="0C0C0C"/>
          <w:spacing w:val="8"/>
        </w:rPr>
        <w:t xml:space="preserve"> </w:t>
      </w:r>
      <w:r w:rsidRPr="00082FE3">
        <w:rPr>
          <w:color w:val="0C0C0C"/>
        </w:rPr>
        <w:t>resource</w:t>
      </w:r>
      <w:r w:rsidRPr="00082FE3">
        <w:rPr>
          <w:color w:val="0C0C0C"/>
          <w:spacing w:val="8"/>
        </w:rPr>
        <w:t xml:space="preserve"> </w:t>
      </w:r>
      <w:r w:rsidRPr="00082FE3">
        <w:rPr>
          <w:color w:val="0C0C0C"/>
        </w:rPr>
        <w:t>to</w:t>
      </w:r>
      <w:r w:rsidRPr="00082FE3">
        <w:rPr>
          <w:color w:val="0C0C0C"/>
          <w:spacing w:val="8"/>
        </w:rPr>
        <w:t xml:space="preserve"> </w:t>
      </w:r>
      <w:r w:rsidRPr="00082FE3">
        <w:rPr>
          <w:color w:val="0C0C0C"/>
        </w:rPr>
        <w:t>use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alongside</w:t>
      </w:r>
      <w:r w:rsidRPr="00082FE3">
        <w:rPr>
          <w:color w:val="0C0C0C"/>
          <w:spacing w:val="11"/>
        </w:rPr>
        <w:t xml:space="preserve"> </w:t>
      </w:r>
      <w:proofErr w:type="gramStart"/>
      <w:r w:rsidRPr="00082FE3">
        <w:rPr>
          <w:color w:val="0C0C0C"/>
        </w:rPr>
        <w:t>existing</w:t>
      </w:r>
      <w:proofErr w:type="gramEnd"/>
    </w:p>
    <w:p w14:paraId="10365607" w14:textId="77777777" w:rsidR="005531EA" w:rsidRPr="00082FE3" w:rsidRDefault="005531EA" w:rsidP="005531EA">
      <w:pPr>
        <w:pStyle w:val="BodyText"/>
        <w:spacing w:before="37" w:line="247" w:lineRule="auto"/>
        <w:ind w:left="142" w:right="21"/>
      </w:pPr>
      <w:r w:rsidRPr="00082FE3">
        <w:rPr>
          <w:color w:val="0C0C0C"/>
        </w:rPr>
        <w:t>curriculum</w:t>
      </w:r>
      <w:r w:rsidRPr="00082FE3">
        <w:rPr>
          <w:color w:val="0C0C0C"/>
          <w:spacing w:val="16"/>
        </w:rPr>
        <w:t xml:space="preserve"> </w:t>
      </w:r>
      <w:r w:rsidRPr="00082FE3">
        <w:rPr>
          <w:color w:val="0C0C0C"/>
        </w:rPr>
        <w:t>competencies</w:t>
      </w:r>
      <w:r w:rsidRPr="00082FE3">
        <w:rPr>
          <w:color w:val="0C0C0C"/>
          <w:spacing w:val="17"/>
        </w:rPr>
        <w:t xml:space="preserve"> </w:t>
      </w:r>
      <w:r w:rsidRPr="00082FE3">
        <w:rPr>
          <w:color w:val="0C0C0C"/>
        </w:rPr>
        <w:t>and</w:t>
      </w:r>
      <w:r w:rsidRPr="00082FE3">
        <w:rPr>
          <w:color w:val="0C0C0C"/>
          <w:spacing w:val="14"/>
        </w:rPr>
        <w:t xml:space="preserve"> </w:t>
      </w:r>
      <w:r w:rsidRPr="00082FE3">
        <w:rPr>
          <w:color w:val="0C0C0C"/>
        </w:rPr>
        <w:t>as</w:t>
      </w:r>
      <w:r w:rsidRPr="00082FE3">
        <w:rPr>
          <w:color w:val="0C0C0C"/>
          <w:spacing w:val="16"/>
        </w:rPr>
        <w:t xml:space="preserve"> </w:t>
      </w:r>
      <w:r w:rsidRPr="00082FE3">
        <w:rPr>
          <w:color w:val="0C0C0C"/>
        </w:rPr>
        <w:t>standalone</w:t>
      </w:r>
      <w:r w:rsidRPr="00082FE3">
        <w:rPr>
          <w:color w:val="0C0C0C"/>
          <w:spacing w:val="17"/>
        </w:rPr>
        <w:t xml:space="preserve"> </w:t>
      </w:r>
      <w:r w:rsidRPr="00082FE3">
        <w:rPr>
          <w:color w:val="0C0C0C"/>
        </w:rPr>
        <w:t>learning</w:t>
      </w:r>
      <w:r w:rsidRPr="00082FE3">
        <w:rPr>
          <w:color w:val="0C0C0C"/>
          <w:spacing w:val="14"/>
        </w:rPr>
        <w:t xml:space="preserve"> </w:t>
      </w:r>
      <w:r w:rsidRPr="00082FE3">
        <w:rPr>
          <w:color w:val="0C0C0C"/>
        </w:rPr>
        <w:t>for</w:t>
      </w:r>
      <w:r w:rsidRPr="00082FE3">
        <w:rPr>
          <w:color w:val="0C0C0C"/>
          <w:spacing w:val="14"/>
        </w:rPr>
        <w:t xml:space="preserve"> </w:t>
      </w:r>
      <w:r w:rsidRPr="00082FE3">
        <w:rPr>
          <w:color w:val="0C0C0C"/>
        </w:rPr>
        <w:t>practitioners</w:t>
      </w:r>
      <w:r w:rsidRPr="00082FE3">
        <w:rPr>
          <w:color w:val="0C0C0C"/>
          <w:spacing w:val="14"/>
        </w:rPr>
        <w:t xml:space="preserve"> </w:t>
      </w:r>
      <w:r w:rsidRPr="00082FE3">
        <w:rPr>
          <w:color w:val="0C0C0C"/>
        </w:rPr>
        <w:t>wishing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to</w:t>
      </w:r>
      <w:r w:rsidRPr="00082FE3">
        <w:rPr>
          <w:color w:val="0C0C0C"/>
          <w:spacing w:val="25"/>
        </w:rPr>
        <w:t xml:space="preserve"> </w:t>
      </w:r>
      <w:r w:rsidRPr="00082FE3">
        <w:rPr>
          <w:color w:val="0C0C0C"/>
        </w:rPr>
        <w:t>gain</w:t>
      </w:r>
      <w:r w:rsidRPr="00082FE3">
        <w:rPr>
          <w:color w:val="0C0C0C"/>
          <w:spacing w:val="-47"/>
        </w:rPr>
        <w:t xml:space="preserve"> </w:t>
      </w:r>
      <w:r w:rsidRPr="00082FE3">
        <w:rPr>
          <w:color w:val="0C0C0C"/>
        </w:rPr>
        <w:t>knowledge</w:t>
      </w:r>
      <w:r w:rsidRPr="00082FE3">
        <w:rPr>
          <w:color w:val="0C0C0C"/>
          <w:spacing w:val="2"/>
        </w:rPr>
        <w:t xml:space="preserve"> </w:t>
      </w:r>
      <w:r w:rsidRPr="00082FE3">
        <w:rPr>
          <w:color w:val="0C0C0C"/>
        </w:rPr>
        <w:t>in</w:t>
      </w:r>
      <w:r w:rsidRPr="00082FE3">
        <w:rPr>
          <w:color w:val="0C0C0C"/>
          <w:spacing w:val="4"/>
        </w:rPr>
        <w:t xml:space="preserve"> </w:t>
      </w:r>
      <w:r w:rsidRPr="00082FE3">
        <w:rPr>
          <w:color w:val="0C0C0C"/>
        </w:rPr>
        <w:t>treating</w:t>
      </w:r>
      <w:r w:rsidRPr="00082FE3">
        <w:rPr>
          <w:color w:val="0C0C0C"/>
          <w:spacing w:val="3"/>
        </w:rPr>
        <w:t xml:space="preserve"> </w:t>
      </w:r>
      <w:r w:rsidRPr="00082FE3">
        <w:rPr>
          <w:color w:val="0C0C0C"/>
        </w:rPr>
        <w:t>children</w:t>
      </w:r>
      <w:r w:rsidRPr="00082FE3">
        <w:rPr>
          <w:color w:val="0C0C0C"/>
          <w:spacing w:val="-1"/>
        </w:rPr>
        <w:t xml:space="preserve"> </w:t>
      </w:r>
      <w:r w:rsidRPr="00082FE3">
        <w:rPr>
          <w:color w:val="0C0C0C"/>
        </w:rPr>
        <w:t>and</w:t>
      </w:r>
      <w:r w:rsidRPr="00082FE3">
        <w:rPr>
          <w:color w:val="0C0C0C"/>
          <w:spacing w:val="5"/>
        </w:rPr>
        <w:t xml:space="preserve"> </w:t>
      </w:r>
      <w:r w:rsidRPr="00082FE3">
        <w:rPr>
          <w:color w:val="0C0C0C"/>
        </w:rPr>
        <w:t>young</w:t>
      </w:r>
      <w:r w:rsidRPr="00082FE3">
        <w:rPr>
          <w:color w:val="0C0C0C"/>
          <w:spacing w:val="1"/>
        </w:rPr>
        <w:t xml:space="preserve"> </w:t>
      </w:r>
      <w:r w:rsidRPr="00082FE3">
        <w:rPr>
          <w:color w:val="0C0C0C"/>
        </w:rPr>
        <w:t>people.</w:t>
      </w:r>
    </w:p>
    <w:p w14:paraId="0F8F0A03" w14:textId="77777777" w:rsidR="005531EA" w:rsidRPr="00082FE3" w:rsidRDefault="005531EA" w:rsidP="005531EA">
      <w:pPr>
        <w:pStyle w:val="BodyText"/>
        <w:spacing w:line="244" w:lineRule="auto"/>
        <w:ind w:left="142" w:right="21"/>
      </w:pPr>
      <w:r w:rsidRPr="00082FE3">
        <w:rPr>
          <w:color w:val="0C0C0C"/>
        </w:rPr>
        <w:t>The</w:t>
      </w:r>
      <w:r w:rsidRPr="00082FE3">
        <w:rPr>
          <w:color w:val="0C0C0C"/>
          <w:spacing w:val="10"/>
        </w:rPr>
        <w:t xml:space="preserve"> </w:t>
      </w:r>
      <w:r w:rsidRPr="00082FE3">
        <w:rPr>
          <w:color w:val="0C0C0C"/>
        </w:rPr>
        <w:t>resource</w:t>
      </w:r>
      <w:r w:rsidRPr="00082FE3">
        <w:rPr>
          <w:color w:val="0C0C0C"/>
          <w:spacing w:val="6"/>
        </w:rPr>
        <w:t xml:space="preserve"> </w:t>
      </w:r>
      <w:r w:rsidRPr="00082FE3">
        <w:rPr>
          <w:color w:val="0C0C0C"/>
        </w:rPr>
        <w:t>is</w:t>
      </w:r>
      <w:r w:rsidRPr="00082FE3">
        <w:rPr>
          <w:color w:val="0C0C0C"/>
          <w:spacing w:val="9"/>
        </w:rPr>
        <w:t xml:space="preserve"> </w:t>
      </w:r>
      <w:r w:rsidRPr="00082FE3">
        <w:rPr>
          <w:color w:val="0C0C0C"/>
        </w:rPr>
        <w:t>not</w:t>
      </w:r>
      <w:r w:rsidRPr="00082FE3">
        <w:rPr>
          <w:color w:val="0C0C0C"/>
          <w:spacing w:val="7"/>
        </w:rPr>
        <w:t xml:space="preserve"> </w:t>
      </w:r>
      <w:r w:rsidRPr="00082FE3">
        <w:rPr>
          <w:color w:val="0C0C0C"/>
        </w:rPr>
        <w:t>intended</w:t>
      </w:r>
      <w:r w:rsidRPr="00082FE3">
        <w:rPr>
          <w:color w:val="0C0C0C"/>
          <w:spacing w:val="6"/>
        </w:rPr>
        <w:t xml:space="preserve"> </w:t>
      </w:r>
      <w:r w:rsidRPr="00082FE3">
        <w:rPr>
          <w:color w:val="0C0C0C"/>
        </w:rPr>
        <w:t>as</w:t>
      </w:r>
      <w:r w:rsidRPr="00082FE3">
        <w:rPr>
          <w:color w:val="0C0C0C"/>
          <w:spacing w:val="6"/>
        </w:rPr>
        <w:t xml:space="preserve"> </w:t>
      </w:r>
      <w:r w:rsidRPr="00082FE3">
        <w:rPr>
          <w:color w:val="0C0C0C"/>
        </w:rPr>
        <w:t>specific</w:t>
      </w:r>
      <w:r w:rsidRPr="00082FE3">
        <w:rPr>
          <w:color w:val="0C0C0C"/>
          <w:spacing w:val="8"/>
        </w:rPr>
        <w:t xml:space="preserve"> </w:t>
      </w:r>
      <w:r w:rsidRPr="00082FE3">
        <w:rPr>
          <w:color w:val="0C0C0C"/>
        </w:rPr>
        <w:t>learning</w:t>
      </w:r>
      <w:r w:rsidRPr="00082FE3">
        <w:rPr>
          <w:color w:val="0C0C0C"/>
          <w:spacing w:val="7"/>
        </w:rPr>
        <w:t xml:space="preserve"> </w:t>
      </w:r>
      <w:r w:rsidRPr="00082FE3">
        <w:rPr>
          <w:color w:val="0C0C0C"/>
        </w:rPr>
        <w:t>to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be</w:t>
      </w:r>
      <w:r w:rsidRPr="00082FE3">
        <w:rPr>
          <w:color w:val="0C0C0C"/>
          <w:spacing w:val="6"/>
        </w:rPr>
        <w:t xml:space="preserve"> </w:t>
      </w:r>
      <w:r w:rsidRPr="00082FE3">
        <w:rPr>
          <w:color w:val="0C0C0C"/>
        </w:rPr>
        <w:t>achieved,</w:t>
      </w:r>
      <w:r w:rsidRPr="00082FE3">
        <w:rPr>
          <w:color w:val="0C0C0C"/>
          <w:spacing w:val="7"/>
        </w:rPr>
        <w:t xml:space="preserve"> </w:t>
      </w:r>
      <w:r w:rsidRPr="00082FE3">
        <w:rPr>
          <w:color w:val="0C0C0C"/>
        </w:rPr>
        <w:t>but</w:t>
      </w:r>
      <w:r w:rsidRPr="00082FE3">
        <w:rPr>
          <w:color w:val="0C0C0C"/>
          <w:spacing w:val="7"/>
        </w:rPr>
        <w:t xml:space="preserve"> </w:t>
      </w:r>
      <w:r w:rsidRPr="00082FE3">
        <w:rPr>
          <w:color w:val="0C0C0C"/>
        </w:rPr>
        <w:t>as</w:t>
      </w:r>
      <w:r w:rsidRPr="00082FE3">
        <w:rPr>
          <w:color w:val="0C0C0C"/>
          <w:spacing w:val="6"/>
        </w:rPr>
        <w:t xml:space="preserve"> </w:t>
      </w:r>
      <w:r w:rsidRPr="00082FE3">
        <w:rPr>
          <w:color w:val="0C0C0C"/>
        </w:rPr>
        <w:t>a</w:t>
      </w:r>
      <w:r w:rsidRPr="00082FE3">
        <w:rPr>
          <w:color w:val="0C0C0C"/>
          <w:spacing w:val="8"/>
        </w:rPr>
        <w:t xml:space="preserve"> </w:t>
      </w:r>
      <w:r w:rsidRPr="00082FE3">
        <w:rPr>
          <w:color w:val="0C0C0C"/>
        </w:rPr>
        <w:t>resource</w:t>
      </w:r>
      <w:r w:rsidRPr="00082FE3">
        <w:rPr>
          <w:color w:val="0C0C0C"/>
          <w:spacing w:val="6"/>
        </w:rPr>
        <w:t xml:space="preserve"> </w:t>
      </w:r>
      <w:r w:rsidRPr="00082FE3">
        <w:rPr>
          <w:color w:val="0C0C0C"/>
        </w:rPr>
        <w:t>to</w:t>
      </w:r>
      <w:r w:rsidRPr="00082FE3">
        <w:rPr>
          <w:color w:val="0C0C0C"/>
          <w:spacing w:val="9"/>
        </w:rPr>
        <w:t xml:space="preserve"> </w:t>
      </w:r>
      <w:r w:rsidRPr="00082FE3">
        <w:rPr>
          <w:color w:val="0C0C0C"/>
        </w:rPr>
        <w:t>be</w:t>
      </w:r>
      <w:r w:rsidRPr="00082FE3">
        <w:rPr>
          <w:color w:val="0C0C0C"/>
          <w:spacing w:val="1"/>
        </w:rPr>
        <w:t xml:space="preserve"> </w:t>
      </w:r>
      <w:r w:rsidRPr="00082FE3">
        <w:rPr>
          <w:color w:val="0C0C0C"/>
        </w:rPr>
        <w:t>used</w:t>
      </w:r>
      <w:r w:rsidRPr="00082FE3">
        <w:rPr>
          <w:color w:val="0C0C0C"/>
          <w:spacing w:val="14"/>
        </w:rPr>
        <w:t xml:space="preserve"> </w:t>
      </w:r>
      <w:r w:rsidRPr="00082FE3">
        <w:rPr>
          <w:color w:val="0C0C0C"/>
        </w:rPr>
        <w:t>in</w:t>
      </w:r>
      <w:r w:rsidRPr="00082FE3">
        <w:rPr>
          <w:color w:val="0C0C0C"/>
          <w:spacing w:val="16"/>
        </w:rPr>
        <w:t xml:space="preserve"> </w:t>
      </w:r>
      <w:r w:rsidRPr="00082FE3">
        <w:rPr>
          <w:color w:val="0C0C0C"/>
        </w:rPr>
        <w:t>conjunction</w:t>
      </w:r>
      <w:r w:rsidRPr="00082FE3">
        <w:rPr>
          <w:color w:val="0C0C0C"/>
          <w:spacing w:val="17"/>
        </w:rPr>
        <w:t xml:space="preserve"> </w:t>
      </w:r>
      <w:r w:rsidRPr="00082FE3">
        <w:rPr>
          <w:color w:val="0C0C0C"/>
        </w:rPr>
        <w:t>with</w:t>
      </w:r>
      <w:r w:rsidRPr="00082FE3">
        <w:rPr>
          <w:color w:val="0C0C0C"/>
          <w:spacing w:val="16"/>
        </w:rPr>
        <w:t xml:space="preserve"> </w:t>
      </w:r>
      <w:r w:rsidRPr="00082FE3">
        <w:rPr>
          <w:color w:val="0C0C0C"/>
        </w:rPr>
        <w:t>appraisal</w:t>
      </w:r>
      <w:r w:rsidRPr="00082FE3">
        <w:rPr>
          <w:color w:val="0C0C0C"/>
          <w:spacing w:val="12"/>
        </w:rPr>
        <w:t xml:space="preserve"> </w:t>
      </w:r>
      <w:r w:rsidRPr="00082FE3">
        <w:rPr>
          <w:color w:val="0C0C0C"/>
        </w:rPr>
        <w:t>and</w:t>
      </w:r>
      <w:r w:rsidRPr="00082FE3">
        <w:rPr>
          <w:color w:val="0C0C0C"/>
          <w:spacing w:val="14"/>
        </w:rPr>
        <w:t xml:space="preserve"> </w:t>
      </w:r>
      <w:r w:rsidRPr="00082FE3">
        <w:rPr>
          <w:color w:val="0C0C0C"/>
        </w:rPr>
        <w:t>personal</w:t>
      </w:r>
      <w:r w:rsidRPr="00082FE3">
        <w:rPr>
          <w:color w:val="0C0C0C"/>
          <w:spacing w:val="12"/>
        </w:rPr>
        <w:t xml:space="preserve"> </w:t>
      </w:r>
      <w:r w:rsidRPr="00082FE3">
        <w:rPr>
          <w:color w:val="0C0C0C"/>
        </w:rPr>
        <w:t>development</w:t>
      </w:r>
      <w:r w:rsidRPr="00082FE3">
        <w:rPr>
          <w:color w:val="0C0C0C"/>
          <w:spacing w:val="12"/>
        </w:rPr>
        <w:t xml:space="preserve"> </w:t>
      </w:r>
      <w:r w:rsidRPr="00082FE3">
        <w:rPr>
          <w:color w:val="0C0C0C"/>
        </w:rPr>
        <w:t>needs.</w:t>
      </w:r>
      <w:r w:rsidRPr="00082FE3">
        <w:rPr>
          <w:color w:val="0C0C0C"/>
          <w:spacing w:val="14"/>
        </w:rPr>
        <w:t xml:space="preserve"> </w:t>
      </w:r>
      <w:r w:rsidRPr="00082FE3">
        <w:rPr>
          <w:color w:val="0C0C0C"/>
        </w:rPr>
        <w:t>Its</w:t>
      </w:r>
      <w:r w:rsidRPr="00082FE3">
        <w:rPr>
          <w:color w:val="0C0C0C"/>
          <w:spacing w:val="17"/>
        </w:rPr>
        <w:t xml:space="preserve"> </w:t>
      </w:r>
      <w:r w:rsidRPr="00082FE3">
        <w:rPr>
          <w:color w:val="0C0C0C"/>
        </w:rPr>
        <w:t>use</w:t>
      </w:r>
      <w:r w:rsidRPr="00082FE3">
        <w:rPr>
          <w:color w:val="0C0C0C"/>
          <w:spacing w:val="18"/>
        </w:rPr>
        <w:t xml:space="preserve"> </w:t>
      </w:r>
      <w:r w:rsidRPr="00082FE3">
        <w:rPr>
          <w:color w:val="0C0C0C"/>
        </w:rPr>
        <w:t>will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depend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on</w:t>
      </w:r>
      <w:r w:rsidRPr="00082FE3">
        <w:rPr>
          <w:color w:val="0C0C0C"/>
          <w:spacing w:val="-47"/>
        </w:rPr>
        <w:t xml:space="preserve"> </w:t>
      </w:r>
      <w:r w:rsidRPr="00082FE3">
        <w:rPr>
          <w:color w:val="0C0C0C"/>
        </w:rPr>
        <w:t>the setting it</w:t>
      </w:r>
      <w:r w:rsidRPr="00082FE3">
        <w:rPr>
          <w:color w:val="0C0C0C"/>
          <w:spacing w:val="3"/>
        </w:rPr>
        <w:t xml:space="preserve"> </w:t>
      </w:r>
      <w:r w:rsidRPr="00082FE3">
        <w:rPr>
          <w:color w:val="0C0C0C"/>
        </w:rPr>
        <w:t>is</w:t>
      </w:r>
      <w:r w:rsidRPr="00082FE3">
        <w:rPr>
          <w:color w:val="0C0C0C"/>
          <w:spacing w:val="6"/>
        </w:rPr>
        <w:t xml:space="preserve"> </w:t>
      </w:r>
      <w:r w:rsidRPr="00082FE3">
        <w:rPr>
          <w:color w:val="0C0C0C"/>
        </w:rPr>
        <w:t>used</w:t>
      </w:r>
      <w:r w:rsidRPr="00082FE3">
        <w:rPr>
          <w:color w:val="0C0C0C"/>
          <w:spacing w:val="3"/>
        </w:rPr>
        <w:t xml:space="preserve"> </w:t>
      </w:r>
      <w:r w:rsidRPr="00082FE3">
        <w:rPr>
          <w:color w:val="0C0C0C"/>
        </w:rPr>
        <w:t>within</w:t>
      </w:r>
      <w:r w:rsidRPr="00082FE3">
        <w:rPr>
          <w:color w:val="0C0C0C"/>
          <w:spacing w:val="7"/>
        </w:rPr>
        <w:t xml:space="preserve"> </w:t>
      </w:r>
      <w:r w:rsidRPr="00082FE3">
        <w:rPr>
          <w:color w:val="0C0C0C"/>
        </w:rPr>
        <w:t>and</w:t>
      </w:r>
      <w:r w:rsidRPr="00082FE3">
        <w:rPr>
          <w:color w:val="0C0C0C"/>
          <w:spacing w:val="1"/>
        </w:rPr>
        <w:t xml:space="preserve"> </w:t>
      </w:r>
      <w:r w:rsidRPr="00082FE3">
        <w:rPr>
          <w:color w:val="0C0C0C"/>
        </w:rPr>
        <w:t>how</w:t>
      </w:r>
      <w:r w:rsidRPr="00082FE3">
        <w:rPr>
          <w:color w:val="0C0C0C"/>
          <w:spacing w:val="4"/>
        </w:rPr>
        <w:t xml:space="preserve"> </w:t>
      </w:r>
      <w:proofErr w:type="gramStart"/>
      <w:r w:rsidRPr="00082FE3">
        <w:rPr>
          <w:color w:val="0C0C0C"/>
        </w:rPr>
        <w:t>each</w:t>
      </w:r>
      <w:r w:rsidRPr="00082FE3">
        <w:rPr>
          <w:color w:val="0C0C0C"/>
          <w:spacing w:val="1"/>
        </w:rPr>
        <w:t xml:space="preserve"> </w:t>
      </w:r>
      <w:r w:rsidRPr="00082FE3">
        <w:rPr>
          <w:color w:val="0C0C0C"/>
        </w:rPr>
        <w:t>individual</w:t>
      </w:r>
      <w:proofErr w:type="gramEnd"/>
      <w:r w:rsidRPr="00082FE3">
        <w:rPr>
          <w:color w:val="0C0C0C"/>
          <w:spacing w:val="4"/>
        </w:rPr>
        <w:t xml:space="preserve"> </w:t>
      </w:r>
      <w:r w:rsidRPr="00082FE3">
        <w:rPr>
          <w:color w:val="0C0C0C"/>
        </w:rPr>
        <w:t>chooses</w:t>
      </w:r>
      <w:r w:rsidRPr="00082FE3">
        <w:rPr>
          <w:color w:val="0C0C0C"/>
          <w:spacing w:val="1"/>
        </w:rPr>
        <w:t xml:space="preserve"> </w:t>
      </w:r>
      <w:r w:rsidRPr="00082FE3">
        <w:rPr>
          <w:color w:val="0C0C0C"/>
        </w:rPr>
        <w:t>to</w:t>
      </w:r>
      <w:r w:rsidRPr="00082FE3">
        <w:rPr>
          <w:color w:val="0C0C0C"/>
          <w:spacing w:val="3"/>
        </w:rPr>
        <w:t xml:space="preserve"> </w:t>
      </w:r>
      <w:r w:rsidRPr="00082FE3">
        <w:rPr>
          <w:color w:val="0C0C0C"/>
        </w:rPr>
        <w:t>use</w:t>
      </w:r>
      <w:r w:rsidRPr="00082FE3">
        <w:rPr>
          <w:color w:val="0C0C0C"/>
          <w:spacing w:val="5"/>
        </w:rPr>
        <w:t xml:space="preserve"> </w:t>
      </w:r>
      <w:r w:rsidRPr="00082FE3">
        <w:rPr>
          <w:color w:val="0C0C0C"/>
        </w:rPr>
        <w:t>it.</w:t>
      </w:r>
    </w:p>
    <w:p w14:paraId="7D7FC2CB" w14:textId="77777777" w:rsidR="005531EA" w:rsidRPr="00082FE3" w:rsidRDefault="005531EA" w:rsidP="005531EA">
      <w:pPr>
        <w:pStyle w:val="BodyText"/>
        <w:ind w:hanging="563"/>
        <w:rPr>
          <w:sz w:val="30"/>
        </w:rPr>
      </w:pPr>
    </w:p>
    <w:p w14:paraId="2960DE4F" w14:textId="77777777" w:rsidR="005531EA" w:rsidRPr="00082FE3" w:rsidRDefault="005531EA" w:rsidP="005531EA">
      <w:pPr>
        <w:pStyle w:val="Heading1"/>
      </w:pPr>
      <w:bookmarkStart w:id="4" w:name="_Toc134002076"/>
      <w:r w:rsidRPr="00082FE3">
        <w:t>Who</w:t>
      </w:r>
      <w:r w:rsidRPr="00082FE3">
        <w:rPr>
          <w:spacing w:val="-1"/>
        </w:rPr>
        <w:t xml:space="preserve"> </w:t>
      </w:r>
      <w:r w:rsidRPr="00082FE3">
        <w:t>is</w:t>
      </w:r>
      <w:r w:rsidRPr="00082FE3">
        <w:rPr>
          <w:spacing w:val="-1"/>
        </w:rPr>
        <w:t xml:space="preserve"> </w:t>
      </w:r>
      <w:r w:rsidRPr="00082FE3">
        <w:t>this</w:t>
      </w:r>
      <w:r w:rsidRPr="00082FE3">
        <w:rPr>
          <w:spacing w:val="-1"/>
        </w:rPr>
        <w:t xml:space="preserve"> </w:t>
      </w:r>
      <w:r w:rsidRPr="00082FE3">
        <w:t>resource</w:t>
      </w:r>
      <w:r w:rsidRPr="00082FE3">
        <w:rPr>
          <w:spacing w:val="-1"/>
        </w:rPr>
        <w:t xml:space="preserve"> </w:t>
      </w:r>
      <w:r w:rsidRPr="00082FE3">
        <w:t>for?</w:t>
      </w:r>
      <w:bookmarkEnd w:id="4"/>
    </w:p>
    <w:p w14:paraId="043D3A38" w14:textId="77777777" w:rsidR="005531EA" w:rsidRPr="00082FE3" w:rsidRDefault="005531EA" w:rsidP="005531EA">
      <w:pPr>
        <w:pStyle w:val="BodyText"/>
        <w:spacing w:before="5" w:line="247" w:lineRule="auto"/>
        <w:ind w:left="142" w:right="21"/>
      </w:pPr>
      <w:r w:rsidRPr="00082FE3">
        <w:rPr>
          <w:color w:val="0C0C0C"/>
        </w:rPr>
        <w:t>All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practitioners</w:t>
      </w:r>
      <w:r w:rsidRPr="00082FE3">
        <w:rPr>
          <w:color w:val="0C0C0C"/>
          <w:spacing w:val="8"/>
        </w:rPr>
        <w:t xml:space="preserve"> </w:t>
      </w:r>
      <w:r w:rsidRPr="00082FE3">
        <w:rPr>
          <w:color w:val="0C0C0C"/>
        </w:rPr>
        <w:t>working</w:t>
      </w:r>
      <w:r w:rsidRPr="00082FE3">
        <w:rPr>
          <w:color w:val="0C0C0C"/>
          <w:spacing w:val="10"/>
        </w:rPr>
        <w:t xml:space="preserve"> </w:t>
      </w:r>
      <w:r w:rsidRPr="00082FE3">
        <w:rPr>
          <w:color w:val="0C0C0C"/>
        </w:rPr>
        <w:t>within</w:t>
      </w:r>
      <w:r w:rsidRPr="00082FE3">
        <w:rPr>
          <w:color w:val="0C0C0C"/>
          <w:spacing w:val="10"/>
        </w:rPr>
        <w:t xml:space="preserve"> </w:t>
      </w:r>
      <w:r w:rsidRPr="00082FE3">
        <w:rPr>
          <w:color w:val="0C0C0C"/>
        </w:rPr>
        <w:t>the</w:t>
      </w:r>
      <w:r w:rsidRPr="00082FE3">
        <w:rPr>
          <w:color w:val="0C0C0C"/>
          <w:spacing w:val="15"/>
        </w:rPr>
        <w:t xml:space="preserve"> </w:t>
      </w:r>
      <w:r w:rsidRPr="00082FE3">
        <w:rPr>
          <w:color w:val="0C0C0C"/>
        </w:rPr>
        <w:t>community,</w:t>
      </w:r>
      <w:r w:rsidRPr="00082FE3">
        <w:rPr>
          <w:color w:val="0C0C0C"/>
          <w:spacing w:val="12"/>
        </w:rPr>
        <w:t xml:space="preserve"> </w:t>
      </w:r>
      <w:r w:rsidRPr="00082FE3">
        <w:rPr>
          <w:color w:val="0C0C0C"/>
        </w:rPr>
        <w:t>urgent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care</w:t>
      </w:r>
      <w:r w:rsidRPr="00082FE3">
        <w:rPr>
          <w:color w:val="0C0C0C"/>
          <w:spacing w:val="15"/>
        </w:rPr>
        <w:t xml:space="preserve"> </w:t>
      </w:r>
      <w:r w:rsidRPr="00082FE3">
        <w:rPr>
          <w:color w:val="0C0C0C"/>
        </w:rPr>
        <w:t>and</w:t>
      </w:r>
      <w:r w:rsidRPr="00082FE3">
        <w:rPr>
          <w:color w:val="0C0C0C"/>
          <w:spacing w:val="9"/>
        </w:rPr>
        <w:t xml:space="preserve"> </w:t>
      </w:r>
      <w:r w:rsidRPr="00082FE3">
        <w:rPr>
          <w:color w:val="0C0C0C"/>
        </w:rPr>
        <w:t>pre</w:t>
      </w:r>
      <w:r w:rsidR="00A43BAF">
        <w:rPr>
          <w:color w:val="0C0C0C"/>
          <w:spacing w:val="10"/>
        </w:rPr>
        <w:t>-</w:t>
      </w:r>
      <w:r w:rsidRPr="00082FE3">
        <w:rPr>
          <w:color w:val="0C0C0C"/>
        </w:rPr>
        <w:t>hospital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settings</w:t>
      </w:r>
      <w:r w:rsidRPr="00082FE3">
        <w:rPr>
          <w:color w:val="0C0C0C"/>
          <w:spacing w:val="9"/>
        </w:rPr>
        <w:t xml:space="preserve"> </w:t>
      </w:r>
      <w:r w:rsidRPr="00082FE3">
        <w:rPr>
          <w:color w:val="0C0C0C"/>
        </w:rPr>
        <w:t>who</w:t>
      </w:r>
      <w:r w:rsidRPr="00082FE3">
        <w:rPr>
          <w:color w:val="0C0C0C"/>
          <w:spacing w:val="1"/>
        </w:rPr>
        <w:t xml:space="preserve"> </w:t>
      </w:r>
      <w:r w:rsidRPr="00082FE3">
        <w:rPr>
          <w:color w:val="0C0C0C"/>
        </w:rPr>
        <w:t>wish</w:t>
      </w:r>
      <w:r w:rsidRPr="00082FE3">
        <w:rPr>
          <w:color w:val="0C0C0C"/>
          <w:spacing w:val="10"/>
        </w:rPr>
        <w:t xml:space="preserve"> </w:t>
      </w:r>
      <w:r w:rsidRPr="00082FE3">
        <w:rPr>
          <w:color w:val="0C0C0C"/>
        </w:rPr>
        <w:t>to</w:t>
      </w:r>
      <w:r w:rsidRPr="00082FE3">
        <w:rPr>
          <w:color w:val="0C0C0C"/>
          <w:spacing w:val="13"/>
        </w:rPr>
        <w:t xml:space="preserve"> </w:t>
      </w:r>
      <w:r w:rsidRPr="00082FE3">
        <w:rPr>
          <w:color w:val="0C0C0C"/>
        </w:rPr>
        <w:t>develop</w:t>
      </w:r>
      <w:r w:rsidRPr="00082FE3">
        <w:rPr>
          <w:color w:val="0C0C0C"/>
          <w:spacing w:val="10"/>
        </w:rPr>
        <w:t xml:space="preserve"> </w:t>
      </w:r>
      <w:r w:rsidRPr="00082FE3">
        <w:rPr>
          <w:color w:val="0C0C0C"/>
        </w:rPr>
        <w:t>their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knowledge</w:t>
      </w:r>
      <w:r w:rsidRPr="00082FE3">
        <w:rPr>
          <w:color w:val="0C0C0C"/>
          <w:spacing w:val="13"/>
        </w:rPr>
        <w:t xml:space="preserve"> </w:t>
      </w:r>
      <w:r w:rsidRPr="00082FE3">
        <w:rPr>
          <w:color w:val="0C0C0C"/>
        </w:rPr>
        <w:t>and</w:t>
      </w:r>
      <w:r w:rsidRPr="00082FE3">
        <w:rPr>
          <w:color w:val="0C0C0C"/>
          <w:spacing w:val="13"/>
        </w:rPr>
        <w:t xml:space="preserve"> </w:t>
      </w:r>
      <w:r w:rsidRPr="00082FE3">
        <w:rPr>
          <w:color w:val="0C0C0C"/>
        </w:rPr>
        <w:t>gain</w:t>
      </w:r>
      <w:r w:rsidRPr="00082FE3">
        <w:rPr>
          <w:color w:val="0C0C0C"/>
          <w:spacing w:val="16"/>
        </w:rPr>
        <w:t xml:space="preserve"> </w:t>
      </w:r>
      <w:r w:rsidRPr="00082FE3">
        <w:rPr>
          <w:color w:val="0C0C0C"/>
        </w:rPr>
        <w:t>confidence</w:t>
      </w:r>
      <w:r w:rsidRPr="00082FE3">
        <w:rPr>
          <w:color w:val="0C0C0C"/>
          <w:spacing w:val="17"/>
        </w:rPr>
        <w:t xml:space="preserve"> </w:t>
      </w:r>
      <w:r w:rsidRPr="00082FE3">
        <w:rPr>
          <w:color w:val="0C0C0C"/>
        </w:rPr>
        <w:t>in</w:t>
      </w:r>
      <w:r w:rsidRPr="00082FE3">
        <w:rPr>
          <w:color w:val="0C0C0C"/>
          <w:spacing w:val="17"/>
        </w:rPr>
        <w:t xml:space="preserve"> </w:t>
      </w:r>
      <w:r w:rsidRPr="00082FE3">
        <w:rPr>
          <w:color w:val="0C0C0C"/>
        </w:rPr>
        <w:t>treating</w:t>
      </w:r>
      <w:r w:rsidRPr="00082FE3">
        <w:rPr>
          <w:color w:val="0C0C0C"/>
          <w:spacing w:val="12"/>
        </w:rPr>
        <w:t xml:space="preserve"> </w:t>
      </w:r>
      <w:r w:rsidRPr="00082FE3">
        <w:rPr>
          <w:color w:val="0C0C0C"/>
        </w:rPr>
        <w:t>children</w:t>
      </w:r>
      <w:r w:rsidRPr="00082FE3">
        <w:rPr>
          <w:color w:val="0C0C0C"/>
          <w:spacing w:val="13"/>
        </w:rPr>
        <w:t xml:space="preserve"> </w:t>
      </w:r>
      <w:r w:rsidRPr="00082FE3">
        <w:rPr>
          <w:color w:val="0C0C0C"/>
        </w:rPr>
        <w:t>and</w:t>
      </w:r>
      <w:r w:rsidRPr="00082FE3">
        <w:rPr>
          <w:color w:val="0C0C0C"/>
          <w:spacing w:val="17"/>
        </w:rPr>
        <w:t xml:space="preserve"> </w:t>
      </w:r>
      <w:r w:rsidRPr="00082FE3">
        <w:rPr>
          <w:color w:val="0C0C0C"/>
        </w:rPr>
        <w:t>young</w:t>
      </w:r>
      <w:r w:rsidRPr="00082FE3">
        <w:rPr>
          <w:color w:val="0C0C0C"/>
          <w:spacing w:val="13"/>
        </w:rPr>
        <w:t xml:space="preserve"> </w:t>
      </w:r>
      <w:r w:rsidRPr="00082FE3">
        <w:rPr>
          <w:color w:val="0C0C0C"/>
        </w:rPr>
        <w:t>people.</w:t>
      </w:r>
    </w:p>
    <w:p w14:paraId="3BEF2EB1" w14:textId="77777777" w:rsidR="005531EA" w:rsidRPr="00082FE3" w:rsidRDefault="005531EA" w:rsidP="005531EA">
      <w:pPr>
        <w:pStyle w:val="BodyText"/>
        <w:spacing w:before="8"/>
        <w:ind w:hanging="563"/>
        <w:rPr>
          <w:sz w:val="29"/>
        </w:rPr>
      </w:pPr>
    </w:p>
    <w:p w14:paraId="61DF068E" w14:textId="77777777" w:rsidR="005531EA" w:rsidRPr="00082FE3" w:rsidRDefault="005531EA" w:rsidP="005531EA">
      <w:pPr>
        <w:pStyle w:val="Heading1"/>
        <w:tabs>
          <w:tab w:val="left" w:pos="9214"/>
        </w:tabs>
      </w:pPr>
      <w:bookmarkStart w:id="5" w:name="_Toc134002077"/>
      <w:r w:rsidRPr="00082FE3">
        <w:t>What</w:t>
      </w:r>
      <w:r w:rsidRPr="00082FE3">
        <w:rPr>
          <w:spacing w:val="-3"/>
        </w:rPr>
        <w:t xml:space="preserve"> </w:t>
      </w:r>
      <w:r w:rsidRPr="00082FE3">
        <w:t>are the resources?</w:t>
      </w:r>
      <w:bookmarkEnd w:id="5"/>
    </w:p>
    <w:p w14:paraId="440B4FA6" w14:textId="77777777" w:rsidR="005531EA" w:rsidRPr="00082FE3" w:rsidRDefault="005531EA" w:rsidP="005531EA">
      <w:pPr>
        <w:pStyle w:val="BodyText"/>
        <w:tabs>
          <w:tab w:val="left" w:pos="9214"/>
        </w:tabs>
        <w:spacing w:before="5" w:line="244" w:lineRule="auto"/>
        <w:ind w:right="21"/>
      </w:pPr>
      <w:r w:rsidRPr="00082FE3">
        <w:rPr>
          <w:color w:val="0C0C0C"/>
        </w:rPr>
        <w:t>This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is</w:t>
      </w:r>
      <w:r w:rsidRPr="00082FE3">
        <w:rPr>
          <w:color w:val="0C0C0C"/>
          <w:spacing w:val="9"/>
        </w:rPr>
        <w:t xml:space="preserve"> </w:t>
      </w:r>
      <w:r w:rsidRPr="00082FE3">
        <w:rPr>
          <w:color w:val="0C0C0C"/>
        </w:rPr>
        <w:t>not</w:t>
      </w:r>
      <w:r w:rsidRPr="00082FE3">
        <w:rPr>
          <w:color w:val="0C0C0C"/>
          <w:spacing w:val="15"/>
        </w:rPr>
        <w:t xml:space="preserve"> </w:t>
      </w:r>
      <w:r w:rsidRPr="00082FE3">
        <w:rPr>
          <w:color w:val="0C0C0C"/>
        </w:rPr>
        <w:t>an</w:t>
      </w:r>
      <w:r w:rsidRPr="00082FE3">
        <w:rPr>
          <w:color w:val="0C0C0C"/>
          <w:spacing w:val="15"/>
        </w:rPr>
        <w:t xml:space="preserve"> </w:t>
      </w:r>
      <w:r w:rsidRPr="00082FE3">
        <w:rPr>
          <w:color w:val="0C0C0C"/>
        </w:rPr>
        <w:t>exhaustive</w:t>
      </w:r>
      <w:r w:rsidRPr="00082FE3">
        <w:rPr>
          <w:color w:val="0C0C0C"/>
          <w:spacing w:val="8"/>
        </w:rPr>
        <w:t xml:space="preserve"> </w:t>
      </w:r>
      <w:r w:rsidRPr="00082FE3">
        <w:rPr>
          <w:color w:val="0C0C0C"/>
        </w:rPr>
        <w:t>list</w:t>
      </w:r>
      <w:r w:rsidRPr="00082FE3">
        <w:rPr>
          <w:color w:val="0C0C0C"/>
          <w:spacing w:val="15"/>
        </w:rPr>
        <w:t xml:space="preserve"> </w:t>
      </w:r>
      <w:r w:rsidRPr="00082FE3">
        <w:rPr>
          <w:color w:val="0C0C0C"/>
        </w:rPr>
        <w:t>as</w:t>
      </w:r>
      <w:r w:rsidRPr="00082FE3">
        <w:rPr>
          <w:color w:val="0C0C0C"/>
          <w:spacing w:val="7"/>
        </w:rPr>
        <w:t xml:space="preserve"> </w:t>
      </w:r>
      <w:r w:rsidRPr="00082FE3">
        <w:rPr>
          <w:color w:val="0C0C0C"/>
        </w:rPr>
        <w:t>new</w:t>
      </w:r>
      <w:r w:rsidRPr="00082FE3">
        <w:rPr>
          <w:color w:val="0C0C0C"/>
          <w:spacing w:val="8"/>
        </w:rPr>
        <w:t xml:space="preserve"> </w:t>
      </w:r>
      <w:r w:rsidRPr="00082FE3">
        <w:rPr>
          <w:color w:val="0C0C0C"/>
        </w:rPr>
        <w:t>resources</w:t>
      </w:r>
      <w:r w:rsidRPr="00082FE3">
        <w:rPr>
          <w:color w:val="0C0C0C"/>
          <w:spacing w:val="12"/>
        </w:rPr>
        <w:t xml:space="preserve"> </w:t>
      </w:r>
      <w:r w:rsidRPr="00082FE3">
        <w:rPr>
          <w:color w:val="0C0C0C"/>
        </w:rPr>
        <w:t>are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constantly</w:t>
      </w:r>
      <w:r w:rsidRPr="00082FE3">
        <w:rPr>
          <w:color w:val="0C0C0C"/>
          <w:spacing w:val="9"/>
        </w:rPr>
        <w:t xml:space="preserve"> </w:t>
      </w:r>
      <w:r w:rsidRPr="00082FE3">
        <w:rPr>
          <w:color w:val="0C0C0C"/>
        </w:rPr>
        <w:t>being</w:t>
      </w:r>
      <w:r w:rsidRPr="00082FE3">
        <w:rPr>
          <w:color w:val="0C0C0C"/>
          <w:spacing w:val="5"/>
        </w:rPr>
        <w:t xml:space="preserve"> </w:t>
      </w:r>
      <w:r w:rsidRPr="00082FE3">
        <w:rPr>
          <w:color w:val="0C0C0C"/>
        </w:rPr>
        <w:t>developed,</w:t>
      </w:r>
      <w:r w:rsidRPr="00082FE3">
        <w:rPr>
          <w:color w:val="0C0C0C"/>
          <w:spacing w:val="15"/>
        </w:rPr>
        <w:t xml:space="preserve"> </w:t>
      </w:r>
      <w:r w:rsidRPr="00082FE3">
        <w:rPr>
          <w:color w:val="0C0C0C"/>
        </w:rPr>
        <w:t>it</w:t>
      </w:r>
      <w:r w:rsidRPr="00082FE3">
        <w:rPr>
          <w:color w:val="0C0C0C"/>
          <w:spacing w:val="14"/>
        </w:rPr>
        <w:t xml:space="preserve"> </w:t>
      </w:r>
      <w:r w:rsidRPr="00082FE3">
        <w:rPr>
          <w:color w:val="0C0C0C"/>
        </w:rPr>
        <w:t>is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a</w:t>
      </w:r>
      <w:r w:rsidRPr="00082FE3">
        <w:rPr>
          <w:color w:val="0C0C0C"/>
          <w:spacing w:val="-46"/>
        </w:rPr>
        <w:t xml:space="preserve"> </w:t>
      </w:r>
      <w:r w:rsidRPr="00082FE3">
        <w:rPr>
          <w:color w:val="0C0C0C"/>
        </w:rPr>
        <w:t>collection</w:t>
      </w:r>
      <w:r w:rsidRPr="00082FE3">
        <w:rPr>
          <w:color w:val="0C0C0C"/>
          <w:spacing w:val="16"/>
        </w:rPr>
        <w:t xml:space="preserve"> </w:t>
      </w:r>
      <w:r w:rsidRPr="00082FE3">
        <w:rPr>
          <w:color w:val="0C0C0C"/>
        </w:rPr>
        <w:t>of</w:t>
      </w:r>
      <w:r w:rsidRPr="00082FE3">
        <w:rPr>
          <w:color w:val="0C0C0C"/>
          <w:spacing w:val="12"/>
        </w:rPr>
        <w:t xml:space="preserve"> </w:t>
      </w:r>
      <w:r w:rsidRPr="00082FE3">
        <w:rPr>
          <w:color w:val="0C0C0C"/>
        </w:rPr>
        <w:t>e–learning,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blogs,</w:t>
      </w:r>
      <w:r w:rsidRPr="00082FE3">
        <w:rPr>
          <w:color w:val="0C0C0C"/>
          <w:spacing w:val="14"/>
        </w:rPr>
        <w:t xml:space="preserve"> </w:t>
      </w:r>
      <w:proofErr w:type="gramStart"/>
      <w:r w:rsidRPr="00082FE3">
        <w:rPr>
          <w:color w:val="0C0C0C"/>
        </w:rPr>
        <w:t>quizzes</w:t>
      </w:r>
      <w:proofErr w:type="gramEnd"/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and</w:t>
      </w:r>
      <w:r w:rsidRPr="00082FE3">
        <w:rPr>
          <w:color w:val="0C0C0C"/>
          <w:spacing w:val="14"/>
        </w:rPr>
        <w:t xml:space="preserve"> </w:t>
      </w:r>
      <w:r w:rsidRPr="00082FE3">
        <w:rPr>
          <w:color w:val="0C0C0C"/>
        </w:rPr>
        <w:t>other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resources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that</w:t>
      </w:r>
      <w:r w:rsidRPr="00082FE3">
        <w:rPr>
          <w:color w:val="0C0C0C"/>
          <w:spacing w:val="14"/>
        </w:rPr>
        <w:t xml:space="preserve"> </w:t>
      </w:r>
      <w:r w:rsidRPr="00082FE3">
        <w:rPr>
          <w:color w:val="0C0C0C"/>
        </w:rPr>
        <w:t>cover</w:t>
      </w:r>
      <w:r w:rsidRPr="00082FE3">
        <w:rPr>
          <w:color w:val="0C0C0C"/>
          <w:spacing w:val="15"/>
        </w:rPr>
        <w:t xml:space="preserve"> </w:t>
      </w:r>
      <w:r w:rsidRPr="00082FE3">
        <w:rPr>
          <w:color w:val="0C0C0C"/>
        </w:rPr>
        <w:t>the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common</w:t>
      </w:r>
      <w:r w:rsidRPr="00082FE3">
        <w:rPr>
          <w:color w:val="0C0C0C"/>
          <w:spacing w:val="1"/>
        </w:rPr>
        <w:t xml:space="preserve"> </w:t>
      </w:r>
      <w:r w:rsidRPr="00082FE3">
        <w:rPr>
          <w:color w:val="0C0C0C"/>
        </w:rPr>
        <w:t>presenting</w:t>
      </w:r>
      <w:r w:rsidRPr="00082FE3">
        <w:rPr>
          <w:color w:val="0C0C0C"/>
          <w:spacing w:val="6"/>
        </w:rPr>
        <w:t xml:space="preserve"> </w:t>
      </w:r>
      <w:r w:rsidRPr="00082FE3">
        <w:rPr>
          <w:color w:val="0C0C0C"/>
        </w:rPr>
        <w:t>complaints</w:t>
      </w:r>
      <w:r w:rsidRPr="00082FE3">
        <w:rPr>
          <w:color w:val="0C0C0C"/>
          <w:spacing w:val="3"/>
        </w:rPr>
        <w:t xml:space="preserve"> </w:t>
      </w:r>
      <w:r w:rsidRPr="00082FE3">
        <w:rPr>
          <w:color w:val="0C0C0C"/>
        </w:rPr>
        <w:t>of</w:t>
      </w:r>
      <w:r w:rsidRPr="00082FE3">
        <w:rPr>
          <w:color w:val="0C0C0C"/>
          <w:spacing w:val="5"/>
        </w:rPr>
        <w:t xml:space="preserve"> </w:t>
      </w:r>
      <w:r w:rsidRPr="00082FE3">
        <w:rPr>
          <w:color w:val="0C0C0C"/>
        </w:rPr>
        <w:t>children</w:t>
      </w:r>
      <w:r w:rsidRPr="00082FE3">
        <w:rPr>
          <w:color w:val="0C0C0C"/>
          <w:spacing w:val="10"/>
        </w:rPr>
        <w:t xml:space="preserve"> </w:t>
      </w:r>
      <w:r w:rsidRPr="00082FE3">
        <w:rPr>
          <w:color w:val="0C0C0C"/>
        </w:rPr>
        <w:t>and</w:t>
      </w:r>
      <w:r w:rsidRPr="00082FE3">
        <w:rPr>
          <w:color w:val="0C0C0C"/>
          <w:spacing w:val="6"/>
        </w:rPr>
        <w:t xml:space="preserve"> </w:t>
      </w:r>
      <w:r w:rsidRPr="00082FE3">
        <w:rPr>
          <w:color w:val="0C0C0C"/>
        </w:rPr>
        <w:t>young</w:t>
      </w:r>
      <w:r w:rsidRPr="00082FE3">
        <w:rPr>
          <w:color w:val="0C0C0C"/>
          <w:spacing w:val="6"/>
        </w:rPr>
        <w:t xml:space="preserve"> </w:t>
      </w:r>
      <w:r w:rsidRPr="00082FE3">
        <w:rPr>
          <w:color w:val="0C0C0C"/>
        </w:rPr>
        <w:t>people</w:t>
      </w:r>
      <w:r w:rsidRPr="00082FE3">
        <w:rPr>
          <w:color w:val="0C0C0C"/>
          <w:spacing w:val="9"/>
        </w:rPr>
        <w:t xml:space="preserve"> </w:t>
      </w:r>
      <w:r w:rsidRPr="00082FE3">
        <w:rPr>
          <w:color w:val="0C0C0C"/>
        </w:rPr>
        <w:t>accessing</w:t>
      </w:r>
      <w:r w:rsidRPr="00082FE3">
        <w:rPr>
          <w:color w:val="0C0C0C"/>
          <w:spacing w:val="6"/>
        </w:rPr>
        <w:t xml:space="preserve"> </w:t>
      </w:r>
      <w:r w:rsidRPr="00082FE3">
        <w:rPr>
          <w:color w:val="0C0C0C"/>
        </w:rPr>
        <w:t>Urgent</w:t>
      </w:r>
      <w:r w:rsidRPr="00082FE3">
        <w:rPr>
          <w:color w:val="0C0C0C"/>
          <w:spacing w:val="6"/>
        </w:rPr>
        <w:t xml:space="preserve"> </w:t>
      </w:r>
      <w:r w:rsidRPr="00082FE3">
        <w:rPr>
          <w:color w:val="0C0C0C"/>
        </w:rPr>
        <w:t>care.</w:t>
      </w:r>
    </w:p>
    <w:p w14:paraId="00FB79E3" w14:textId="77777777" w:rsidR="005531EA" w:rsidRPr="00082FE3" w:rsidRDefault="005531EA" w:rsidP="005531EA">
      <w:pPr>
        <w:pStyle w:val="BodyText"/>
        <w:tabs>
          <w:tab w:val="left" w:pos="9214"/>
        </w:tabs>
        <w:spacing w:before="4" w:line="247" w:lineRule="auto"/>
        <w:ind w:right="21"/>
      </w:pPr>
      <w:r w:rsidRPr="00082FE3">
        <w:rPr>
          <w:color w:val="0C0C0C"/>
        </w:rPr>
        <w:t>Resources</w:t>
      </w:r>
      <w:r w:rsidRPr="00082FE3">
        <w:rPr>
          <w:color w:val="0C0C0C"/>
          <w:spacing w:val="17"/>
        </w:rPr>
        <w:t xml:space="preserve"> </w:t>
      </w:r>
      <w:r w:rsidRPr="00082FE3">
        <w:rPr>
          <w:color w:val="0C0C0C"/>
        </w:rPr>
        <w:t>and</w:t>
      </w:r>
      <w:r w:rsidRPr="00082FE3">
        <w:rPr>
          <w:color w:val="0C0C0C"/>
          <w:spacing w:val="14"/>
        </w:rPr>
        <w:t xml:space="preserve"> </w:t>
      </w:r>
      <w:r w:rsidRPr="00082FE3">
        <w:rPr>
          <w:color w:val="0C0C0C"/>
        </w:rPr>
        <w:t>guidelines</w:t>
      </w:r>
      <w:r w:rsidRPr="00082FE3">
        <w:rPr>
          <w:color w:val="0C0C0C"/>
          <w:spacing w:val="15"/>
        </w:rPr>
        <w:t xml:space="preserve"> </w:t>
      </w:r>
      <w:r w:rsidRPr="00082FE3">
        <w:rPr>
          <w:color w:val="0C0C0C"/>
        </w:rPr>
        <w:t>are</w:t>
      </w:r>
      <w:r w:rsidRPr="00082FE3">
        <w:rPr>
          <w:color w:val="0C0C0C"/>
          <w:spacing w:val="19"/>
        </w:rPr>
        <w:t xml:space="preserve"> </w:t>
      </w:r>
      <w:r w:rsidRPr="00082FE3">
        <w:rPr>
          <w:color w:val="0C0C0C"/>
        </w:rPr>
        <w:t>constantly</w:t>
      </w:r>
      <w:r w:rsidRPr="00082FE3">
        <w:rPr>
          <w:color w:val="0C0C0C"/>
          <w:spacing w:val="14"/>
        </w:rPr>
        <w:t xml:space="preserve"> </w:t>
      </w:r>
      <w:r w:rsidRPr="00082FE3">
        <w:rPr>
          <w:color w:val="0C0C0C"/>
        </w:rPr>
        <w:t>changing</w:t>
      </w:r>
      <w:r w:rsidRPr="00082FE3">
        <w:rPr>
          <w:color w:val="0C0C0C"/>
          <w:spacing w:val="15"/>
        </w:rPr>
        <w:t xml:space="preserve"> </w:t>
      </w:r>
      <w:r w:rsidRPr="00082FE3">
        <w:rPr>
          <w:color w:val="0C0C0C"/>
        </w:rPr>
        <w:t>and</w:t>
      </w:r>
      <w:r w:rsidRPr="00082FE3">
        <w:rPr>
          <w:color w:val="0C0C0C"/>
          <w:spacing w:val="12"/>
        </w:rPr>
        <w:t xml:space="preserve"> </w:t>
      </w:r>
      <w:r w:rsidRPr="00082FE3">
        <w:rPr>
          <w:color w:val="0C0C0C"/>
        </w:rPr>
        <w:t>being</w:t>
      </w:r>
      <w:r w:rsidRPr="00082FE3">
        <w:rPr>
          <w:color w:val="0C0C0C"/>
          <w:spacing w:val="10"/>
        </w:rPr>
        <w:t xml:space="preserve"> </w:t>
      </w:r>
      <w:r w:rsidRPr="00082FE3">
        <w:rPr>
          <w:color w:val="0C0C0C"/>
        </w:rPr>
        <w:t>updated,</w:t>
      </w:r>
      <w:r w:rsidRPr="00082FE3">
        <w:rPr>
          <w:color w:val="0C0C0C"/>
          <w:spacing w:val="18"/>
        </w:rPr>
        <w:t xml:space="preserve"> </w:t>
      </w:r>
      <w:r w:rsidRPr="00082FE3">
        <w:rPr>
          <w:color w:val="0C0C0C"/>
        </w:rPr>
        <w:t>as</w:t>
      </w:r>
      <w:r w:rsidRPr="00082FE3">
        <w:rPr>
          <w:color w:val="0C0C0C"/>
          <w:spacing w:val="10"/>
        </w:rPr>
        <w:t xml:space="preserve"> </w:t>
      </w:r>
      <w:r w:rsidRPr="00082FE3">
        <w:rPr>
          <w:color w:val="0C0C0C"/>
        </w:rPr>
        <w:t>such</w:t>
      </w:r>
      <w:r w:rsidRPr="00082FE3">
        <w:rPr>
          <w:color w:val="0C0C0C"/>
          <w:spacing w:val="17"/>
        </w:rPr>
        <w:t xml:space="preserve"> </w:t>
      </w:r>
      <w:r w:rsidRPr="00082FE3">
        <w:rPr>
          <w:color w:val="0C0C0C"/>
        </w:rPr>
        <w:t>user</w:t>
      </w:r>
      <w:r w:rsidRPr="00082FE3">
        <w:rPr>
          <w:color w:val="0C0C0C"/>
          <w:spacing w:val="-46"/>
        </w:rPr>
        <w:t xml:space="preserve"> </w:t>
      </w:r>
      <w:r w:rsidRPr="00082FE3">
        <w:rPr>
          <w:color w:val="0C0C0C"/>
        </w:rPr>
        <w:t>discretion</w:t>
      </w:r>
      <w:r w:rsidRPr="00082FE3">
        <w:rPr>
          <w:color w:val="0C0C0C"/>
          <w:spacing w:val="13"/>
        </w:rPr>
        <w:t xml:space="preserve"> </w:t>
      </w:r>
      <w:r w:rsidRPr="00082FE3">
        <w:rPr>
          <w:color w:val="0C0C0C"/>
        </w:rPr>
        <w:t>is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recommended.</w:t>
      </w:r>
      <w:r w:rsidRPr="00082FE3">
        <w:rPr>
          <w:color w:val="0C0C0C"/>
          <w:spacing w:val="13"/>
        </w:rPr>
        <w:t xml:space="preserve"> </w:t>
      </w:r>
      <w:r w:rsidRPr="00082FE3">
        <w:rPr>
          <w:color w:val="0C0C0C"/>
        </w:rPr>
        <w:t>These</w:t>
      </w:r>
      <w:r w:rsidRPr="00082FE3">
        <w:rPr>
          <w:color w:val="0C0C0C"/>
          <w:spacing w:val="14"/>
        </w:rPr>
        <w:t xml:space="preserve"> </w:t>
      </w:r>
      <w:r w:rsidRPr="00082FE3">
        <w:rPr>
          <w:color w:val="0C0C0C"/>
        </w:rPr>
        <w:t>resources</w:t>
      </w:r>
      <w:r w:rsidRPr="00082FE3">
        <w:rPr>
          <w:color w:val="0C0C0C"/>
          <w:spacing w:val="10"/>
        </w:rPr>
        <w:t xml:space="preserve"> </w:t>
      </w:r>
      <w:r w:rsidRPr="00082FE3">
        <w:rPr>
          <w:color w:val="0C0C0C"/>
        </w:rPr>
        <w:t>should</w:t>
      </w:r>
      <w:r w:rsidRPr="00082FE3">
        <w:rPr>
          <w:color w:val="0C0C0C"/>
          <w:spacing w:val="11"/>
        </w:rPr>
        <w:t xml:space="preserve"> </w:t>
      </w:r>
      <w:r w:rsidRPr="00082FE3">
        <w:rPr>
          <w:color w:val="0C0C0C"/>
        </w:rPr>
        <w:t>not</w:t>
      </w:r>
      <w:r w:rsidRPr="00082FE3">
        <w:rPr>
          <w:color w:val="0C0C0C"/>
          <w:spacing w:val="13"/>
        </w:rPr>
        <w:t xml:space="preserve"> </w:t>
      </w:r>
      <w:r w:rsidRPr="00082FE3">
        <w:rPr>
          <w:color w:val="0C0C0C"/>
        </w:rPr>
        <w:t>replace</w:t>
      </w:r>
      <w:r w:rsidRPr="00082FE3">
        <w:rPr>
          <w:color w:val="0C0C0C"/>
          <w:spacing w:val="15"/>
        </w:rPr>
        <w:t xml:space="preserve"> </w:t>
      </w:r>
      <w:r w:rsidRPr="00082FE3">
        <w:rPr>
          <w:color w:val="0C0C0C"/>
        </w:rPr>
        <w:t>local</w:t>
      </w:r>
      <w:r w:rsidRPr="00082FE3">
        <w:rPr>
          <w:color w:val="0C0C0C"/>
          <w:spacing w:val="13"/>
        </w:rPr>
        <w:t xml:space="preserve"> </w:t>
      </w:r>
      <w:r w:rsidRPr="00082FE3">
        <w:rPr>
          <w:color w:val="0C0C0C"/>
        </w:rPr>
        <w:t>guidelines.</w:t>
      </w:r>
    </w:p>
    <w:p w14:paraId="4A7FA021" w14:textId="77777777" w:rsidR="005531EA" w:rsidRPr="00082FE3" w:rsidRDefault="005531EA" w:rsidP="00991A82">
      <w:pPr>
        <w:sectPr w:rsidR="005531EA" w:rsidRPr="00082FE3" w:rsidSect="00D35616">
          <w:headerReference w:type="default" r:id="rId14"/>
          <w:footerReference w:type="default" r:id="rId15"/>
          <w:pgSz w:w="11906" w:h="16838" w:code="9"/>
          <w:pgMar w:top="1985" w:right="1928" w:bottom="1134" w:left="1077" w:header="624" w:footer="510" w:gutter="0"/>
          <w:pgNumType w:start="3"/>
          <w:cols w:space="708"/>
          <w:docGrid w:linePitch="36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1"/>
      </w:tblGrid>
      <w:tr w:rsidR="005531EA" w:rsidRPr="00082FE3" w14:paraId="2A879342" w14:textId="77777777" w:rsidTr="0060547C">
        <w:trPr>
          <w:trHeight w:val="320"/>
        </w:trPr>
        <w:tc>
          <w:tcPr>
            <w:tcW w:w="14791" w:type="dxa"/>
            <w:shd w:val="clear" w:color="auto" w:fill="D8D8D8"/>
          </w:tcPr>
          <w:p w14:paraId="1D2EE157" w14:textId="77777777" w:rsidR="005531EA" w:rsidRPr="0060547C" w:rsidRDefault="005531EA" w:rsidP="00CE3E00">
            <w:pPr>
              <w:pStyle w:val="TableParagraph"/>
              <w:spacing w:before="3" w:line="297" w:lineRule="exact"/>
              <w:ind w:left="441"/>
              <w:rPr>
                <w:sz w:val="26"/>
                <w:lang w:val="en-GB"/>
              </w:rPr>
            </w:pPr>
            <w:bookmarkStart w:id="6" w:name="_TOC_250001"/>
            <w:bookmarkEnd w:id="6"/>
            <w:r w:rsidRPr="0060547C">
              <w:rPr>
                <w:sz w:val="26"/>
                <w:lang w:val="en-GB"/>
              </w:rPr>
              <w:lastRenderedPageBreak/>
              <w:t>1)</w:t>
            </w:r>
            <w:r w:rsidRPr="0060547C">
              <w:rPr>
                <w:spacing w:val="17"/>
                <w:sz w:val="26"/>
                <w:lang w:val="en-GB"/>
              </w:rPr>
              <w:t xml:space="preserve"> </w:t>
            </w:r>
            <w:r w:rsidRPr="0060547C">
              <w:rPr>
                <w:sz w:val="26"/>
                <w:lang w:val="en-GB"/>
              </w:rPr>
              <w:t>Abdominal</w:t>
            </w:r>
            <w:r w:rsidRPr="0060547C">
              <w:rPr>
                <w:spacing w:val="3"/>
                <w:sz w:val="26"/>
                <w:lang w:val="en-GB"/>
              </w:rPr>
              <w:t xml:space="preserve"> </w:t>
            </w:r>
            <w:r w:rsidRPr="0060547C">
              <w:rPr>
                <w:sz w:val="26"/>
                <w:lang w:val="en-GB"/>
              </w:rPr>
              <w:t>pain</w:t>
            </w:r>
          </w:p>
        </w:tc>
      </w:tr>
      <w:tr w:rsidR="005531EA" w:rsidRPr="00082FE3" w14:paraId="7A6AE39F" w14:textId="77777777" w:rsidTr="0060547C">
        <w:trPr>
          <w:trHeight w:val="321"/>
        </w:trPr>
        <w:tc>
          <w:tcPr>
            <w:tcW w:w="14791" w:type="dxa"/>
          </w:tcPr>
          <w:p w14:paraId="2E291DD9" w14:textId="77777777" w:rsidR="005531EA" w:rsidRPr="0060547C" w:rsidRDefault="005531EA" w:rsidP="00CE3E00">
            <w:pPr>
              <w:pStyle w:val="TableParagraph"/>
              <w:spacing w:before="2" w:line="299" w:lineRule="exact"/>
              <w:rPr>
                <w:sz w:val="26"/>
                <w:lang w:val="en-GB"/>
              </w:rPr>
            </w:pPr>
            <w:r w:rsidRPr="0060547C">
              <w:rPr>
                <w:sz w:val="26"/>
                <w:lang w:val="en-GB"/>
              </w:rPr>
              <w:t>Key</w:t>
            </w:r>
            <w:r w:rsidRPr="0060547C">
              <w:rPr>
                <w:spacing w:val="9"/>
                <w:sz w:val="26"/>
                <w:lang w:val="en-GB"/>
              </w:rPr>
              <w:t xml:space="preserve"> </w:t>
            </w:r>
            <w:r w:rsidRPr="0060547C">
              <w:rPr>
                <w:sz w:val="26"/>
                <w:lang w:val="en-GB"/>
              </w:rPr>
              <w:t>Capabilities</w:t>
            </w:r>
            <w:r w:rsidRPr="0060547C">
              <w:rPr>
                <w:spacing w:val="8"/>
                <w:sz w:val="26"/>
                <w:lang w:val="en-GB"/>
              </w:rPr>
              <w:t xml:space="preserve"> </w:t>
            </w:r>
            <w:r w:rsidRPr="0060547C">
              <w:rPr>
                <w:sz w:val="26"/>
                <w:lang w:val="en-GB"/>
              </w:rPr>
              <w:t>/</w:t>
            </w:r>
            <w:r w:rsidRPr="0060547C">
              <w:rPr>
                <w:spacing w:val="8"/>
                <w:sz w:val="26"/>
                <w:lang w:val="en-GB"/>
              </w:rPr>
              <w:t xml:space="preserve"> </w:t>
            </w:r>
            <w:r w:rsidRPr="0060547C">
              <w:rPr>
                <w:sz w:val="26"/>
                <w:lang w:val="en-GB"/>
              </w:rPr>
              <w:t>Knowledge</w:t>
            </w:r>
          </w:p>
        </w:tc>
      </w:tr>
      <w:tr w:rsidR="005531EA" w:rsidRPr="00082FE3" w14:paraId="3055E2A8" w14:textId="77777777" w:rsidTr="0060547C">
        <w:trPr>
          <w:trHeight w:val="4497"/>
        </w:trPr>
        <w:tc>
          <w:tcPr>
            <w:tcW w:w="14791" w:type="dxa"/>
          </w:tcPr>
          <w:p w14:paraId="71AB4A23" w14:textId="77777777" w:rsidR="005531EA" w:rsidRPr="0060547C" w:rsidRDefault="005531EA" w:rsidP="005531EA">
            <w:pPr>
              <w:pStyle w:val="TableParagraph"/>
              <w:numPr>
                <w:ilvl w:val="0"/>
                <w:numId w:val="92"/>
              </w:numPr>
              <w:tabs>
                <w:tab w:val="left" w:pos="780"/>
              </w:tabs>
              <w:spacing w:before="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Demonstrates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abdominal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  <w:proofErr w:type="gramEnd"/>
          </w:p>
          <w:p w14:paraId="534818D3" w14:textId="77777777" w:rsidR="005531EA" w:rsidRPr="0060547C" w:rsidRDefault="00AD1BC5" w:rsidP="005531EA">
            <w:pPr>
              <w:pStyle w:val="TableParagraph"/>
              <w:numPr>
                <w:ilvl w:val="1"/>
                <w:numId w:val="92"/>
              </w:numPr>
              <w:tabs>
                <w:tab w:val="left" w:pos="1457"/>
              </w:tabs>
              <w:spacing w:before="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 example,</w:t>
            </w:r>
            <w:r w:rsidR="005531EA" w:rsidRPr="0060547C">
              <w:rPr>
                <w:rFonts w:ascii="Arial" w:hAnsi="Arial" w:cs="Arial"/>
                <w:spacing w:val="14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gastroenteritis,</w:t>
            </w:r>
            <w:r w:rsidR="005531EA"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="00082FE3"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>Gastro-Oesophageal Reflux Disease (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GORD</w:t>
            </w:r>
            <w:r w:rsidR="00082FE3" w:rsidRPr="0060547C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,</w:t>
            </w:r>
            <w:r w:rsidR="005531EA"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="00082FE3"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>Cow’s Milk Protein Allergy (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CMPA</w:t>
            </w:r>
            <w:r w:rsidR="00082FE3" w:rsidRPr="0060547C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,</w:t>
            </w:r>
            <w:r w:rsidR="005531EA"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="00082FE3"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>Urinary Tract Infection (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UTI</w:t>
            </w:r>
            <w:r w:rsidR="00082FE3" w:rsidRPr="0060547C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,</w:t>
            </w:r>
            <w:r w:rsidR="005531EA"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="00082FE3"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>Diabetic Ketoacidosis (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DKA</w:t>
            </w:r>
            <w:r w:rsidR="00082FE3" w:rsidRPr="0060547C">
              <w:rPr>
                <w:rFonts w:ascii="Arial" w:hAnsi="Arial" w:cs="Arial"/>
                <w:sz w:val="24"/>
                <w:szCs w:val="24"/>
                <w:lang w:val="en-GB"/>
              </w:rPr>
              <w:t>) and</w:t>
            </w:r>
            <w:r w:rsidR="005531EA"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mesenteric</w:t>
            </w:r>
            <w:r w:rsidR="005531EA"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adenitis</w:t>
            </w:r>
          </w:p>
          <w:p w14:paraId="0FED3717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A671811" w14:textId="77777777" w:rsidR="005531EA" w:rsidRPr="0060547C" w:rsidRDefault="005531EA" w:rsidP="005531EA">
            <w:pPr>
              <w:pStyle w:val="TableParagraph"/>
              <w:numPr>
                <w:ilvl w:val="0"/>
                <w:numId w:val="92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Demonstrates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more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significant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abdominal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pain</w:t>
            </w:r>
            <w:proofErr w:type="gramEnd"/>
          </w:p>
          <w:p w14:paraId="00130C30" w14:textId="77777777" w:rsidR="005531EA" w:rsidRPr="0060547C" w:rsidRDefault="00AD1BC5" w:rsidP="005531EA">
            <w:pPr>
              <w:pStyle w:val="TableParagraph"/>
              <w:numPr>
                <w:ilvl w:val="1"/>
                <w:numId w:val="92"/>
              </w:numPr>
              <w:tabs>
                <w:tab w:val="left" w:pos="1457"/>
              </w:tabs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 example,</w:t>
            </w:r>
            <w:r w:rsidR="005531EA" w:rsidRPr="0060547C">
              <w:rPr>
                <w:rFonts w:ascii="Arial" w:hAnsi="Arial" w:cs="Arial"/>
                <w:spacing w:val="13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pyloric</w:t>
            </w:r>
            <w:r w:rsidR="005531EA"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stenosis,</w:t>
            </w:r>
            <w:r w:rsidR="005531EA"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intussusception</w:t>
            </w:r>
          </w:p>
          <w:p w14:paraId="75C72FE7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585A009" w14:textId="77777777" w:rsidR="005531EA" w:rsidRPr="0060547C" w:rsidRDefault="005531EA" w:rsidP="005531EA">
            <w:pPr>
              <w:pStyle w:val="TableParagraph"/>
              <w:numPr>
                <w:ilvl w:val="0"/>
                <w:numId w:val="92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Recognise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signs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obstruction</w:t>
            </w:r>
          </w:p>
          <w:p w14:paraId="22596F22" w14:textId="77777777" w:rsidR="005531EA" w:rsidRPr="0060547C" w:rsidRDefault="005531EA" w:rsidP="00CE3E00">
            <w:pPr>
              <w:pStyle w:val="TableParagraph"/>
              <w:spacing w:before="9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C093A8D" w14:textId="68905347" w:rsidR="005531EA" w:rsidRPr="0060547C" w:rsidRDefault="005531EA" w:rsidP="005531EA">
            <w:pPr>
              <w:pStyle w:val="TableParagraph"/>
              <w:numPr>
                <w:ilvl w:val="0"/>
                <w:numId w:val="92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causes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upper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lower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>gastrointestinal</w:t>
            </w:r>
            <w:r w:rsidR="00082FE3"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(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GI</w:t>
            </w:r>
            <w:r w:rsidR="00082FE3" w:rsidRPr="0060547C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bleeding</w:t>
            </w:r>
          </w:p>
          <w:p w14:paraId="69180CD6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AB150DF" w14:textId="77777777" w:rsidR="005531EA" w:rsidRPr="0060547C" w:rsidRDefault="005531EA" w:rsidP="005531EA">
            <w:pPr>
              <w:pStyle w:val="TableParagraph"/>
              <w:numPr>
                <w:ilvl w:val="0"/>
                <w:numId w:val="92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causes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testicular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pain</w:t>
            </w:r>
          </w:p>
          <w:p w14:paraId="5F7860C3" w14:textId="77777777" w:rsidR="005531EA" w:rsidRPr="0060547C" w:rsidRDefault="005531EA" w:rsidP="00CE3E00">
            <w:pPr>
              <w:pStyle w:val="TableParagraph"/>
              <w:spacing w:before="9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8250C4E" w14:textId="77777777" w:rsidR="005531EA" w:rsidRPr="0060547C" w:rsidRDefault="005531EA" w:rsidP="005531EA">
            <w:pPr>
              <w:pStyle w:val="TableParagraph"/>
              <w:numPr>
                <w:ilvl w:val="0"/>
                <w:numId w:val="92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gynaecological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disorders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</w:p>
        </w:tc>
      </w:tr>
    </w:tbl>
    <w:p w14:paraId="69E50418" w14:textId="77777777" w:rsidR="005531EA" w:rsidRPr="00082FE3" w:rsidRDefault="005531EA" w:rsidP="005531EA">
      <w:pPr>
        <w:pStyle w:val="BodyText"/>
        <w:spacing w:before="1" w:after="1"/>
        <w:rPr>
          <w:sz w:val="17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"/>
        <w:gridCol w:w="2948"/>
        <w:gridCol w:w="1455"/>
        <w:gridCol w:w="5519"/>
        <w:gridCol w:w="3757"/>
      </w:tblGrid>
      <w:tr w:rsidR="005531EA" w:rsidRPr="00082FE3" w14:paraId="56A349B7" w14:textId="77777777" w:rsidTr="00CE3E00">
        <w:trPr>
          <w:trHeight w:val="364"/>
        </w:trPr>
        <w:tc>
          <w:tcPr>
            <w:tcW w:w="1111" w:type="dxa"/>
            <w:shd w:val="clear" w:color="auto" w:fill="FBE4D4"/>
          </w:tcPr>
          <w:p w14:paraId="11DB0E59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948" w:type="dxa"/>
            <w:shd w:val="clear" w:color="auto" w:fill="FBE4D4"/>
          </w:tcPr>
          <w:p w14:paraId="1BC228F4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455" w:type="dxa"/>
            <w:shd w:val="clear" w:color="auto" w:fill="FBE4D4"/>
          </w:tcPr>
          <w:p w14:paraId="02A9CA19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519" w:type="dxa"/>
            <w:shd w:val="clear" w:color="auto" w:fill="FBE4D4"/>
          </w:tcPr>
          <w:p w14:paraId="46BAD010" w14:textId="77777777" w:rsidR="005531EA" w:rsidRPr="0060547C" w:rsidRDefault="005531EA" w:rsidP="00CE3E00">
            <w:pPr>
              <w:pStyle w:val="TableParagraph"/>
              <w:spacing w:before="3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757" w:type="dxa"/>
            <w:shd w:val="clear" w:color="auto" w:fill="FBE4D4"/>
          </w:tcPr>
          <w:p w14:paraId="07CCCB63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2986C993" w14:textId="77777777" w:rsidTr="00CE3E00">
        <w:trPr>
          <w:trHeight w:val="503"/>
        </w:trPr>
        <w:tc>
          <w:tcPr>
            <w:tcW w:w="1111" w:type="dxa"/>
          </w:tcPr>
          <w:p w14:paraId="514FC686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1a</w:t>
            </w:r>
          </w:p>
        </w:tc>
        <w:tc>
          <w:tcPr>
            <w:tcW w:w="2948" w:type="dxa"/>
          </w:tcPr>
          <w:p w14:paraId="7C7FE2BC" w14:textId="77777777" w:rsidR="005531EA" w:rsidRPr="0060547C" w:rsidRDefault="005531EA" w:rsidP="00CE3E00">
            <w:pPr>
              <w:pStyle w:val="TableParagraph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Diagnosis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</w:p>
          <w:p w14:paraId="512A4141" w14:textId="77777777" w:rsidR="005531EA" w:rsidRPr="0060547C" w:rsidRDefault="005531EA" w:rsidP="00CE3E00">
            <w:pPr>
              <w:pStyle w:val="TableParagraph"/>
              <w:spacing w:before="8" w:line="225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constipation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1]</w:t>
            </w:r>
          </w:p>
        </w:tc>
        <w:tc>
          <w:tcPr>
            <w:tcW w:w="1455" w:type="dxa"/>
          </w:tcPr>
          <w:p w14:paraId="5D16374C" w14:textId="77777777" w:rsidR="005531EA" w:rsidRPr="0060547C" w:rsidRDefault="00082FE3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National Institute for Health and Care Excellence (NICE)</w:t>
            </w:r>
          </w:p>
        </w:tc>
        <w:tc>
          <w:tcPr>
            <w:tcW w:w="5519" w:type="dxa"/>
          </w:tcPr>
          <w:p w14:paraId="385452E6" w14:textId="77777777" w:rsidR="005531EA" w:rsidRPr="0060547C" w:rsidRDefault="00000000" w:rsidP="00CE3E00">
            <w:pPr>
              <w:pStyle w:val="TableParagraph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6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https://www.nice.org.uk/guidance/cg99/chapter/1-Guidance</w:t>
              </w:r>
            </w:hyperlink>
          </w:p>
        </w:tc>
        <w:tc>
          <w:tcPr>
            <w:tcW w:w="3757" w:type="dxa"/>
          </w:tcPr>
          <w:p w14:paraId="15FD17CD" w14:textId="77777777" w:rsidR="005531EA" w:rsidRPr="0060547C" w:rsidRDefault="005531EA" w:rsidP="00CE3E00">
            <w:pPr>
              <w:pStyle w:val="TableParagraph"/>
              <w:ind w:left="14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5531EA" w:rsidRPr="00082FE3" w14:paraId="010820A7" w14:textId="77777777" w:rsidTr="00CE3E00">
        <w:trPr>
          <w:trHeight w:val="758"/>
        </w:trPr>
        <w:tc>
          <w:tcPr>
            <w:tcW w:w="1111" w:type="dxa"/>
          </w:tcPr>
          <w:p w14:paraId="32EFC56D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1a</w:t>
            </w:r>
          </w:p>
        </w:tc>
        <w:tc>
          <w:tcPr>
            <w:tcW w:w="2948" w:type="dxa"/>
          </w:tcPr>
          <w:p w14:paraId="3375A2D7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21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Urinary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tract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infection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under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16s: diagnosis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</w:p>
          <w:p w14:paraId="42F4ED71" w14:textId="77777777" w:rsidR="005531EA" w:rsidRPr="0060547C" w:rsidRDefault="005531EA" w:rsidP="00CE3E00">
            <w:pPr>
              <w:pStyle w:val="TableParagraph"/>
              <w:spacing w:before="1" w:line="228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2]</w:t>
            </w:r>
          </w:p>
        </w:tc>
        <w:tc>
          <w:tcPr>
            <w:tcW w:w="1455" w:type="dxa"/>
          </w:tcPr>
          <w:p w14:paraId="4945F200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519" w:type="dxa"/>
          </w:tcPr>
          <w:p w14:paraId="1B61BDB3" w14:textId="77777777" w:rsidR="005531EA" w:rsidRPr="0060547C" w:rsidRDefault="00000000" w:rsidP="00CE3E00">
            <w:pPr>
              <w:pStyle w:val="TableParagraph"/>
              <w:spacing w:before="1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7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</w:t>
              </w:r>
              <w:r w:rsidR="003016CE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www.nice.org.uk/guidance/cg54</w:t>
              </w:r>
            </w:hyperlink>
          </w:p>
        </w:tc>
        <w:tc>
          <w:tcPr>
            <w:tcW w:w="3757" w:type="dxa"/>
          </w:tcPr>
          <w:p w14:paraId="0FB72B63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5531EA" w:rsidRPr="00082FE3" w14:paraId="77E09D78" w14:textId="77777777" w:rsidTr="00CE3E00">
        <w:trPr>
          <w:trHeight w:val="501"/>
        </w:trPr>
        <w:tc>
          <w:tcPr>
            <w:tcW w:w="1111" w:type="dxa"/>
          </w:tcPr>
          <w:p w14:paraId="2FD9562C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1a</w:t>
            </w:r>
          </w:p>
        </w:tc>
        <w:tc>
          <w:tcPr>
            <w:tcW w:w="2948" w:type="dxa"/>
          </w:tcPr>
          <w:p w14:paraId="3FCBB5F8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Constipation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3]</w:t>
            </w:r>
          </w:p>
        </w:tc>
        <w:tc>
          <w:tcPr>
            <w:tcW w:w="1455" w:type="dxa"/>
          </w:tcPr>
          <w:p w14:paraId="0510C43A" w14:textId="77777777" w:rsidR="005531EA" w:rsidRPr="0060547C" w:rsidRDefault="00082FE3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 xml:space="preserve">Don’t Forget the Bubble s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(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DFTB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</w:p>
        </w:tc>
        <w:tc>
          <w:tcPr>
            <w:tcW w:w="5519" w:type="dxa"/>
          </w:tcPr>
          <w:p w14:paraId="6F4487AF" w14:textId="77777777" w:rsidR="005531EA" w:rsidRPr="0060547C" w:rsidRDefault="00000000" w:rsidP="00CE3E00">
            <w:pPr>
              <w:pStyle w:val="TableParagraph"/>
              <w:spacing w:before="8" w:line="225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8" w:history="1">
              <w:r w:rsidR="003016CE" w:rsidRPr="003016CE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https://dontforgetthebubbles.com/conversations-about-constipation/</w:t>
              </w:r>
            </w:hyperlink>
          </w:p>
        </w:tc>
        <w:tc>
          <w:tcPr>
            <w:tcW w:w="3757" w:type="dxa"/>
          </w:tcPr>
          <w:p w14:paraId="331641A1" w14:textId="77777777" w:rsidR="005531EA" w:rsidRPr="0060547C" w:rsidRDefault="005531EA" w:rsidP="00CE3E00">
            <w:pPr>
              <w:pStyle w:val="TableParagraph"/>
              <w:spacing w:before="4" w:line="232" w:lineRule="auto"/>
              <w:ind w:right="41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discussing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constipation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parents</w:t>
            </w:r>
          </w:p>
        </w:tc>
      </w:tr>
      <w:tr w:rsidR="005531EA" w:rsidRPr="00082FE3" w14:paraId="5A4BEC64" w14:textId="77777777" w:rsidTr="00CE3E00">
        <w:trPr>
          <w:trHeight w:val="504"/>
        </w:trPr>
        <w:tc>
          <w:tcPr>
            <w:tcW w:w="1111" w:type="dxa"/>
          </w:tcPr>
          <w:p w14:paraId="7F05F894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1a</w:t>
            </w:r>
          </w:p>
        </w:tc>
        <w:tc>
          <w:tcPr>
            <w:tcW w:w="2948" w:type="dxa"/>
          </w:tcPr>
          <w:p w14:paraId="231E4CDD" w14:textId="77777777" w:rsidR="005531EA" w:rsidRPr="0060547C" w:rsidRDefault="005531EA" w:rsidP="00CE3E00">
            <w:pPr>
              <w:pStyle w:val="TableParagraph"/>
              <w:spacing w:before="8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Gastroenteritis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4]</w:t>
            </w:r>
          </w:p>
        </w:tc>
        <w:tc>
          <w:tcPr>
            <w:tcW w:w="1455" w:type="dxa"/>
          </w:tcPr>
          <w:p w14:paraId="5C7780F1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519" w:type="dxa"/>
          </w:tcPr>
          <w:p w14:paraId="6F9A8267" w14:textId="77777777" w:rsidR="005531EA" w:rsidRPr="0060547C" w:rsidRDefault="00000000" w:rsidP="00CE3E00">
            <w:pPr>
              <w:pStyle w:val="TableParagraph"/>
              <w:spacing w:before="8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9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https://dontforgetthebubbles.com/gastroenteritis</w:t>
              </w:r>
            </w:hyperlink>
          </w:p>
        </w:tc>
        <w:tc>
          <w:tcPr>
            <w:tcW w:w="3757" w:type="dxa"/>
          </w:tcPr>
          <w:p w14:paraId="158995FE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gastroenteritis</w:t>
            </w:r>
          </w:p>
        </w:tc>
      </w:tr>
      <w:tr w:rsidR="005531EA" w:rsidRPr="00082FE3" w14:paraId="3C8B308E" w14:textId="77777777" w:rsidTr="00CE3E00">
        <w:trPr>
          <w:trHeight w:val="756"/>
        </w:trPr>
        <w:tc>
          <w:tcPr>
            <w:tcW w:w="1111" w:type="dxa"/>
          </w:tcPr>
          <w:p w14:paraId="2DB89E3B" w14:textId="77777777" w:rsidR="005531EA" w:rsidRPr="0060547C" w:rsidRDefault="005531EA" w:rsidP="00CE3E00">
            <w:pPr>
              <w:pStyle w:val="TableParagraph"/>
              <w:spacing w:before="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1a</w:t>
            </w:r>
          </w:p>
        </w:tc>
        <w:tc>
          <w:tcPr>
            <w:tcW w:w="2948" w:type="dxa"/>
          </w:tcPr>
          <w:p w14:paraId="1E9B1879" w14:textId="77777777" w:rsidR="005531EA" w:rsidRPr="0060547C" w:rsidRDefault="005531EA" w:rsidP="00CE3E00">
            <w:pPr>
              <w:pStyle w:val="TableParagraph"/>
              <w:spacing w:before="7" w:line="244" w:lineRule="auto"/>
              <w:ind w:left="100" w:right="64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Urinary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Tract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Infections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5]</w:t>
            </w:r>
          </w:p>
        </w:tc>
        <w:tc>
          <w:tcPr>
            <w:tcW w:w="1455" w:type="dxa"/>
          </w:tcPr>
          <w:p w14:paraId="3F06A808" w14:textId="77777777" w:rsidR="005531EA" w:rsidRPr="0060547C" w:rsidRDefault="005531EA" w:rsidP="00CE3E00">
            <w:pPr>
              <w:pStyle w:val="TableParagraph"/>
              <w:spacing w:before="7" w:line="244" w:lineRule="auto"/>
              <w:ind w:right="35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519" w:type="dxa"/>
          </w:tcPr>
          <w:p w14:paraId="7D691F15" w14:textId="77777777" w:rsidR="005531EA" w:rsidRPr="0060547C" w:rsidRDefault="00000000" w:rsidP="00CE3E00">
            <w:pPr>
              <w:pStyle w:val="TableParagraph"/>
              <w:spacing w:before="7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0" w:history="1">
              <w:r w:rsidR="003016CE" w:rsidRPr="003016CE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https://portal.e-lfh.org.uk/Component/Details/426859</w:t>
              </w:r>
            </w:hyperlink>
          </w:p>
        </w:tc>
        <w:tc>
          <w:tcPr>
            <w:tcW w:w="3757" w:type="dxa"/>
          </w:tcPr>
          <w:p w14:paraId="44DA6336" w14:textId="77777777" w:rsidR="005531EA" w:rsidRPr="0060547C" w:rsidRDefault="005531EA" w:rsidP="0060547C">
            <w:pPr>
              <w:pStyle w:val="TableParagraph"/>
              <w:spacing w:before="7"/>
              <w:ind w:right="38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session looks at the techniques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available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collect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urine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samples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from</w:t>
            </w:r>
          </w:p>
          <w:p w14:paraId="091CEEC1" w14:textId="77777777" w:rsidR="002A3E90" w:rsidRPr="0060547C" w:rsidRDefault="005531EA" w:rsidP="002A3E9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department.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It</w:t>
            </w:r>
            <w:r w:rsidR="002A3E90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discusses</w:t>
            </w:r>
            <w:r w:rsidR="002A3E90"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="002A3E90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="002A3E90"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="002A3E90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evidence</w:t>
            </w:r>
            <w:r w:rsidR="002A3E90"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="002A3E90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basis</w:t>
            </w:r>
            <w:r w:rsidR="002A3E90"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="002A3E90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="002A3E90"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="002A3E90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</w:p>
          <w:p w14:paraId="36001750" w14:textId="77777777" w:rsidR="005531EA" w:rsidRPr="0060547C" w:rsidRDefault="002A3E90" w:rsidP="0060547C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relative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merits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each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technique.</w:t>
            </w:r>
          </w:p>
        </w:tc>
      </w:tr>
      <w:tr w:rsidR="002A3E90" w:rsidRPr="00082FE3" w14:paraId="5F70AF80" w14:textId="77777777" w:rsidTr="00CE3E00">
        <w:trPr>
          <w:trHeight w:val="756"/>
        </w:trPr>
        <w:tc>
          <w:tcPr>
            <w:tcW w:w="1111" w:type="dxa"/>
          </w:tcPr>
          <w:p w14:paraId="42D27EEB" w14:textId="77777777" w:rsidR="002A3E90" w:rsidRPr="0060547C" w:rsidRDefault="002A3E90" w:rsidP="002A3E90">
            <w:pPr>
              <w:pStyle w:val="TableParagraph"/>
              <w:spacing w:before="7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1a</w:t>
            </w:r>
          </w:p>
        </w:tc>
        <w:tc>
          <w:tcPr>
            <w:tcW w:w="2948" w:type="dxa"/>
          </w:tcPr>
          <w:p w14:paraId="205BD437" w14:textId="77777777" w:rsidR="002A3E90" w:rsidRPr="0060547C" w:rsidRDefault="002A3E90" w:rsidP="002A3E90">
            <w:pPr>
              <w:pStyle w:val="TableParagraph"/>
              <w:spacing w:before="7" w:line="244" w:lineRule="auto"/>
              <w:ind w:left="100" w:right="648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Constipation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6]</w:t>
            </w:r>
          </w:p>
        </w:tc>
        <w:tc>
          <w:tcPr>
            <w:tcW w:w="1455" w:type="dxa"/>
          </w:tcPr>
          <w:p w14:paraId="7DE90975" w14:textId="77777777" w:rsidR="002A3E90" w:rsidRPr="0060547C" w:rsidRDefault="002A3E90" w:rsidP="002A3E90">
            <w:pPr>
              <w:pStyle w:val="TableParagraph"/>
              <w:spacing w:before="7" w:line="244" w:lineRule="auto"/>
              <w:ind w:right="35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519" w:type="dxa"/>
          </w:tcPr>
          <w:p w14:paraId="701CD8A5" w14:textId="77777777" w:rsidR="002A3E90" w:rsidRPr="0060547C" w:rsidRDefault="00000000" w:rsidP="002A3E90">
            <w:pPr>
              <w:pStyle w:val="TableParagraph"/>
              <w:spacing w:before="7"/>
              <w:ind w:left="101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1" w:history="1">
              <w:r w:rsidR="002A3E90" w:rsidRPr="0060547C">
                <w:rPr>
                  <w:rStyle w:val="Hyperlink"/>
                  <w:lang w:val="en-GB"/>
                </w:rPr>
                <w:t>https://dontforgetthebubbles.com/constipation-module/</w:t>
              </w:r>
            </w:hyperlink>
          </w:p>
        </w:tc>
        <w:tc>
          <w:tcPr>
            <w:tcW w:w="3757" w:type="dxa"/>
          </w:tcPr>
          <w:p w14:paraId="1DB0179F" w14:textId="77777777" w:rsidR="002A3E90" w:rsidRPr="0060547C" w:rsidRDefault="002A3E90" w:rsidP="002A3E90">
            <w:pPr>
              <w:pStyle w:val="TableParagraph"/>
              <w:spacing w:line="247" w:lineRule="auto"/>
              <w:ind w:right="24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discussions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covering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points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 evidence, grey areas, diagnostic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dilemmas;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advanced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</w:p>
          <w:p w14:paraId="0786F4F9" w14:textId="77777777" w:rsidR="002A3E90" w:rsidRPr="0060547C" w:rsidRDefault="002A3E90" w:rsidP="002A3E90">
            <w:pPr>
              <w:pStyle w:val="TableParagraph"/>
              <w:spacing w:before="7"/>
              <w:ind w:right="38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escalation</w:t>
            </w:r>
          </w:p>
        </w:tc>
      </w:tr>
      <w:tr w:rsidR="002A3E90" w:rsidRPr="00082FE3" w14:paraId="67746AC5" w14:textId="77777777" w:rsidTr="00CE3E00">
        <w:trPr>
          <w:trHeight w:val="756"/>
        </w:trPr>
        <w:tc>
          <w:tcPr>
            <w:tcW w:w="1111" w:type="dxa"/>
          </w:tcPr>
          <w:p w14:paraId="0109A070" w14:textId="77777777" w:rsidR="002A3E90" w:rsidRPr="0060547C" w:rsidRDefault="002A3E90" w:rsidP="002A3E90">
            <w:pPr>
              <w:pStyle w:val="TableParagraph"/>
              <w:spacing w:before="7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1a</w:t>
            </w:r>
          </w:p>
        </w:tc>
        <w:tc>
          <w:tcPr>
            <w:tcW w:w="2948" w:type="dxa"/>
          </w:tcPr>
          <w:p w14:paraId="695CA17B" w14:textId="77777777" w:rsidR="002A3E90" w:rsidRPr="0060547C" w:rsidRDefault="002A3E90" w:rsidP="002A3E90">
            <w:pPr>
              <w:pStyle w:val="TableParagraph"/>
              <w:spacing w:before="7" w:line="244" w:lineRule="auto"/>
              <w:ind w:left="100" w:right="648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Hernias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7]</w:t>
            </w:r>
          </w:p>
        </w:tc>
        <w:tc>
          <w:tcPr>
            <w:tcW w:w="1455" w:type="dxa"/>
          </w:tcPr>
          <w:p w14:paraId="21ABDFC0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PEM</w:t>
            </w:r>
          </w:p>
          <w:p w14:paraId="59B3958D" w14:textId="77777777" w:rsidR="002A3E90" w:rsidRPr="0060547C" w:rsidRDefault="002A3E90" w:rsidP="002A3E90">
            <w:pPr>
              <w:pStyle w:val="TableParagraph"/>
              <w:spacing w:before="7" w:line="244" w:lineRule="auto"/>
              <w:ind w:right="35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infographics</w:t>
            </w:r>
          </w:p>
        </w:tc>
        <w:tc>
          <w:tcPr>
            <w:tcW w:w="5519" w:type="dxa"/>
          </w:tcPr>
          <w:p w14:paraId="597D2307" w14:textId="77777777" w:rsidR="002A3E90" w:rsidRPr="0060547C" w:rsidRDefault="00000000" w:rsidP="002A3E90">
            <w:pPr>
              <w:pStyle w:val="TableParagraph"/>
              <w:spacing w:before="7"/>
              <w:ind w:left="101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2" w:history="1">
              <w:r w:rsidR="003016CE" w:rsidRPr="003016CE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https://www.peminfographics.com/infographics/paediatric-hernias</w:t>
              </w:r>
            </w:hyperlink>
          </w:p>
        </w:tc>
        <w:tc>
          <w:tcPr>
            <w:tcW w:w="3757" w:type="dxa"/>
          </w:tcPr>
          <w:p w14:paraId="30B5B775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Infographic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hernias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their</w:t>
            </w:r>
            <w:proofErr w:type="gramEnd"/>
          </w:p>
          <w:p w14:paraId="464BDD45" w14:textId="77777777" w:rsidR="002A3E90" w:rsidRPr="0060547C" w:rsidRDefault="002A3E90" w:rsidP="002A3E90">
            <w:pPr>
              <w:pStyle w:val="TableParagraph"/>
              <w:spacing w:before="7"/>
              <w:ind w:right="38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</w:p>
        </w:tc>
      </w:tr>
      <w:tr w:rsidR="002A3E90" w:rsidRPr="00082FE3" w14:paraId="03B420E9" w14:textId="77777777" w:rsidTr="00CE3E00">
        <w:trPr>
          <w:trHeight w:val="756"/>
        </w:trPr>
        <w:tc>
          <w:tcPr>
            <w:tcW w:w="1111" w:type="dxa"/>
          </w:tcPr>
          <w:p w14:paraId="7830E513" w14:textId="77777777" w:rsidR="002A3E90" w:rsidRPr="0060547C" w:rsidRDefault="002A3E90" w:rsidP="002A3E90">
            <w:pPr>
              <w:pStyle w:val="TableParagraph"/>
              <w:spacing w:before="7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1a</w:t>
            </w:r>
          </w:p>
        </w:tc>
        <w:tc>
          <w:tcPr>
            <w:tcW w:w="2948" w:type="dxa"/>
          </w:tcPr>
          <w:p w14:paraId="06D0FE1F" w14:textId="77777777" w:rsidR="002A3E90" w:rsidRPr="0060547C" w:rsidRDefault="002A3E90" w:rsidP="002A3E90">
            <w:pPr>
              <w:pStyle w:val="TableParagraph"/>
              <w:spacing w:before="7" w:line="244" w:lineRule="auto"/>
              <w:ind w:left="100" w:right="648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Abdominal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8]</w:t>
            </w:r>
          </w:p>
        </w:tc>
        <w:tc>
          <w:tcPr>
            <w:tcW w:w="1455" w:type="dxa"/>
          </w:tcPr>
          <w:p w14:paraId="1AB19440" w14:textId="77777777" w:rsidR="002A3E90" w:rsidRPr="0060547C" w:rsidRDefault="002A3E90" w:rsidP="002A3E90">
            <w:pPr>
              <w:pStyle w:val="TableParagraph"/>
              <w:spacing w:before="7" w:line="244" w:lineRule="auto"/>
              <w:ind w:right="35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519" w:type="dxa"/>
          </w:tcPr>
          <w:p w14:paraId="29911C70" w14:textId="77777777" w:rsidR="002A3E90" w:rsidRPr="0060547C" w:rsidRDefault="00000000" w:rsidP="002A3E90">
            <w:pPr>
              <w:pStyle w:val="TableParagraph"/>
              <w:spacing w:before="7"/>
              <w:ind w:left="101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3" w:history="1">
              <w:r w:rsidR="003016CE" w:rsidRPr="003016CE">
                <w:rPr>
                  <w:rStyle w:val="Hyperlink"/>
                  <w:rFonts w:ascii="Arial" w:hAnsi="Arial" w:cs="Arial"/>
                  <w:spacing w:val="-1"/>
                  <w:w w:val="105"/>
                  <w:sz w:val="24"/>
                  <w:szCs w:val="24"/>
                  <w:lang w:val="en-GB"/>
                </w:rPr>
                <w:t>https://dontforgetthebubbles.com/abdo-pain-week-1-general-approach/</w:t>
              </w:r>
            </w:hyperlink>
          </w:p>
        </w:tc>
        <w:tc>
          <w:tcPr>
            <w:tcW w:w="3757" w:type="dxa"/>
          </w:tcPr>
          <w:p w14:paraId="3EFCCF93" w14:textId="77777777" w:rsidR="002A3E90" w:rsidRPr="0060547C" w:rsidRDefault="002A3E90" w:rsidP="002A3E90">
            <w:pPr>
              <w:pStyle w:val="TableParagraph"/>
              <w:spacing w:before="7"/>
              <w:ind w:right="38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Addresses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history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taking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examination</w:t>
            </w:r>
          </w:p>
        </w:tc>
      </w:tr>
      <w:tr w:rsidR="002A3E90" w:rsidRPr="00082FE3" w14:paraId="4287ED24" w14:textId="77777777" w:rsidTr="00CE3E00">
        <w:trPr>
          <w:trHeight w:val="756"/>
        </w:trPr>
        <w:tc>
          <w:tcPr>
            <w:tcW w:w="1111" w:type="dxa"/>
          </w:tcPr>
          <w:p w14:paraId="305F2A57" w14:textId="77777777" w:rsidR="002A3E90" w:rsidRPr="0060547C" w:rsidRDefault="002A3E90" w:rsidP="002A3E90">
            <w:pPr>
              <w:pStyle w:val="TableParagraph"/>
              <w:spacing w:before="7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1a</w:t>
            </w:r>
          </w:p>
        </w:tc>
        <w:tc>
          <w:tcPr>
            <w:tcW w:w="2948" w:type="dxa"/>
          </w:tcPr>
          <w:p w14:paraId="4DE81F13" w14:textId="77777777" w:rsidR="002A3E90" w:rsidRPr="0060547C" w:rsidRDefault="002A3E90" w:rsidP="002A3E9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abdominal</w:t>
            </w:r>
          </w:p>
          <w:p w14:paraId="5CFD0314" w14:textId="77777777" w:rsidR="002A3E90" w:rsidRPr="0060547C" w:rsidRDefault="002A3E90" w:rsidP="002A3E90">
            <w:pPr>
              <w:pStyle w:val="TableParagraph"/>
              <w:spacing w:before="7" w:line="244" w:lineRule="auto"/>
              <w:ind w:left="100" w:right="648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examination[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9]</w:t>
            </w:r>
          </w:p>
        </w:tc>
        <w:tc>
          <w:tcPr>
            <w:tcW w:w="1455" w:type="dxa"/>
          </w:tcPr>
          <w:p w14:paraId="716BF4AC" w14:textId="77777777" w:rsidR="002A3E90" w:rsidRPr="0060547C" w:rsidRDefault="002A3E90" w:rsidP="002A3E90">
            <w:pPr>
              <w:pStyle w:val="TableParagraph"/>
              <w:spacing w:before="7" w:line="244" w:lineRule="auto"/>
              <w:ind w:right="35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Geeky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medics</w:t>
            </w:r>
          </w:p>
        </w:tc>
        <w:tc>
          <w:tcPr>
            <w:tcW w:w="5519" w:type="dxa"/>
          </w:tcPr>
          <w:p w14:paraId="55966597" w14:textId="77777777" w:rsidR="002A3E90" w:rsidRPr="0060547C" w:rsidRDefault="00000000" w:rsidP="0060547C">
            <w:pPr>
              <w:pStyle w:val="TableParagraph"/>
              <w:spacing w:before="3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4" w:history="1">
              <w:r w:rsidR="003016CE" w:rsidRPr="003016CE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https://geekymedics.com/paediatric-abdominal-examination-osce-guide/</w:t>
              </w:r>
            </w:hyperlink>
          </w:p>
        </w:tc>
        <w:tc>
          <w:tcPr>
            <w:tcW w:w="3757" w:type="dxa"/>
          </w:tcPr>
          <w:p w14:paraId="05C43C7B" w14:textId="77777777" w:rsidR="002A3E90" w:rsidRPr="0060547C" w:rsidRDefault="002A3E90" w:rsidP="002A3E9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OSCE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examine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</w:t>
            </w:r>
            <w:proofErr w:type="gramEnd"/>
          </w:p>
          <w:p w14:paraId="5451005E" w14:textId="77777777" w:rsidR="002A3E90" w:rsidRPr="0060547C" w:rsidRDefault="002A3E90" w:rsidP="002A3E90">
            <w:pPr>
              <w:pStyle w:val="TableParagraph"/>
              <w:spacing w:before="7"/>
              <w:ind w:right="38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abdominal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</w:t>
            </w:r>
          </w:p>
        </w:tc>
      </w:tr>
      <w:tr w:rsidR="002A3E90" w:rsidRPr="00082FE3" w14:paraId="20944F8D" w14:textId="77777777" w:rsidTr="00CE3E00">
        <w:trPr>
          <w:trHeight w:val="756"/>
        </w:trPr>
        <w:tc>
          <w:tcPr>
            <w:tcW w:w="1111" w:type="dxa"/>
          </w:tcPr>
          <w:p w14:paraId="73A1537E" w14:textId="77777777" w:rsidR="002A3E90" w:rsidRPr="0060547C" w:rsidRDefault="002A3E90" w:rsidP="002A3E90">
            <w:pPr>
              <w:pStyle w:val="TableParagraph"/>
              <w:spacing w:before="7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1a,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1b</w:t>
            </w:r>
          </w:p>
        </w:tc>
        <w:tc>
          <w:tcPr>
            <w:tcW w:w="2948" w:type="dxa"/>
          </w:tcPr>
          <w:p w14:paraId="0F0D0BAD" w14:textId="77777777" w:rsidR="002A3E90" w:rsidRPr="0060547C" w:rsidRDefault="002A3E90" w:rsidP="002A3E90">
            <w:pPr>
              <w:pStyle w:val="TableParagraph"/>
              <w:spacing w:before="0" w:line="241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Acute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surgical</w:t>
            </w:r>
          </w:p>
          <w:p w14:paraId="0285ABEA" w14:textId="77777777" w:rsidR="002A3E90" w:rsidRPr="0060547C" w:rsidRDefault="002A3E90" w:rsidP="002A3E90">
            <w:pPr>
              <w:pStyle w:val="TableParagraph"/>
              <w:spacing w:before="7" w:line="244" w:lineRule="auto"/>
              <w:ind w:left="100" w:right="648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conditions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10]</w:t>
            </w:r>
          </w:p>
        </w:tc>
        <w:tc>
          <w:tcPr>
            <w:tcW w:w="1455" w:type="dxa"/>
          </w:tcPr>
          <w:p w14:paraId="5D20EF19" w14:textId="77777777" w:rsidR="002A3E90" w:rsidRPr="0060547C" w:rsidRDefault="002A3E90" w:rsidP="002A3E90">
            <w:pPr>
              <w:pStyle w:val="TableParagraph"/>
              <w:spacing w:before="0" w:line="24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</w:p>
          <w:p w14:paraId="538169AD" w14:textId="77777777" w:rsidR="002A3E90" w:rsidRPr="0060547C" w:rsidRDefault="002A3E90" w:rsidP="002A3E90">
            <w:pPr>
              <w:pStyle w:val="TableParagraph"/>
              <w:spacing w:before="7" w:line="244" w:lineRule="auto"/>
              <w:ind w:right="35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519" w:type="dxa"/>
          </w:tcPr>
          <w:p w14:paraId="26BFE94A" w14:textId="77777777" w:rsidR="002A3E90" w:rsidRPr="0060547C" w:rsidRDefault="00000000" w:rsidP="002A3E90">
            <w:pPr>
              <w:pStyle w:val="TableParagraph"/>
              <w:spacing w:before="7"/>
              <w:ind w:left="101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5" w:history="1">
              <w:r w:rsidR="003016CE" w:rsidRPr="0060547C">
                <w:rPr>
                  <w:rStyle w:val="Hyperlink"/>
                  <w:lang w:val="en-GB"/>
                </w:rPr>
                <w:t>https://portal.e</w:t>
              </w:r>
              <w:r w:rsidR="003016CE" w:rsidRPr="003016CE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-</w:t>
              </w:r>
              <w:r w:rsidR="003016CE" w:rsidRPr="0060547C">
                <w:rPr>
                  <w:rStyle w:val="Hyperlink"/>
                  <w:lang w:val="en-GB"/>
                </w:rPr>
                <w:t>lfh.org.uk/Component/Details/527670</w:t>
              </w:r>
            </w:hyperlink>
          </w:p>
        </w:tc>
        <w:tc>
          <w:tcPr>
            <w:tcW w:w="3757" w:type="dxa"/>
          </w:tcPr>
          <w:p w14:paraId="2B6594C0" w14:textId="77777777" w:rsidR="002A3E90" w:rsidRPr="0060547C" w:rsidRDefault="002A3E90" w:rsidP="002A3E90">
            <w:pPr>
              <w:pStyle w:val="TableParagraph"/>
              <w:spacing w:before="0" w:line="24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reviews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some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acute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paediatric</w:t>
            </w:r>
            <w:proofErr w:type="gramEnd"/>
          </w:p>
          <w:p w14:paraId="73084D8F" w14:textId="77777777" w:rsidR="002A3E90" w:rsidRPr="0060547C" w:rsidRDefault="002A3E90" w:rsidP="002A3E90">
            <w:pPr>
              <w:pStyle w:val="TableParagraph"/>
              <w:spacing w:before="7"/>
              <w:ind w:right="38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surgical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conditions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seen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primary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care.</w:t>
            </w:r>
          </w:p>
        </w:tc>
      </w:tr>
      <w:tr w:rsidR="002A3E90" w:rsidRPr="00082FE3" w14:paraId="30E6731B" w14:textId="77777777" w:rsidTr="00CE3E00">
        <w:trPr>
          <w:trHeight w:val="756"/>
        </w:trPr>
        <w:tc>
          <w:tcPr>
            <w:tcW w:w="1111" w:type="dxa"/>
          </w:tcPr>
          <w:p w14:paraId="74BC9D93" w14:textId="77777777" w:rsidR="002A3E90" w:rsidRPr="0060547C" w:rsidRDefault="002A3E90" w:rsidP="002A3E90">
            <w:pPr>
              <w:pStyle w:val="TableParagraph"/>
              <w:spacing w:before="7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1a,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1b</w:t>
            </w:r>
          </w:p>
        </w:tc>
        <w:tc>
          <w:tcPr>
            <w:tcW w:w="2948" w:type="dxa"/>
          </w:tcPr>
          <w:p w14:paraId="02F609F1" w14:textId="77777777" w:rsidR="002A3E90" w:rsidRPr="0060547C" w:rsidRDefault="002A3E90" w:rsidP="002A3E90">
            <w:pPr>
              <w:pStyle w:val="TableParagraph"/>
              <w:spacing w:before="7" w:line="244" w:lineRule="auto"/>
              <w:ind w:left="100" w:right="648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Abdominal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11]</w:t>
            </w:r>
          </w:p>
        </w:tc>
        <w:tc>
          <w:tcPr>
            <w:tcW w:w="1455" w:type="dxa"/>
          </w:tcPr>
          <w:p w14:paraId="33E807A4" w14:textId="77777777" w:rsidR="002A3E90" w:rsidRPr="0060547C" w:rsidRDefault="002A3E90" w:rsidP="002A3E90">
            <w:pPr>
              <w:pStyle w:val="TableParagraph"/>
              <w:spacing w:before="7" w:line="244" w:lineRule="auto"/>
              <w:ind w:right="35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519" w:type="dxa"/>
          </w:tcPr>
          <w:p w14:paraId="6779F50C" w14:textId="77777777" w:rsidR="002A3E90" w:rsidRPr="0060547C" w:rsidRDefault="00000000" w:rsidP="002A3E90">
            <w:pPr>
              <w:pStyle w:val="TableParagraph"/>
              <w:spacing w:before="7"/>
              <w:ind w:left="101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6" w:history="1">
              <w:r w:rsidR="003016CE" w:rsidRPr="003016CE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https://www.rcemlearning.co.uk/foamed/pem-induction-</w:t>
              </w:r>
              <w:r w:rsidR="003016CE" w:rsidRPr="003016CE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chapter-11-abdominal-pain/</w:t>
              </w:r>
            </w:hyperlink>
          </w:p>
        </w:tc>
        <w:tc>
          <w:tcPr>
            <w:tcW w:w="3757" w:type="dxa"/>
          </w:tcPr>
          <w:p w14:paraId="4CBAAF5D" w14:textId="77777777" w:rsidR="002A3E90" w:rsidRPr="0060547C" w:rsidRDefault="002A3E90" w:rsidP="002A3E90">
            <w:pPr>
              <w:pStyle w:val="TableParagraph"/>
              <w:spacing w:before="7"/>
              <w:ind w:right="38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blog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focusses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abdominal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</w:t>
            </w:r>
          </w:p>
        </w:tc>
      </w:tr>
      <w:tr w:rsidR="002A3E90" w:rsidRPr="00082FE3" w14:paraId="79082213" w14:textId="77777777" w:rsidTr="00CE3E00">
        <w:trPr>
          <w:trHeight w:val="756"/>
        </w:trPr>
        <w:tc>
          <w:tcPr>
            <w:tcW w:w="1111" w:type="dxa"/>
          </w:tcPr>
          <w:p w14:paraId="13DA9101" w14:textId="77777777" w:rsidR="002A3E90" w:rsidRPr="0060547C" w:rsidRDefault="002A3E90" w:rsidP="002A3E90">
            <w:pPr>
              <w:pStyle w:val="TableParagraph"/>
              <w:spacing w:before="7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1a,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1d</w:t>
            </w:r>
          </w:p>
        </w:tc>
        <w:tc>
          <w:tcPr>
            <w:tcW w:w="2948" w:type="dxa"/>
          </w:tcPr>
          <w:p w14:paraId="42F97DB3" w14:textId="77777777" w:rsidR="002A3E90" w:rsidRPr="0060547C" w:rsidRDefault="002A3E90" w:rsidP="002A3E90">
            <w:pPr>
              <w:pStyle w:val="TableParagraph"/>
              <w:spacing w:before="7" w:line="244" w:lineRule="auto"/>
              <w:ind w:left="100" w:right="648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Gastroenteritis[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12]</w:t>
            </w:r>
          </w:p>
        </w:tc>
        <w:tc>
          <w:tcPr>
            <w:tcW w:w="1455" w:type="dxa"/>
          </w:tcPr>
          <w:p w14:paraId="7858078D" w14:textId="77777777" w:rsidR="002A3E90" w:rsidRPr="0060547C" w:rsidRDefault="002A3E90" w:rsidP="002A3E90">
            <w:pPr>
              <w:pStyle w:val="TableParagraph"/>
              <w:spacing w:before="7" w:line="244" w:lineRule="auto"/>
              <w:ind w:right="35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519" w:type="dxa"/>
          </w:tcPr>
          <w:p w14:paraId="6426B005" w14:textId="77777777" w:rsidR="002A3E90" w:rsidRPr="0060547C" w:rsidRDefault="00000000" w:rsidP="0060547C">
            <w:pPr>
              <w:pStyle w:val="TableParagraph"/>
              <w:ind w:left="101"/>
              <w:rPr>
                <w:rFonts w:ascii="Arial" w:hAnsi="Arial" w:cs="Arial"/>
                <w:color w:val="0563C1" w:themeColor="hyperlink"/>
                <w:sz w:val="24"/>
                <w:szCs w:val="24"/>
                <w:u w:val="single"/>
                <w:lang w:val="en-GB"/>
              </w:rPr>
            </w:pPr>
            <w:hyperlink r:id="rId27" w:history="1">
              <w:r w:rsidR="003016CE" w:rsidRPr="0060547C">
                <w:rPr>
                  <w:rStyle w:val="Hyperlink"/>
                </w:rPr>
                <w:t>https://cks.nice.org.uk/topics/gastroenteritis/background-information/causes/</w:t>
              </w:r>
            </w:hyperlink>
          </w:p>
        </w:tc>
        <w:tc>
          <w:tcPr>
            <w:tcW w:w="3757" w:type="dxa"/>
          </w:tcPr>
          <w:p w14:paraId="3B3B9D23" w14:textId="77777777" w:rsidR="002A3E90" w:rsidRPr="0060547C" w:rsidRDefault="002A3E90" w:rsidP="002A3E90">
            <w:pPr>
              <w:pStyle w:val="TableParagraph"/>
              <w:spacing w:before="7"/>
              <w:ind w:right="38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2A3E90" w:rsidRPr="00082FE3" w14:paraId="215022A2" w14:textId="77777777" w:rsidTr="00CE3E00">
        <w:trPr>
          <w:trHeight w:val="756"/>
        </w:trPr>
        <w:tc>
          <w:tcPr>
            <w:tcW w:w="1111" w:type="dxa"/>
          </w:tcPr>
          <w:p w14:paraId="4810355A" w14:textId="77777777" w:rsidR="002A3E90" w:rsidRPr="0060547C" w:rsidRDefault="002A3E90" w:rsidP="002A3E90">
            <w:pPr>
              <w:pStyle w:val="TableParagraph"/>
              <w:spacing w:before="7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1a,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1e</w:t>
            </w:r>
          </w:p>
        </w:tc>
        <w:tc>
          <w:tcPr>
            <w:tcW w:w="2948" w:type="dxa"/>
          </w:tcPr>
          <w:p w14:paraId="30DBA0AD" w14:textId="77777777" w:rsidR="002A3E90" w:rsidRPr="0060547C" w:rsidRDefault="002A3E90" w:rsidP="002A3E90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urgent</w:t>
            </w:r>
            <w:r w:rsidRPr="0060547C">
              <w:rPr>
                <w:rFonts w:ascii="Arial" w:hAnsi="Arial" w:cs="Arial"/>
                <w:spacing w:val="3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surgical</w:t>
            </w:r>
          </w:p>
          <w:p w14:paraId="74AFE4A9" w14:textId="77777777" w:rsidR="002A3E90" w:rsidRPr="0060547C" w:rsidRDefault="002A3E90" w:rsidP="002A3E90">
            <w:pPr>
              <w:pStyle w:val="TableParagraph"/>
              <w:spacing w:before="7" w:line="244" w:lineRule="auto"/>
              <w:ind w:left="100" w:right="64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conditions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13]</w:t>
            </w:r>
          </w:p>
        </w:tc>
        <w:tc>
          <w:tcPr>
            <w:tcW w:w="1455" w:type="dxa"/>
          </w:tcPr>
          <w:p w14:paraId="1AE4231B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</w:p>
          <w:p w14:paraId="3D237217" w14:textId="77777777" w:rsidR="002A3E90" w:rsidRPr="0060547C" w:rsidRDefault="002A3E90" w:rsidP="002A3E90">
            <w:pPr>
              <w:pStyle w:val="TableParagraph"/>
              <w:spacing w:before="7" w:line="244" w:lineRule="auto"/>
              <w:ind w:right="35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519" w:type="dxa"/>
          </w:tcPr>
          <w:p w14:paraId="13DCA770" w14:textId="77777777" w:rsidR="002A3E90" w:rsidRPr="0060547C" w:rsidRDefault="00000000" w:rsidP="002A3E90">
            <w:pPr>
              <w:pStyle w:val="TableParagraph"/>
              <w:ind w:left="101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8" w:history="1">
              <w:r w:rsidR="003016CE" w:rsidRPr="0060547C">
                <w:rPr>
                  <w:rStyle w:val="Hyperlink"/>
                  <w:lang w:val="en-GB"/>
                </w:rPr>
                <w:t>https://portal.e-lfh.org.uk/Component/Details/527667</w:t>
              </w:r>
            </w:hyperlink>
          </w:p>
        </w:tc>
        <w:tc>
          <w:tcPr>
            <w:tcW w:w="3757" w:type="dxa"/>
          </w:tcPr>
          <w:p w14:paraId="13102751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conditions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seen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primary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care</w:t>
            </w:r>
            <w:proofErr w:type="gramEnd"/>
          </w:p>
          <w:p w14:paraId="6DC107AB" w14:textId="77777777" w:rsidR="002A3E90" w:rsidRPr="0060547C" w:rsidRDefault="002A3E90" w:rsidP="002A3E90">
            <w:pPr>
              <w:pStyle w:val="TableParagraph"/>
              <w:spacing w:before="7"/>
              <w:ind w:right="38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explaining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what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refer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when</w:t>
            </w:r>
          </w:p>
        </w:tc>
      </w:tr>
      <w:tr w:rsidR="002A3E90" w:rsidRPr="00082FE3" w14:paraId="3F5F9D29" w14:textId="77777777" w:rsidTr="00CE3E00">
        <w:trPr>
          <w:trHeight w:val="756"/>
        </w:trPr>
        <w:tc>
          <w:tcPr>
            <w:tcW w:w="1111" w:type="dxa"/>
          </w:tcPr>
          <w:p w14:paraId="1A4D6FE7" w14:textId="77777777" w:rsidR="002A3E90" w:rsidRPr="0060547C" w:rsidRDefault="002A3E90" w:rsidP="002A3E90">
            <w:pPr>
              <w:pStyle w:val="TableParagraph"/>
              <w:spacing w:before="7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1b</w:t>
            </w:r>
          </w:p>
        </w:tc>
        <w:tc>
          <w:tcPr>
            <w:tcW w:w="2948" w:type="dxa"/>
          </w:tcPr>
          <w:p w14:paraId="27CABC99" w14:textId="77777777" w:rsidR="002A3E90" w:rsidRPr="0060547C" w:rsidRDefault="002A3E90" w:rsidP="002A3E90">
            <w:pPr>
              <w:pStyle w:val="TableParagraph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Surgical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causes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or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abdominal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14]</w:t>
            </w:r>
          </w:p>
        </w:tc>
        <w:tc>
          <w:tcPr>
            <w:tcW w:w="1455" w:type="dxa"/>
          </w:tcPr>
          <w:p w14:paraId="27B1FE98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519" w:type="dxa"/>
          </w:tcPr>
          <w:p w14:paraId="7280CBDB" w14:textId="77777777" w:rsidR="002A3E90" w:rsidRPr="0060547C" w:rsidRDefault="00000000" w:rsidP="002A3E90">
            <w:pPr>
              <w:pStyle w:val="TableParagraph"/>
              <w:ind w:left="101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9" w:history="1">
              <w:r w:rsidR="003016CE" w:rsidRPr="003016CE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https://dontforgetthebubbles.com/a-framework-for-looking-at-acute-abdominal-pain/</w:t>
              </w:r>
            </w:hyperlink>
          </w:p>
        </w:tc>
        <w:tc>
          <w:tcPr>
            <w:tcW w:w="3757" w:type="dxa"/>
          </w:tcPr>
          <w:p w14:paraId="52198B11" w14:textId="77777777" w:rsidR="002A3E90" w:rsidRPr="0060547C" w:rsidRDefault="002A3E90" w:rsidP="002A3E90">
            <w:pPr>
              <w:pStyle w:val="TableParagraph"/>
              <w:spacing w:before="5" w:line="249" w:lineRule="auto"/>
              <w:ind w:right="34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series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posts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will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look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best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approach to assessing the child with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abdominal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pain,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covers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  <w:proofErr w:type="gramEnd"/>
          </w:p>
          <w:p w14:paraId="38F8E46B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presenting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surgical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conditions.</w:t>
            </w:r>
          </w:p>
        </w:tc>
      </w:tr>
      <w:tr w:rsidR="002A3E90" w:rsidRPr="00082FE3" w14:paraId="1B4AFD8F" w14:textId="77777777" w:rsidTr="00CE3E00">
        <w:trPr>
          <w:trHeight w:val="756"/>
        </w:trPr>
        <w:tc>
          <w:tcPr>
            <w:tcW w:w="1111" w:type="dxa"/>
          </w:tcPr>
          <w:p w14:paraId="521D01E3" w14:textId="77777777" w:rsidR="002A3E90" w:rsidRPr="0060547C" w:rsidRDefault="002A3E90" w:rsidP="002A3E90">
            <w:pPr>
              <w:pStyle w:val="TableParagraph"/>
              <w:spacing w:before="7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1b</w:t>
            </w:r>
          </w:p>
        </w:tc>
        <w:tc>
          <w:tcPr>
            <w:tcW w:w="2948" w:type="dxa"/>
          </w:tcPr>
          <w:p w14:paraId="3DDE530E" w14:textId="77777777" w:rsidR="002A3E90" w:rsidRPr="0060547C" w:rsidRDefault="002A3E90" w:rsidP="002A3E90">
            <w:pPr>
              <w:pStyle w:val="TableParagraph"/>
              <w:ind w:left="10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Lightning Learning: Pyloric</w:t>
            </w:r>
            <w:r w:rsidRPr="0060547C">
              <w:rPr>
                <w:rFonts w:ascii="Arial" w:hAnsi="Arial" w:cs="Arial"/>
                <w:spacing w:val="-46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Stenosis[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15]</w:t>
            </w:r>
          </w:p>
        </w:tc>
        <w:tc>
          <w:tcPr>
            <w:tcW w:w="1455" w:type="dxa"/>
          </w:tcPr>
          <w:p w14:paraId="15252804" w14:textId="77777777" w:rsidR="002A3E90" w:rsidRPr="0060547C" w:rsidRDefault="002A3E90" w:rsidP="002A3E90">
            <w:pPr>
              <w:pStyle w:val="TableParagraph"/>
              <w:spacing w:before="5" w:line="249" w:lineRule="auto"/>
              <w:ind w:right="23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4D7CD275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519" w:type="dxa"/>
          </w:tcPr>
          <w:p w14:paraId="48A2A466" w14:textId="77777777" w:rsidR="002A3E90" w:rsidRPr="0060547C" w:rsidRDefault="00000000" w:rsidP="002A3E90">
            <w:pPr>
              <w:pStyle w:val="TableParagraph"/>
              <w:ind w:left="10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30" w:history="1">
              <w:r w:rsidR="002A3E90" w:rsidRPr="0060547C">
                <w:rPr>
                  <w:rStyle w:val="Hyperlink"/>
                  <w:lang w:val="en-GB"/>
                </w:rPr>
                <w:t>https://em3.org.uk/foamed/4/2/2019/lightning-learning-pyloric-stenosis</w:t>
              </w:r>
            </w:hyperlink>
          </w:p>
        </w:tc>
        <w:tc>
          <w:tcPr>
            <w:tcW w:w="3757" w:type="dxa"/>
          </w:tcPr>
          <w:p w14:paraId="2289CB5A" w14:textId="77777777" w:rsidR="002A3E90" w:rsidRPr="0060547C" w:rsidRDefault="002A3E90" w:rsidP="002A3E90">
            <w:pPr>
              <w:pStyle w:val="TableParagraph"/>
              <w:spacing w:before="5" w:line="249" w:lineRule="auto"/>
              <w:ind w:right="34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page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review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pyloric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stenosis</w:t>
            </w:r>
          </w:p>
        </w:tc>
      </w:tr>
      <w:tr w:rsidR="002A3E90" w:rsidRPr="00082FE3" w14:paraId="24A61141" w14:textId="77777777" w:rsidTr="00CE3E00">
        <w:trPr>
          <w:trHeight w:val="756"/>
        </w:trPr>
        <w:tc>
          <w:tcPr>
            <w:tcW w:w="1111" w:type="dxa"/>
          </w:tcPr>
          <w:p w14:paraId="26EE23D4" w14:textId="77777777" w:rsidR="002A3E90" w:rsidRPr="0060547C" w:rsidRDefault="002A3E90" w:rsidP="002A3E90">
            <w:pPr>
              <w:pStyle w:val="TableParagraph"/>
              <w:spacing w:before="7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1b</w:t>
            </w:r>
          </w:p>
        </w:tc>
        <w:tc>
          <w:tcPr>
            <w:tcW w:w="2948" w:type="dxa"/>
          </w:tcPr>
          <w:p w14:paraId="18E13D6E" w14:textId="77777777" w:rsidR="002A3E90" w:rsidRPr="0060547C" w:rsidRDefault="002A3E90" w:rsidP="002A3E90">
            <w:pPr>
              <w:pStyle w:val="TableParagraph"/>
              <w:ind w:left="10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Functional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abdominal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16]</w:t>
            </w:r>
          </w:p>
        </w:tc>
        <w:tc>
          <w:tcPr>
            <w:tcW w:w="1455" w:type="dxa"/>
          </w:tcPr>
          <w:p w14:paraId="13FE6E65" w14:textId="77777777" w:rsidR="002A3E90" w:rsidRPr="0060547C" w:rsidRDefault="002A3E90" w:rsidP="002A3E9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</w:t>
            </w:r>
          </w:p>
          <w:p w14:paraId="22DDCC78" w14:textId="77777777" w:rsidR="002A3E90" w:rsidRPr="0060547C" w:rsidRDefault="002A3E90" w:rsidP="002A3E90">
            <w:pPr>
              <w:pStyle w:val="TableParagraph"/>
              <w:spacing w:before="5" w:line="249" w:lineRule="auto"/>
              <w:ind w:right="236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blog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spot</w:t>
            </w:r>
          </w:p>
        </w:tc>
        <w:tc>
          <w:tcPr>
            <w:tcW w:w="5519" w:type="dxa"/>
          </w:tcPr>
          <w:p w14:paraId="31F9DEC7" w14:textId="77777777" w:rsidR="002A3E90" w:rsidRPr="0060547C" w:rsidRDefault="00000000" w:rsidP="0060547C">
            <w:pPr>
              <w:pStyle w:val="TableParagraph"/>
              <w:spacing w:before="5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1" w:history="1">
              <w:r w:rsidR="002A3E90" w:rsidRPr="0060547C">
                <w:rPr>
                  <w:rStyle w:val="Hyperlink"/>
                  <w:lang w:val="en-GB"/>
                </w:rPr>
                <w:t>http://paediatricem.blogspot.com/2015/06/functional-abdominal-pain.html</w:t>
              </w:r>
            </w:hyperlink>
          </w:p>
        </w:tc>
        <w:tc>
          <w:tcPr>
            <w:tcW w:w="3757" w:type="dxa"/>
          </w:tcPr>
          <w:p w14:paraId="59E44132" w14:textId="77777777" w:rsidR="002A3E90" w:rsidRPr="0060547C" w:rsidRDefault="002A3E90" w:rsidP="002A3E90">
            <w:pPr>
              <w:pStyle w:val="TableParagraph"/>
              <w:spacing w:before="5" w:line="249" w:lineRule="auto"/>
              <w:ind w:right="34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functional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abdominal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</w:t>
            </w:r>
          </w:p>
        </w:tc>
      </w:tr>
      <w:tr w:rsidR="002A3E90" w:rsidRPr="00082FE3" w14:paraId="45BE3D7F" w14:textId="77777777" w:rsidTr="00CE3E00">
        <w:trPr>
          <w:trHeight w:val="756"/>
        </w:trPr>
        <w:tc>
          <w:tcPr>
            <w:tcW w:w="1111" w:type="dxa"/>
          </w:tcPr>
          <w:p w14:paraId="11F0A848" w14:textId="77777777" w:rsidR="002A3E90" w:rsidRPr="0060547C" w:rsidRDefault="002A3E90" w:rsidP="002A3E90">
            <w:pPr>
              <w:pStyle w:val="TableParagraph"/>
              <w:spacing w:before="7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1b</w:t>
            </w:r>
          </w:p>
        </w:tc>
        <w:tc>
          <w:tcPr>
            <w:tcW w:w="2948" w:type="dxa"/>
          </w:tcPr>
          <w:p w14:paraId="58749870" w14:textId="77777777" w:rsidR="002A3E90" w:rsidRPr="0060547C" w:rsidRDefault="002A3E90" w:rsidP="002A3E90">
            <w:pPr>
              <w:pStyle w:val="TableParagraph"/>
              <w:ind w:left="10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Functional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abdominal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17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455" w:type="dxa"/>
          </w:tcPr>
          <w:p w14:paraId="0C08E911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Alderhey</w:t>
            </w:r>
            <w:proofErr w:type="spellEnd"/>
          </w:p>
          <w:p w14:paraId="4CE1E5A0" w14:textId="77777777" w:rsidR="002A3E90" w:rsidRPr="0060547C" w:rsidRDefault="002A3E90" w:rsidP="002A3E90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hospital</w:t>
            </w:r>
          </w:p>
        </w:tc>
        <w:tc>
          <w:tcPr>
            <w:tcW w:w="5519" w:type="dxa"/>
          </w:tcPr>
          <w:p w14:paraId="11330AA9" w14:textId="77777777" w:rsidR="002A3E90" w:rsidRPr="0060547C" w:rsidRDefault="00000000" w:rsidP="002A3E90">
            <w:pPr>
              <w:pStyle w:val="TableParagraph"/>
              <w:spacing w:before="5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2" w:history="1">
              <w:r w:rsidR="002A3E90" w:rsidRPr="0060547C">
                <w:rPr>
                  <w:rStyle w:val="Hyperlink"/>
                  <w:lang w:val="en-GB"/>
                </w:rPr>
                <w:t>https://www.youtube.com/watch?v=7z6IgmYihec&amp;t=366s</w:t>
              </w:r>
            </w:hyperlink>
          </w:p>
        </w:tc>
        <w:tc>
          <w:tcPr>
            <w:tcW w:w="3757" w:type="dxa"/>
          </w:tcPr>
          <w:p w14:paraId="6E2CBF92" w14:textId="77777777" w:rsidR="002A3E90" w:rsidRPr="0060547C" w:rsidRDefault="002A3E90" w:rsidP="002A3E90">
            <w:pPr>
              <w:pStyle w:val="TableParagraph"/>
              <w:spacing w:before="5" w:line="249" w:lineRule="auto"/>
              <w:ind w:right="34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functional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abdominal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</w:t>
            </w:r>
          </w:p>
        </w:tc>
      </w:tr>
      <w:tr w:rsidR="002A3E90" w:rsidRPr="00082FE3" w14:paraId="71792DC4" w14:textId="77777777" w:rsidTr="0060547C">
        <w:trPr>
          <w:trHeight w:val="563"/>
        </w:trPr>
        <w:tc>
          <w:tcPr>
            <w:tcW w:w="1111" w:type="dxa"/>
          </w:tcPr>
          <w:p w14:paraId="2E4A1BE9" w14:textId="77777777" w:rsidR="002A3E90" w:rsidRPr="0060547C" w:rsidRDefault="002A3E90" w:rsidP="002A3E90">
            <w:pPr>
              <w:pStyle w:val="TableParagraph"/>
              <w:spacing w:before="7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1b,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1d</w:t>
            </w:r>
          </w:p>
        </w:tc>
        <w:tc>
          <w:tcPr>
            <w:tcW w:w="2948" w:type="dxa"/>
          </w:tcPr>
          <w:p w14:paraId="6C1D8D43" w14:textId="77777777" w:rsidR="002A3E90" w:rsidRPr="0060547C" w:rsidRDefault="002A3E90" w:rsidP="002A3E90">
            <w:pPr>
              <w:pStyle w:val="TableParagraph"/>
              <w:ind w:left="10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Lightning Learning: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Intussusception[</w:t>
            </w:r>
            <w:proofErr w:type="gramEnd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18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455" w:type="dxa"/>
          </w:tcPr>
          <w:p w14:paraId="44C13874" w14:textId="77777777" w:rsidR="002A3E90" w:rsidRPr="0060547C" w:rsidRDefault="002A3E90" w:rsidP="002A3E90">
            <w:pPr>
              <w:pStyle w:val="TableParagraph"/>
              <w:spacing w:line="249" w:lineRule="auto"/>
              <w:ind w:right="23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al</w:t>
            </w:r>
          </w:p>
          <w:p w14:paraId="439F9062" w14:textId="77777777" w:rsidR="002A3E90" w:rsidRPr="0060547C" w:rsidRDefault="002A3E90" w:rsidP="002A3E90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519" w:type="dxa"/>
          </w:tcPr>
          <w:p w14:paraId="5B72DC10" w14:textId="77777777" w:rsidR="002A3E90" w:rsidRPr="0060547C" w:rsidRDefault="00000000" w:rsidP="002A3E90">
            <w:pPr>
              <w:pStyle w:val="TableParagraph"/>
              <w:spacing w:before="5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3" w:history="1">
              <w:r w:rsidR="003016CE" w:rsidRPr="003016CE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https://em3.org.uk/foamed/13/11/2017/lightning-learning-intussusception</w:t>
              </w:r>
            </w:hyperlink>
          </w:p>
        </w:tc>
        <w:tc>
          <w:tcPr>
            <w:tcW w:w="3757" w:type="dxa"/>
          </w:tcPr>
          <w:p w14:paraId="60713132" w14:textId="77777777" w:rsidR="002A3E90" w:rsidRPr="0060547C" w:rsidRDefault="002A3E90" w:rsidP="002A3E90">
            <w:pPr>
              <w:pStyle w:val="TableParagraph"/>
              <w:spacing w:before="5" w:line="249" w:lineRule="auto"/>
              <w:ind w:right="34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Lightening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review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intussusception</w:t>
            </w:r>
          </w:p>
        </w:tc>
      </w:tr>
      <w:tr w:rsidR="005531EA" w:rsidRPr="00082FE3" w14:paraId="7B5A1EC8" w14:textId="77777777" w:rsidTr="00CE3E00">
        <w:trPr>
          <w:trHeight w:val="504"/>
        </w:trPr>
        <w:tc>
          <w:tcPr>
            <w:tcW w:w="1111" w:type="dxa"/>
          </w:tcPr>
          <w:p w14:paraId="50DDB9E7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1d</w:t>
            </w:r>
          </w:p>
        </w:tc>
        <w:tc>
          <w:tcPr>
            <w:tcW w:w="2948" w:type="dxa"/>
          </w:tcPr>
          <w:p w14:paraId="6531BCF1" w14:textId="77777777" w:rsidR="005531EA" w:rsidRPr="0060547C" w:rsidRDefault="005531EA" w:rsidP="00CE3E00">
            <w:pPr>
              <w:pStyle w:val="TableParagraph"/>
              <w:spacing w:before="5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Meckels</w:t>
            </w:r>
            <w:proofErr w:type="spellEnd"/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disease[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19]</w:t>
            </w:r>
          </w:p>
        </w:tc>
        <w:tc>
          <w:tcPr>
            <w:tcW w:w="1455" w:type="dxa"/>
          </w:tcPr>
          <w:p w14:paraId="402A4437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519" w:type="dxa"/>
          </w:tcPr>
          <w:p w14:paraId="3087C394" w14:textId="77777777" w:rsidR="003016CE" w:rsidRPr="0060547C" w:rsidRDefault="00000000" w:rsidP="003016CE">
            <w:pPr>
              <w:pStyle w:val="TableParagraph"/>
              <w:spacing w:before="5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4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https://dontforgetthebubbles.com/much-ado-about-meckels/</w:t>
              </w:r>
            </w:hyperlink>
          </w:p>
        </w:tc>
        <w:tc>
          <w:tcPr>
            <w:tcW w:w="3757" w:type="dxa"/>
          </w:tcPr>
          <w:p w14:paraId="6366D72F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Meckels</w:t>
            </w:r>
            <w:proofErr w:type="spellEnd"/>
          </w:p>
        </w:tc>
      </w:tr>
      <w:tr w:rsidR="005531EA" w:rsidRPr="00082FE3" w14:paraId="0B5233BC" w14:textId="77777777" w:rsidTr="00CE3E00">
        <w:trPr>
          <w:trHeight w:val="251"/>
        </w:trPr>
        <w:tc>
          <w:tcPr>
            <w:tcW w:w="1111" w:type="dxa"/>
          </w:tcPr>
          <w:p w14:paraId="4B5BD066" w14:textId="77777777" w:rsidR="005531EA" w:rsidRPr="0060547C" w:rsidRDefault="005531EA" w:rsidP="00CE3E00">
            <w:pPr>
              <w:pStyle w:val="TableParagraph"/>
              <w:spacing w:before="0" w:line="23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1e</w:t>
            </w:r>
          </w:p>
        </w:tc>
        <w:tc>
          <w:tcPr>
            <w:tcW w:w="2948" w:type="dxa"/>
          </w:tcPr>
          <w:p w14:paraId="1C56A8B5" w14:textId="77777777" w:rsidR="005531EA" w:rsidRPr="0060547C" w:rsidRDefault="005531EA" w:rsidP="00CE3E00">
            <w:pPr>
              <w:pStyle w:val="TableParagraph"/>
              <w:spacing w:before="0" w:line="232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Penile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problems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20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455" w:type="dxa"/>
          </w:tcPr>
          <w:p w14:paraId="4392DE74" w14:textId="77777777" w:rsidR="005531EA" w:rsidRPr="0060547C" w:rsidRDefault="005531EA" w:rsidP="00CE3E00">
            <w:pPr>
              <w:pStyle w:val="TableParagraph"/>
              <w:spacing w:before="0" w:line="23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519" w:type="dxa"/>
          </w:tcPr>
          <w:p w14:paraId="746CD28B" w14:textId="77777777" w:rsidR="005531EA" w:rsidRDefault="00000000" w:rsidP="00CE3E00">
            <w:pPr>
              <w:pStyle w:val="TableParagraph"/>
              <w:spacing w:before="3" w:line="228" w:lineRule="exact"/>
              <w:ind w:left="101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35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https://dontforgetthebubbles.com/penile-problems/</w:t>
              </w:r>
            </w:hyperlink>
          </w:p>
          <w:p w14:paraId="0DD60680" w14:textId="77777777" w:rsidR="003016CE" w:rsidRPr="0060547C" w:rsidRDefault="003016CE" w:rsidP="0060547C">
            <w:pPr>
              <w:pStyle w:val="TableParagraph"/>
              <w:spacing w:before="3" w:line="228" w:lineRule="exact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757" w:type="dxa"/>
          </w:tcPr>
          <w:p w14:paraId="66C41478" w14:textId="77777777" w:rsidR="005531EA" w:rsidRPr="0060547C" w:rsidRDefault="005531EA" w:rsidP="00CE3E00">
            <w:pPr>
              <w:pStyle w:val="TableParagraph"/>
              <w:spacing w:before="0" w:line="23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penile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problems</w:t>
            </w:r>
          </w:p>
        </w:tc>
      </w:tr>
      <w:tr w:rsidR="005531EA" w:rsidRPr="00082FE3" w14:paraId="67A02A4C" w14:textId="77777777" w:rsidTr="00CE3E00">
        <w:trPr>
          <w:trHeight w:val="503"/>
        </w:trPr>
        <w:tc>
          <w:tcPr>
            <w:tcW w:w="1111" w:type="dxa"/>
          </w:tcPr>
          <w:p w14:paraId="6B977B9A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1e</w:t>
            </w:r>
          </w:p>
        </w:tc>
        <w:tc>
          <w:tcPr>
            <w:tcW w:w="2948" w:type="dxa"/>
          </w:tcPr>
          <w:p w14:paraId="2D6DA7A7" w14:textId="77777777" w:rsidR="005531EA" w:rsidRPr="0060547C" w:rsidRDefault="005531EA" w:rsidP="00CE3E00">
            <w:pPr>
              <w:pStyle w:val="TableParagraph"/>
              <w:spacing w:before="4" w:line="232" w:lineRule="auto"/>
              <w:ind w:left="100" w:right="67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Saving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balls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acute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scrotum[</w:t>
            </w:r>
            <w:proofErr w:type="gramEnd"/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21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455" w:type="dxa"/>
          </w:tcPr>
          <w:p w14:paraId="62C569F0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519" w:type="dxa"/>
          </w:tcPr>
          <w:p w14:paraId="4A7E05D6" w14:textId="77777777" w:rsidR="005531EA" w:rsidRPr="0060547C" w:rsidRDefault="00000000" w:rsidP="0060547C">
            <w:pPr>
              <w:pStyle w:val="TableParagraph"/>
              <w:spacing w:before="3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6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https://dontforgetthebubbles.com/saving-balls-101-acute-scrotum/</w:t>
              </w:r>
            </w:hyperlink>
          </w:p>
        </w:tc>
        <w:tc>
          <w:tcPr>
            <w:tcW w:w="3757" w:type="dxa"/>
          </w:tcPr>
          <w:p w14:paraId="5FB2C0ED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testicular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problems</w:t>
            </w:r>
          </w:p>
        </w:tc>
      </w:tr>
      <w:tr w:rsidR="005531EA" w:rsidRPr="00082FE3" w14:paraId="084B0CF6" w14:textId="77777777" w:rsidTr="00CE3E00">
        <w:trPr>
          <w:trHeight w:val="504"/>
        </w:trPr>
        <w:tc>
          <w:tcPr>
            <w:tcW w:w="1111" w:type="dxa"/>
          </w:tcPr>
          <w:p w14:paraId="06839C86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1e</w:t>
            </w:r>
          </w:p>
        </w:tc>
        <w:tc>
          <w:tcPr>
            <w:tcW w:w="2948" w:type="dxa"/>
          </w:tcPr>
          <w:p w14:paraId="02187E46" w14:textId="77777777" w:rsidR="005531EA" w:rsidRPr="0060547C" w:rsidRDefault="005531EA" w:rsidP="00CE3E00">
            <w:pPr>
              <w:pStyle w:val="TableParagraph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Testicular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trouble[</w:t>
            </w:r>
            <w:proofErr w:type="gramEnd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22]</w:t>
            </w:r>
          </w:p>
        </w:tc>
        <w:tc>
          <w:tcPr>
            <w:tcW w:w="1455" w:type="dxa"/>
          </w:tcPr>
          <w:p w14:paraId="00B102C0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519" w:type="dxa"/>
          </w:tcPr>
          <w:p w14:paraId="21C31F86" w14:textId="77777777" w:rsidR="005531EA" w:rsidRPr="0060547C" w:rsidRDefault="00000000" w:rsidP="00CE3E00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7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https://dontforgetthebubbles.com/testicular-trouble/</w:t>
              </w:r>
            </w:hyperlink>
          </w:p>
        </w:tc>
        <w:tc>
          <w:tcPr>
            <w:tcW w:w="3757" w:type="dxa"/>
          </w:tcPr>
          <w:p w14:paraId="559D22C0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testicular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torsion</w:t>
            </w:r>
          </w:p>
        </w:tc>
      </w:tr>
      <w:tr w:rsidR="005531EA" w:rsidRPr="00082FE3" w14:paraId="09A3FE78" w14:textId="77777777" w:rsidTr="00CE3E00">
        <w:trPr>
          <w:trHeight w:val="504"/>
        </w:trPr>
        <w:tc>
          <w:tcPr>
            <w:tcW w:w="1111" w:type="dxa"/>
          </w:tcPr>
          <w:p w14:paraId="423CF60F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1e</w:t>
            </w:r>
          </w:p>
        </w:tc>
        <w:tc>
          <w:tcPr>
            <w:tcW w:w="2948" w:type="dxa"/>
          </w:tcPr>
          <w:p w14:paraId="37B87C3C" w14:textId="77777777" w:rsidR="005531EA" w:rsidRPr="0060547C" w:rsidRDefault="005531EA" w:rsidP="00CE3E00">
            <w:pPr>
              <w:pStyle w:val="TableParagraph"/>
              <w:spacing w:before="5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Balanitis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23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455" w:type="dxa"/>
          </w:tcPr>
          <w:p w14:paraId="3B82DB05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519" w:type="dxa"/>
          </w:tcPr>
          <w:p w14:paraId="261924C3" w14:textId="77777777" w:rsidR="005531EA" w:rsidRPr="0060547C" w:rsidRDefault="00000000" w:rsidP="0060547C">
            <w:pPr>
              <w:pStyle w:val="TableParagraph"/>
              <w:spacing w:before="5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8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https://cks.nice.org.uk/topics/balanitis/management/balanitis-children/</w:t>
              </w:r>
            </w:hyperlink>
          </w:p>
        </w:tc>
        <w:tc>
          <w:tcPr>
            <w:tcW w:w="3757" w:type="dxa"/>
          </w:tcPr>
          <w:p w14:paraId="2DA40D6E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balanitis</w:t>
            </w:r>
          </w:p>
        </w:tc>
      </w:tr>
      <w:tr w:rsidR="005531EA" w:rsidRPr="00082FE3" w14:paraId="1BBE3D5B" w14:textId="77777777" w:rsidTr="00CE3E00">
        <w:trPr>
          <w:trHeight w:val="501"/>
        </w:trPr>
        <w:tc>
          <w:tcPr>
            <w:tcW w:w="1111" w:type="dxa"/>
          </w:tcPr>
          <w:p w14:paraId="7365FC56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1e</w:t>
            </w:r>
          </w:p>
        </w:tc>
        <w:tc>
          <w:tcPr>
            <w:tcW w:w="2948" w:type="dxa"/>
          </w:tcPr>
          <w:p w14:paraId="2A8E58AB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Testicular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troubles[</w:t>
            </w:r>
            <w:proofErr w:type="gramEnd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24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455" w:type="dxa"/>
          </w:tcPr>
          <w:p w14:paraId="31EC617A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519" w:type="dxa"/>
          </w:tcPr>
          <w:p w14:paraId="5464587D" w14:textId="77777777" w:rsidR="005531EA" w:rsidRPr="0060547C" w:rsidRDefault="00000000" w:rsidP="00CE3E00">
            <w:pPr>
              <w:pStyle w:val="TableParagraph"/>
              <w:spacing w:before="3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9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https://dontforgetthebubbles.com/camille-wu-at-dftb17/</w:t>
              </w:r>
            </w:hyperlink>
          </w:p>
        </w:tc>
        <w:tc>
          <w:tcPr>
            <w:tcW w:w="3757" w:type="dxa"/>
          </w:tcPr>
          <w:p w14:paraId="28A3A514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Recorded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conference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talk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testicular</w:t>
            </w:r>
            <w:proofErr w:type="gramEnd"/>
          </w:p>
          <w:p w14:paraId="2900B8CC" w14:textId="77777777" w:rsidR="005531EA" w:rsidRPr="0060547C" w:rsidRDefault="005531EA" w:rsidP="00CE3E00">
            <w:pPr>
              <w:pStyle w:val="TableParagraph"/>
              <w:spacing w:before="8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problems</w:t>
            </w:r>
          </w:p>
        </w:tc>
      </w:tr>
      <w:tr w:rsidR="005531EA" w:rsidRPr="00082FE3" w14:paraId="1E065D97" w14:textId="77777777" w:rsidTr="00CE3E00">
        <w:trPr>
          <w:trHeight w:val="504"/>
        </w:trPr>
        <w:tc>
          <w:tcPr>
            <w:tcW w:w="1111" w:type="dxa"/>
          </w:tcPr>
          <w:p w14:paraId="6C449E54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1e</w:t>
            </w:r>
          </w:p>
        </w:tc>
        <w:tc>
          <w:tcPr>
            <w:tcW w:w="2948" w:type="dxa"/>
          </w:tcPr>
          <w:p w14:paraId="1F7AE74A" w14:textId="77777777" w:rsidR="005531EA" w:rsidRPr="0060547C" w:rsidRDefault="005531EA" w:rsidP="00CE3E00">
            <w:pPr>
              <w:pStyle w:val="TableParagraph"/>
              <w:spacing w:before="8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Inguinoscrotal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masses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25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455" w:type="dxa"/>
          </w:tcPr>
          <w:p w14:paraId="4907D594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519" w:type="dxa"/>
          </w:tcPr>
          <w:p w14:paraId="4C99647C" w14:textId="77777777" w:rsidR="003016CE" w:rsidRPr="0060547C" w:rsidRDefault="00000000" w:rsidP="003016CE">
            <w:pPr>
              <w:pStyle w:val="TableParagraph"/>
              <w:spacing w:before="0" w:line="250" w:lineRule="atLeast"/>
              <w:ind w:left="101" w:right="984" w:firstLine="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40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https://dontforgetthebubbles.com/saving-balls-101- inguinoscrotal-masses/</w:t>
              </w:r>
            </w:hyperlink>
          </w:p>
        </w:tc>
        <w:tc>
          <w:tcPr>
            <w:tcW w:w="3757" w:type="dxa"/>
          </w:tcPr>
          <w:p w14:paraId="33B0BB18" w14:textId="77777777" w:rsidR="005531EA" w:rsidRPr="0060547C" w:rsidRDefault="005531EA" w:rsidP="00CE3E00">
            <w:pPr>
              <w:pStyle w:val="TableParagraph"/>
              <w:spacing w:before="0" w:line="250" w:lineRule="atLeast"/>
              <w:ind w:right="48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hernias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other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scrotal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lumps</w:t>
            </w:r>
          </w:p>
        </w:tc>
      </w:tr>
      <w:tr w:rsidR="005531EA" w:rsidRPr="00082FE3" w14:paraId="71B5F705" w14:textId="77777777" w:rsidTr="00CE3E00">
        <w:trPr>
          <w:trHeight w:val="756"/>
        </w:trPr>
        <w:tc>
          <w:tcPr>
            <w:tcW w:w="1111" w:type="dxa"/>
          </w:tcPr>
          <w:p w14:paraId="75412379" w14:textId="77777777" w:rsidR="005531EA" w:rsidRPr="0060547C" w:rsidRDefault="005531EA" w:rsidP="00CE3E00">
            <w:pPr>
              <w:pStyle w:val="TableParagraph"/>
              <w:spacing w:before="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1f</w:t>
            </w:r>
          </w:p>
        </w:tc>
        <w:tc>
          <w:tcPr>
            <w:tcW w:w="2948" w:type="dxa"/>
          </w:tcPr>
          <w:p w14:paraId="5EFACCF2" w14:textId="77777777" w:rsidR="005531EA" w:rsidRPr="0060547C" w:rsidRDefault="00082FE3" w:rsidP="00CE3E00">
            <w:pPr>
              <w:pStyle w:val="TableParagraph"/>
              <w:spacing w:before="7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Pelvic Inflammatory Disease (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PID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) 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26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455" w:type="dxa"/>
          </w:tcPr>
          <w:p w14:paraId="569540A5" w14:textId="77777777" w:rsidR="005531EA" w:rsidRPr="0060547C" w:rsidRDefault="005531EA" w:rsidP="00CE3E00">
            <w:pPr>
              <w:pStyle w:val="TableParagraph"/>
              <w:spacing w:before="7" w:line="244" w:lineRule="auto"/>
              <w:ind w:right="47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4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FOAMED</w:t>
            </w:r>
          </w:p>
        </w:tc>
        <w:tc>
          <w:tcPr>
            <w:tcW w:w="5519" w:type="dxa"/>
          </w:tcPr>
          <w:p w14:paraId="36DDE6E3" w14:textId="77777777" w:rsidR="005531EA" w:rsidRPr="0060547C" w:rsidRDefault="00000000" w:rsidP="00CE3E00">
            <w:pPr>
              <w:pStyle w:val="TableParagraph"/>
              <w:spacing w:before="7" w:line="244" w:lineRule="auto"/>
              <w:ind w:left="101" w:right="101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41" w:history="1">
              <w:r w:rsidR="003016CE" w:rsidRPr="003016CE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https://www.paediatricfoam.com/2021/03/pelvic-inflammatory-disease-assessing-adolescents-in-ae/</w:t>
              </w:r>
            </w:hyperlink>
          </w:p>
        </w:tc>
        <w:tc>
          <w:tcPr>
            <w:tcW w:w="3757" w:type="dxa"/>
          </w:tcPr>
          <w:p w14:paraId="79EF7059" w14:textId="77777777" w:rsidR="005531EA" w:rsidRPr="0060547C" w:rsidRDefault="005531EA" w:rsidP="00CE3E00">
            <w:pPr>
              <w:pStyle w:val="TableParagraph"/>
              <w:spacing w:before="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PID</w:t>
            </w:r>
          </w:p>
        </w:tc>
      </w:tr>
      <w:tr w:rsidR="005531EA" w:rsidRPr="00082FE3" w14:paraId="2CBD44D7" w14:textId="77777777" w:rsidTr="00CE3E00">
        <w:trPr>
          <w:trHeight w:val="503"/>
        </w:trPr>
        <w:tc>
          <w:tcPr>
            <w:tcW w:w="1111" w:type="dxa"/>
          </w:tcPr>
          <w:p w14:paraId="6CD28236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1f</w:t>
            </w:r>
          </w:p>
        </w:tc>
        <w:tc>
          <w:tcPr>
            <w:tcW w:w="2948" w:type="dxa"/>
          </w:tcPr>
          <w:p w14:paraId="62DA3425" w14:textId="77777777" w:rsidR="005531EA" w:rsidRPr="0060547C" w:rsidRDefault="005531EA" w:rsidP="00CE3E00">
            <w:pPr>
              <w:pStyle w:val="TableParagraph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Pelvic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27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455" w:type="dxa"/>
          </w:tcPr>
          <w:p w14:paraId="680F6A3F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519" w:type="dxa"/>
          </w:tcPr>
          <w:p w14:paraId="326BE7ED" w14:textId="77777777" w:rsidR="005531EA" w:rsidRPr="0060547C" w:rsidRDefault="00000000" w:rsidP="00CE3E00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42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https://dontforgetthebubbles.com/acute-pelvic-pain/</w:t>
              </w:r>
            </w:hyperlink>
          </w:p>
        </w:tc>
        <w:tc>
          <w:tcPr>
            <w:tcW w:w="3757" w:type="dxa"/>
          </w:tcPr>
          <w:p w14:paraId="70AD3E4B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causes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pelvic</w:t>
            </w:r>
            <w:proofErr w:type="gramEnd"/>
          </w:p>
          <w:p w14:paraId="413BC339" w14:textId="77777777" w:rsidR="005531EA" w:rsidRPr="0060547C" w:rsidRDefault="005531EA" w:rsidP="00CE3E00">
            <w:pPr>
              <w:pStyle w:val="TableParagraph"/>
              <w:spacing w:before="8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women</w:t>
            </w:r>
          </w:p>
        </w:tc>
      </w:tr>
      <w:tr w:rsidR="005531EA" w:rsidRPr="00082FE3" w14:paraId="7F0EDDB8" w14:textId="77777777" w:rsidTr="00CE3E00">
        <w:trPr>
          <w:trHeight w:val="757"/>
        </w:trPr>
        <w:tc>
          <w:tcPr>
            <w:tcW w:w="1111" w:type="dxa"/>
          </w:tcPr>
          <w:p w14:paraId="7406AB7E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1f</w:t>
            </w:r>
          </w:p>
        </w:tc>
        <w:tc>
          <w:tcPr>
            <w:tcW w:w="2948" w:type="dxa"/>
          </w:tcPr>
          <w:p w14:paraId="3EEDF43D" w14:textId="77777777" w:rsidR="005531EA" w:rsidRPr="0060547C" w:rsidRDefault="005531EA" w:rsidP="00CE3E00">
            <w:pPr>
              <w:pStyle w:val="TableParagraph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Menorrhagia[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28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455" w:type="dxa"/>
          </w:tcPr>
          <w:p w14:paraId="49BF9E8D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519" w:type="dxa"/>
          </w:tcPr>
          <w:p w14:paraId="5732719F" w14:textId="77777777" w:rsidR="005531EA" w:rsidRPr="0060547C" w:rsidRDefault="00000000" w:rsidP="00CE3E00">
            <w:pPr>
              <w:pStyle w:val="TableParagraph"/>
              <w:spacing w:line="247" w:lineRule="auto"/>
              <w:ind w:left="101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43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https://dontforgetthebubbles.com/period-problems- menorrhagia/</w:t>
              </w:r>
            </w:hyperlink>
          </w:p>
        </w:tc>
        <w:tc>
          <w:tcPr>
            <w:tcW w:w="3757" w:type="dxa"/>
          </w:tcPr>
          <w:p w14:paraId="453DB7E7" w14:textId="77777777" w:rsidR="005531EA" w:rsidRPr="0060547C" w:rsidRDefault="005531EA" w:rsidP="00CE3E00">
            <w:pPr>
              <w:pStyle w:val="TableParagraph"/>
              <w:spacing w:line="247" w:lineRule="auto"/>
              <w:ind w:right="17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 logical and systematic approach to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assessing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period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problems</w:t>
            </w:r>
            <w:proofErr w:type="gramEnd"/>
          </w:p>
          <w:p w14:paraId="6BC4FC45" w14:textId="77777777" w:rsidR="005531EA" w:rsidRPr="0060547C" w:rsidRDefault="005531EA" w:rsidP="00CE3E00">
            <w:pPr>
              <w:pStyle w:val="TableParagraph"/>
              <w:spacing w:before="3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teenagers</w:t>
            </w:r>
          </w:p>
        </w:tc>
      </w:tr>
      <w:tr w:rsidR="005531EA" w:rsidRPr="00082FE3" w14:paraId="255EFB57" w14:textId="77777777" w:rsidTr="0060547C">
        <w:trPr>
          <w:trHeight w:val="280"/>
        </w:trPr>
        <w:tc>
          <w:tcPr>
            <w:tcW w:w="1111" w:type="dxa"/>
          </w:tcPr>
          <w:p w14:paraId="785CE961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1f</w:t>
            </w:r>
          </w:p>
        </w:tc>
        <w:tc>
          <w:tcPr>
            <w:tcW w:w="2948" w:type="dxa"/>
          </w:tcPr>
          <w:p w14:paraId="1F723317" w14:textId="77777777" w:rsidR="005531EA" w:rsidRPr="0060547C" w:rsidRDefault="005531EA" w:rsidP="00CE3E00">
            <w:pPr>
              <w:pStyle w:val="TableParagraph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Contraception[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29]</w:t>
            </w:r>
          </w:p>
        </w:tc>
        <w:tc>
          <w:tcPr>
            <w:tcW w:w="1455" w:type="dxa"/>
          </w:tcPr>
          <w:p w14:paraId="7B1EAEC7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519" w:type="dxa"/>
          </w:tcPr>
          <w:p w14:paraId="6323F5B0" w14:textId="77777777" w:rsidR="005531EA" w:rsidRPr="0060547C" w:rsidRDefault="00000000" w:rsidP="0060547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44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https://dontforgetthebubbles.com/emergency-contraception-for-teenagers/</w:t>
              </w:r>
            </w:hyperlink>
          </w:p>
        </w:tc>
        <w:tc>
          <w:tcPr>
            <w:tcW w:w="3757" w:type="dxa"/>
          </w:tcPr>
          <w:p w14:paraId="75954244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managing</w:t>
            </w:r>
            <w:proofErr w:type="gramEnd"/>
          </w:p>
          <w:p w14:paraId="7A1C2907" w14:textId="77777777" w:rsidR="002A3E90" w:rsidRPr="0060547C" w:rsidRDefault="005531EA" w:rsidP="00082FE3">
            <w:pPr>
              <w:pStyle w:val="TableParagraph"/>
              <w:spacing w:before="8" w:line="225" w:lineRule="exact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requests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contraception</w:t>
            </w:r>
          </w:p>
        </w:tc>
      </w:tr>
      <w:tr w:rsidR="005531EA" w:rsidRPr="00082FE3" w14:paraId="4FF7A790" w14:textId="77777777" w:rsidTr="00CE3E00">
        <w:trPr>
          <w:trHeight w:val="757"/>
        </w:trPr>
        <w:tc>
          <w:tcPr>
            <w:tcW w:w="1111" w:type="dxa"/>
          </w:tcPr>
          <w:p w14:paraId="47DCED94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1f</w:t>
            </w:r>
          </w:p>
        </w:tc>
        <w:tc>
          <w:tcPr>
            <w:tcW w:w="2948" w:type="dxa"/>
          </w:tcPr>
          <w:p w14:paraId="019330B8" w14:textId="77777777" w:rsidR="005531EA" w:rsidRPr="0060547C" w:rsidRDefault="005531EA" w:rsidP="00CE3E00">
            <w:pPr>
              <w:pStyle w:val="TableParagraph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Adolescent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gynaecology[</w:t>
            </w:r>
            <w:proofErr w:type="gramEnd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30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455" w:type="dxa"/>
          </w:tcPr>
          <w:p w14:paraId="06C0B02E" w14:textId="77777777" w:rsidR="005531EA" w:rsidRPr="0060547C" w:rsidRDefault="005531EA" w:rsidP="00CE3E00">
            <w:pPr>
              <w:pStyle w:val="TableParagraph"/>
              <w:spacing w:line="247" w:lineRule="auto"/>
              <w:ind w:right="35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519" w:type="dxa"/>
          </w:tcPr>
          <w:p w14:paraId="29338412" w14:textId="77777777" w:rsidR="005531EA" w:rsidRPr="0060547C" w:rsidRDefault="00000000" w:rsidP="00CE3E00">
            <w:pPr>
              <w:pStyle w:val="TableParagraph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45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https://portal.e-lfh.org.uk/Component/Details/32928th0</w:t>
              </w:r>
            </w:hyperlink>
          </w:p>
        </w:tc>
        <w:tc>
          <w:tcPr>
            <w:tcW w:w="3757" w:type="dxa"/>
          </w:tcPr>
          <w:p w14:paraId="385E5DB9" w14:textId="77777777" w:rsidR="005531EA" w:rsidRPr="0060547C" w:rsidRDefault="005531EA" w:rsidP="00CE3E00">
            <w:pPr>
              <w:pStyle w:val="TableParagraph"/>
              <w:spacing w:line="247" w:lineRule="auto"/>
              <w:ind w:right="7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E-learning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covering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gynaecological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symptoms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including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normal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abnormal</w:t>
            </w:r>
            <w:proofErr w:type="gramEnd"/>
          </w:p>
          <w:p w14:paraId="173E66BA" w14:textId="77777777" w:rsidR="005531EA" w:rsidRPr="0060547C" w:rsidRDefault="002A3E90" w:rsidP="00CE3E00">
            <w:pPr>
              <w:pStyle w:val="TableParagraph"/>
              <w:spacing w:before="1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enstruation</w:t>
            </w:r>
          </w:p>
        </w:tc>
      </w:tr>
      <w:tr w:rsidR="002A3E90" w:rsidRPr="00082FE3" w14:paraId="4846DBB3" w14:textId="77777777" w:rsidTr="00CE3E00">
        <w:trPr>
          <w:trHeight w:val="757"/>
        </w:trPr>
        <w:tc>
          <w:tcPr>
            <w:tcW w:w="1111" w:type="dxa"/>
          </w:tcPr>
          <w:p w14:paraId="6AE42FC7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1f</w:t>
            </w:r>
          </w:p>
        </w:tc>
        <w:tc>
          <w:tcPr>
            <w:tcW w:w="2948" w:type="dxa"/>
          </w:tcPr>
          <w:p w14:paraId="4F09D7C8" w14:textId="77777777" w:rsidR="002A3E90" w:rsidRPr="0060547C" w:rsidRDefault="002A3E90" w:rsidP="002A3E90">
            <w:pPr>
              <w:pStyle w:val="TableParagraph"/>
              <w:ind w:left="10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Sexual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behaviour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adolescents[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31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455" w:type="dxa"/>
          </w:tcPr>
          <w:p w14:paraId="47A8027A" w14:textId="77777777" w:rsidR="002A3E90" w:rsidRPr="0060547C" w:rsidRDefault="002A3E90" w:rsidP="002A3E90">
            <w:pPr>
              <w:pStyle w:val="TableParagraph"/>
              <w:spacing w:line="247" w:lineRule="auto"/>
              <w:ind w:right="35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519" w:type="dxa"/>
          </w:tcPr>
          <w:p w14:paraId="1373CE9A" w14:textId="77777777" w:rsidR="002A3E90" w:rsidRPr="0060547C" w:rsidRDefault="00000000" w:rsidP="002A3E90">
            <w:pPr>
              <w:pStyle w:val="TableParagraph"/>
              <w:ind w:left="101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46" w:history="1">
              <w:r w:rsidR="002A3E90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https://portal.e-lfh.org.uk/Component/Details/367995</w:t>
              </w:r>
            </w:hyperlink>
          </w:p>
        </w:tc>
        <w:tc>
          <w:tcPr>
            <w:tcW w:w="3757" w:type="dxa"/>
          </w:tcPr>
          <w:p w14:paraId="5CC999F9" w14:textId="77777777" w:rsidR="002A3E90" w:rsidRPr="0060547C" w:rsidRDefault="002A3E90" w:rsidP="002A3E90">
            <w:pPr>
              <w:pStyle w:val="TableParagraph"/>
              <w:spacing w:line="247" w:lineRule="auto"/>
              <w:ind w:right="12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E-learning session aiming to help you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understand the range and epidemiology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 normal sexual behaviour in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adolescence.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will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also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create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 the issues relating to gender, sexual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identity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implications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long-term</w:t>
            </w:r>
            <w:proofErr w:type="gramEnd"/>
          </w:p>
          <w:p w14:paraId="3D24CFDB" w14:textId="77777777" w:rsidR="002A3E90" w:rsidRPr="0060547C" w:rsidRDefault="002A3E90" w:rsidP="002A3E90">
            <w:pPr>
              <w:pStyle w:val="TableParagraph"/>
              <w:spacing w:line="247" w:lineRule="auto"/>
              <w:ind w:right="75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illness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sexual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function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health.</w:t>
            </w:r>
          </w:p>
        </w:tc>
      </w:tr>
      <w:tr w:rsidR="002A3E90" w:rsidRPr="00082FE3" w14:paraId="53849AA5" w14:textId="77777777" w:rsidTr="00CE3E00">
        <w:trPr>
          <w:trHeight w:val="757"/>
        </w:trPr>
        <w:tc>
          <w:tcPr>
            <w:tcW w:w="1111" w:type="dxa"/>
          </w:tcPr>
          <w:p w14:paraId="61674561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1f</w:t>
            </w:r>
          </w:p>
        </w:tc>
        <w:tc>
          <w:tcPr>
            <w:tcW w:w="2948" w:type="dxa"/>
          </w:tcPr>
          <w:p w14:paraId="51DD94E5" w14:textId="77777777" w:rsidR="002A3E90" w:rsidRPr="0060547C" w:rsidRDefault="00082FE3" w:rsidP="002A3E90">
            <w:pPr>
              <w:pStyle w:val="TableParagraph"/>
              <w:ind w:left="10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Sexually Transmitted Disease (</w:t>
            </w:r>
            <w:r w:rsidR="002A3E90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STD</w:t>
            </w: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)</w:t>
            </w:r>
            <w:r w:rsidR="002A3E90"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="002A3E90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="002A3E90"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="002A3E90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adolescents[</w:t>
            </w:r>
            <w:proofErr w:type="gramEnd"/>
            <w:r w:rsidR="002A3E90"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32</w:t>
            </w:r>
            <w:r w:rsidR="002A3E90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455" w:type="dxa"/>
          </w:tcPr>
          <w:p w14:paraId="3CA5FC4B" w14:textId="77777777" w:rsidR="002A3E90" w:rsidRPr="0060547C" w:rsidRDefault="002A3E90" w:rsidP="002A3E90">
            <w:pPr>
              <w:pStyle w:val="TableParagraph"/>
              <w:spacing w:line="247" w:lineRule="auto"/>
              <w:ind w:right="35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519" w:type="dxa"/>
          </w:tcPr>
          <w:p w14:paraId="46CCA0B0" w14:textId="77777777" w:rsidR="002A3E90" w:rsidRPr="0060547C" w:rsidRDefault="00000000" w:rsidP="002A3E90">
            <w:pPr>
              <w:pStyle w:val="TableParagraph"/>
              <w:ind w:left="101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47" w:history="1">
              <w:r w:rsidR="002A3E90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https://portal.e-lfh.org.uk/Component/Details/368013</w:t>
              </w:r>
            </w:hyperlink>
          </w:p>
        </w:tc>
        <w:tc>
          <w:tcPr>
            <w:tcW w:w="3757" w:type="dxa"/>
          </w:tcPr>
          <w:p w14:paraId="333D58CE" w14:textId="77777777" w:rsidR="002A3E90" w:rsidRPr="0060547C" w:rsidRDefault="002A3E90" w:rsidP="0060547C">
            <w:pPr>
              <w:pStyle w:val="TableParagraph"/>
              <w:spacing w:line="247" w:lineRule="auto"/>
              <w:ind w:right="31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E-learning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that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reviews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="00082FE3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exually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="00082FE3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ransmitted </w:t>
            </w:r>
            <w:r w:rsidR="00082FE3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nfection (STI) trends in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people,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sexual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promotion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identify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factors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which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place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young</w:t>
            </w:r>
            <w:r w:rsidR="00082FE3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people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at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high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risk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STIs.</w:t>
            </w:r>
          </w:p>
        </w:tc>
      </w:tr>
    </w:tbl>
    <w:p w14:paraId="212D948B" w14:textId="77777777" w:rsidR="005531EA" w:rsidRPr="0060547C" w:rsidRDefault="005531EA" w:rsidP="005531EA">
      <w:pPr>
        <w:spacing w:line="228" w:lineRule="exact"/>
        <w:rPr>
          <w:rFonts w:cs="Arial"/>
        </w:rPr>
        <w:sectPr w:rsidR="005531EA" w:rsidRPr="0060547C">
          <w:footerReference w:type="default" r:id="rId48"/>
          <w:pgSz w:w="15840" w:h="12240" w:orient="landscape"/>
          <w:pgMar w:top="1140" w:right="380" w:bottom="1580" w:left="400" w:header="0" w:footer="1381" w:gutter="0"/>
          <w:cols w:space="720"/>
        </w:sect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12BEBB5E" w14:textId="77777777" w:rsidTr="00CE3E00">
        <w:trPr>
          <w:trHeight w:val="318"/>
        </w:trPr>
        <w:tc>
          <w:tcPr>
            <w:tcW w:w="14794" w:type="dxa"/>
            <w:shd w:val="clear" w:color="auto" w:fill="D8D8D8"/>
          </w:tcPr>
          <w:p w14:paraId="6CA861D9" w14:textId="77777777" w:rsidR="005531EA" w:rsidRPr="0060547C" w:rsidRDefault="005531EA" w:rsidP="0060547C">
            <w:pPr>
              <w:pStyle w:val="TableParagraph"/>
              <w:spacing w:before="2" w:line="297" w:lineRule="exact"/>
              <w:ind w:left="25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2)</w:t>
            </w:r>
            <w:r w:rsidRPr="0060547C">
              <w:rPr>
                <w:rFonts w:ascii="Arial" w:hAnsi="Arial" w:cs="Arial"/>
                <w:spacing w:val="2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Allergic</w:t>
            </w:r>
            <w:r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reaction</w:t>
            </w:r>
          </w:p>
        </w:tc>
      </w:tr>
      <w:tr w:rsidR="005531EA" w:rsidRPr="00082FE3" w14:paraId="7E1D7A69" w14:textId="77777777" w:rsidTr="00CE3E00">
        <w:trPr>
          <w:trHeight w:val="321"/>
        </w:trPr>
        <w:tc>
          <w:tcPr>
            <w:tcW w:w="14794" w:type="dxa"/>
          </w:tcPr>
          <w:p w14:paraId="3A26D09A" w14:textId="77777777" w:rsidR="005531EA" w:rsidRPr="0060547C" w:rsidRDefault="005531EA" w:rsidP="0060547C">
            <w:pPr>
              <w:pStyle w:val="TableParagraph"/>
              <w:spacing w:before="2" w:line="299" w:lineRule="exact"/>
              <w:ind w:left="25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047017B0" w14:textId="77777777" w:rsidTr="0060547C">
        <w:trPr>
          <w:trHeight w:val="85"/>
        </w:trPr>
        <w:tc>
          <w:tcPr>
            <w:tcW w:w="14794" w:type="dxa"/>
          </w:tcPr>
          <w:p w14:paraId="4BEDFF83" w14:textId="77777777" w:rsidR="005531EA" w:rsidRPr="0060547C" w:rsidRDefault="005531EA" w:rsidP="0060547C">
            <w:pPr>
              <w:pStyle w:val="TableParagraph"/>
              <w:spacing w:before="2"/>
              <w:ind w:left="25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a)</w:t>
            </w:r>
            <w:r w:rsidRPr="0060547C">
              <w:rPr>
                <w:rFonts w:ascii="Arial" w:hAnsi="Arial" w:cs="Arial"/>
                <w:spacing w:val="3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symptoms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treatments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allergic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reactions</w:t>
            </w:r>
          </w:p>
        </w:tc>
      </w:tr>
    </w:tbl>
    <w:p w14:paraId="5B497F45" w14:textId="77777777" w:rsidR="005531EA" w:rsidRPr="0060547C" w:rsidRDefault="005531EA" w:rsidP="005531EA">
      <w:pPr>
        <w:pStyle w:val="BodyText"/>
        <w:spacing w:before="6" w:after="1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798"/>
        <w:gridCol w:w="1597"/>
        <w:gridCol w:w="5331"/>
        <w:gridCol w:w="3863"/>
      </w:tblGrid>
      <w:tr w:rsidR="005531EA" w:rsidRPr="00082FE3" w14:paraId="4203D36D" w14:textId="77777777" w:rsidTr="00CE3E00">
        <w:trPr>
          <w:trHeight w:val="251"/>
        </w:trPr>
        <w:tc>
          <w:tcPr>
            <w:tcW w:w="1202" w:type="dxa"/>
            <w:shd w:val="clear" w:color="auto" w:fill="FBE4D4"/>
          </w:tcPr>
          <w:p w14:paraId="2DA46D15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98" w:type="dxa"/>
            <w:shd w:val="clear" w:color="auto" w:fill="FBE4D4"/>
          </w:tcPr>
          <w:p w14:paraId="17F99181" w14:textId="77777777" w:rsidR="005531EA" w:rsidRPr="0060547C" w:rsidRDefault="005531EA" w:rsidP="00CE3E00">
            <w:pPr>
              <w:pStyle w:val="TableParagraph"/>
              <w:spacing w:before="3" w:line="228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597" w:type="dxa"/>
            <w:shd w:val="clear" w:color="auto" w:fill="FBE4D4"/>
          </w:tcPr>
          <w:p w14:paraId="5C4FB14B" w14:textId="77777777" w:rsidR="005531EA" w:rsidRPr="0060547C" w:rsidRDefault="005531EA" w:rsidP="00CE3E00">
            <w:pPr>
              <w:pStyle w:val="TableParagraph"/>
              <w:spacing w:before="3" w:line="228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78516342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6559D316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45592730" w14:textId="77777777" w:rsidTr="00CE3E00">
        <w:trPr>
          <w:trHeight w:val="2020"/>
        </w:trPr>
        <w:tc>
          <w:tcPr>
            <w:tcW w:w="1202" w:type="dxa"/>
          </w:tcPr>
          <w:p w14:paraId="27D2CDAC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2a</w:t>
            </w:r>
          </w:p>
        </w:tc>
        <w:tc>
          <w:tcPr>
            <w:tcW w:w="2798" w:type="dxa"/>
          </w:tcPr>
          <w:p w14:paraId="5D29077D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43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Recognising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Managing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Anaphylaxis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217]</w:t>
            </w:r>
          </w:p>
        </w:tc>
        <w:tc>
          <w:tcPr>
            <w:tcW w:w="1597" w:type="dxa"/>
          </w:tcPr>
          <w:p w14:paraId="0A11359B" w14:textId="77777777" w:rsidR="005531EA" w:rsidRPr="0060547C" w:rsidRDefault="005531EA" w:rsidP="00CE3E00">
            <w:pPr>
              <w:pStyle w:val="TableParagraph"/>
              <w:spacing w:line="247" w:lineRule="auto"/>
              <w:ind w:left="101" w:right="20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082FE3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–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51424410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49" w:history="1">
              <w:r w:rsidR="00082FE3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https://portal.e-lfh.org.uk/Component/Details/429354</w:t>
              </w:r>
            </w:hyperlink>
          </w:p>
        </w:tc>
        <w:tc>
          <w:tcPr>
            <w:tcW w:w="3863" w:type="dxa"/>
          </w:tcPr>
          <w:p w14:paraId="763A01F6" w14:textId="77777777" w:rsidR="005531EA" w:rsidRPr="0060547C" w:rsidRDefault="005531EA" w:rsidP="00CE3E00">
            <w:pPr>
              <w:pStyle w:val="TableParagraph"/>
              <w:spacing w:line="247" w:lineRule="auto"/>
              <w:ind w:right="33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session has been developed to aid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understanding of the recognition and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 of anaphylaxis from any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cause and in any setting. It includes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management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 anaphylaxis in children,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further treatment in a hospital setting,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blood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tests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longer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term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follow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up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</w:p>
          <w:p w14:paraId="2A6A26A4" w14:textId="77777777" w:rsidR="005531EA" w:rsidRPr="0060547C" w:rsidRDefault="005531EA" w:rsidP="00CE3E00">
            <w:pPr>
              <w:pStyle w:val="TableParagraph"/>
              <w:spacing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those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who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experience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anaphylaxis</w:t>
            </w:r>
          </w:p>
        </w:tc>
      </w:tr>
      <w:tr w:rsidR="005531EA" w:rsidRPr="00082FE3" w14:paraId="44851BFE" w14:textId="77777777" w:rsidTr="00CE3E00">
        <w:trPr>
          <w:trHeight w:val="755"/>
        </w:trPr>
        <w:tc>
          <w:tcPr>
            <w:tcW w:w="1202" w:type="dxa"/>
          </w:tcPr>
          <w:p w14:paraId="08412C77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2a</w:t>
            </w:r>
          </w:p>
        </w:tc>
        <w:tc>
          <w:tcPr>
            <w:tcW w:w="2798" w:type="dxa"/>
          </w:tcPr>
          <w:p w14:paraId="47538468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Anaphylaxis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module[</w:t>
            </w:r>
            <w:proofErr w:type="gramEnd"/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220]</w:t>
            </w:r>
          </w:p>
        </w:tc>
        <w:tc>
          <w:tcPr>
            <w:tcW w:w="1597" w:type="dxa"/>
          </w:tcPr>
          <w:p w14:paraId="6A0B65F1" w14:textId="77777777" w:rsidR="005531EA" w:rsidRPr="0060547C" w:rsidRDefault="005531EA" w:rsidP="00CE3E00">
            <w:pPr>
              <w:pStyle w:val="TableParagraph"/>
              <w:spacing w:before="3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5252B86C" w14:textId="77777777" w:rsidR="005531EA" w:rsidRPr="0060547C" w:rsidRDefault="00000000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50" w:history="1">
              <w:r w:rsidR="00082FE3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https://dontforgetthebubbles.com/anaphylaxis-module/</w:t>
              </w:r>
            </w:hyperlink>
          </w:p>
        </w:tc>
        <w:tc>
          <w:tcPr>
            <w:tcW w:w="3863" w:type="dxa"/>
          </w:tcPr>
          <w:p w14:paraId="4A79FA53" w14:textId="26C3B953" w:rsidR="005531EA" w:rsidRPr="0060547C" w:rsidRDefault="005531EA" w:rsidP="0060547C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Explore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anaphylaxis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="00082FE3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examples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also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optional</w:t>
            </w:r>
            <w:r w:rsid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simulation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odule</w:t>
            </w:r>
            <w:r w:rsidR="00082FE3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for team learning</w:t>
            </w:r>
          </w:p>
        </w:tc>
      </w:tr>
      <w:tr w:rsidR="002A3E90" w:rsidRPr="00082FE3" w14:paraId="76872432" w14:textId="77777777" w:rsidTr="00CE3E00">
        <w:trPr>
          <w:trHeight w:val="755"/>
        </w:trPr>
        <w:tc>
          <w:tcPr>
            <w:tcW w:w="1202" w:type="dxa"/>
          </w:tcPr>
          <w:p w14:paraId="418FB0F2" w14:textId="77777777" w:rsidR="002A3E90" w:rsidRPr="0060547C" w:rsidRDefault="002A3E90" w:rsidP="002A3E90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2a</w:t>
            </w:r>
          </w:p>
        </w:tc>
        <w:tc>
          <w:tcPr>
            <w:tcW w:w="2798" w:type="dxa"/>
          </w:tcPr>
          <w:p w14:paraId="40840D4E" w14:textId="77777777" w:rsidR="002A3E90" w:rsidRPr="0060547C" w:rsidRDefault="002A3E90" w:rsidP="002A3E90">
            <w:pPr>
              <w:pStyle w:val="TableParagraph"/>
              <w:spacing w:before="3"/>
              <w:ind w:left="10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Anaphylaxis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290]</w:t>
            </w:r>
          </w:p>
        </w:tc>
        <w:tc>
          <w:tcPr>
            <w:tcW w:w="1597" w:type="dxa"/>
          </w:tcPr>
          <w:p w14:paraId="24FF3790" w14:textId="77777777" w:rsidR="002A3E90" w:rsidRPr="0060547C" w:rsidRDefault="00082FE3" w:rsidP="002A3E90">
            <w:pPr>
              <w:pStyle w:val="TableParagraph"/>
              <w:spacing w:before="3"/>
              <w:ind w:left="10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 Royal College of Paediatrics and Child Health (</w:t>
            </w:r>
            <w:r w:rsidR="002A3E90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RCPCH</w:t>
            </w: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)</w:t>
            </w:r>
          </w:p>
        </w:tc>
        <w:tc>
          <w:tcPr>
            <w:tcW w:w="5331" w:type="dxa"/>
          </w:tcPr>
          <w:p w14:paraId="6E035B10" w14:textId="77777777" w:rsidR="002A3E90" w:rsidRPr="0060547C" w:rsidRDefault="00000000" w:rsidP="002A3E90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51" w:history="1">
              <w:r w:rsidR="003016CE" w:rsidRPr="003016CE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https://www.rcpch.ac.uk/sites/default/files/RCPCH_Care_Pa</w:t>
              </w:r>
              <w:r w:rsidR="003016CE" w:rsidRPr="003016CE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thway_for_Children_with_Anaphylaxis.pdf</w:t>
              </w:r>
            </w:hyperlink>
          </w:p>
        </w:tc>
        <w:tc>
          <w:tcPr>
            <w:tcW w:w="3863" w:type="dxa"/>
          </w:tcPr>
          <w:p w14:paraId="11C96728" w14:textId="77777777" w:rsidR="002A3E90" w:rsidRPr="0060547C" w:rsidRDefault="002A3E90" w:rsidP="002A3E90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2A3E90" w:rsidRPr="00082FE3" w14:paraId="3CEFD4C3" w14:textId="77777777" w:rsidTr="00CE3E00">
        <w:trPr>
          <w:trHeight w:val="755"/>
        </w:trPr>
        <w:tc>
          <w:tcPr>
            <w:tcW w:w="1202" w:type="dxa"/>
          </w:tcPr>
          <w:p w14:paraId="39849AFC" w14:textId="77777777" w:rsidR="002A3E90" w:rsidRPr="0060547C" w:rsidRDefault="002A3E90" w:rsidP="002A3E90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2a</w:t>
            </w:r>
          </w:p>
        </w:tc>
        <w:tc>
          <w:tcPr>
            <w:tcW w:w="2798" w:type="dxa"/>
          </w:tcPr>
          <w:p w14:paraId="2F3A8319" w14:textId="77777777" w:rsidR="002A3E90" w:rsidRPr="0060547C" w:rsidRDefault="002A3E90" w:rsidP="002A3E90">
            <w:pPr>
              <w:pStyle w:val="TableParagraph"/>
              <w:spacing w:before="3"/>
              <w:ind w:left="10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Food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allergies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291]</w:t>
            </w:r>
          </w:p>
        </w:tc>
        <w:tc>
          <w:tcPr>
            <w:tcW w:w="1597" w:type="dxa"/>
          </w:tcPr>
          <w:p w14:paraId="72C42FD8" w14:textId="77777777" w:rsidR="002A3E90" w:rsidRPr="0060547C" w:rsidRDefault="002A3E90" w:rsidP="002A3E90">
            <w:pPr>
              <w:pStyle w:val="TableParagraph"/>
              <w:spacing w:before="3"/>
              <w:ind w:left="10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331" w:type="dxa"/>
          </w:tcPr>
          <w:p w14:paraId="6B6C6289" w14:textId="77777777" w:rsidR="002A3E90" w:rsidRDefault="00000000" w:rsidP="003016CE">
            <w:pPr>
              <w:pStyle w:val="TableParagraph"/>
              <w:spacing w:before="5" w:line="247" w:lineRule="auto"/>
              <w:ind w:right="282" w:firstLine="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52" w:history="1">
              <w:r w:rsidR="002A3E90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https://www.nice.org.uk/guidance/cg116/resources/food- allergy-in-under-19s-assessment-and-diagnosis-pdf-35109392795845</w:t>
              </w:r>
            </w:hyperlink>
          </w:p>
          <w:p w14:paraId="380CFF5B" w14:textId="77777777" w:rsidR="003016CE" w:rsidRPr="0060547C" w:rsidRDefault="003016CE" w:rsidP="0060547C">
            <w:pPr>
              <w:pStyle w:val="TableParagraph"/>
              <w:spacing w:before="5" w:line="247" w:lineRule="auto"/>
              <w:ind w:right="282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863" w:type="dxa"/>
          </w:tcPr>
          <w:p w14:paraId="65AD1AF3" w14:textId="77777777" w:rsidR="002A3E90" w:rsidRPr="0060547C" w:rsidRDefault="002A3E90" w:rsidP="002A3E90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</w:tbl>
    <w:p w14:paraId="57C219AD" w14:textId="77777777" w:rsidR="005531EA" w:rsidRPr="0060547C" w:rsidRDefault="005531EA" w:rsidP="0060547C">
      <w:pPr>
        <w:pStyle w:val="BodyText"/>
        <w:rPr>
          <w:rFonts w:cs="Arial"/>
        </w:rPr>
      </w:pPr>
    </w:p>
    <w:p w14:paraId="4C5FDDB6" w14:textId="77777777" w:rsidR="005531EA" w:rsidRPr="0060547C" w:rsidRDefault="005531EA" w:rsidP="005531EA">
      <w:pPr>
        <w:pStyle w:val="BodyText"/>
        <w:spacing w:before="6" w:after="1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0C06251D" w14:textId="77777777" w:rsidTr="00CE3E00">
        <w:trPr>
          <w:trHeight w:val="321"/>
        </w:trPr>
        <w:tc>
          <w:tcPr>
            <w:tcW w:w="14794" w:type="dxa"/>
            <w:shd w:val="clear" w:color="auto" w:fill="D8D8D8"/>
          </w:tcPr>
          <w:p w14:paraId="14C95D1F" w14:textId="77777777" w:rsidR="005531EA" w:rsidRPr="0060547C" w:rsidRDefault="005531EA" w:rsidP="00CE3E00">
            <w:pPr>
              <w:pStyle w:val="TableParagraph"/>
              <w:spacing w:before="2" w:line="299" w:lineRule="exact"/>
              <w:ind w:left="44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3)</w:t>
            </w:r>
            <w:r w:rsidRPr="0060547C">
              <w:rPr>
                <w:rFonts w:ascii="Arial" w:hAnsi="Arial" w:cs="Arial"/>
                <w:spacing w:val="2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Atraumatic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limb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pain</w:t>
            </w:r>
          </w:p>
        </w:tc>
      </w:tr>
      <w:tr w:rsidR="005531EA" w:rsidRPr="00082FE3" w14:paraId="0CF1305A" w14:textId="77777777" w:rsidTr="00CE3E00">
        <w:trPr>
          <w:trHeight w:val="320"/>
        </w:trPr>
        <w:tc>
          <w:tcPr>
            <w:tcW w:w="14794" w:type="dxa"/>
          </w:tcPr>
          <w:p w14:paraId="62CA7B83" w14:textId="77777777" w:rsidR="005531EA" w:rsidRPr="0060547C" w:rsidRDefault="005531EA" w:rsidP="00CE3E00">
            <w:pPr>
              <w:pStyle w:val="TableParagraph"/>
              <w:spacing w:before="2" w:line="29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614EC09A" w14:textId="77777777" w:rsidTr="00CE3E00">
        <w:trPr>
          <w:trHeight w:val="644"/>
        </w:trPr>
        <w:tc>
          <w:tcPr>
            <w:tcW w:w="14794" w:type="dxa"/>
          </w:tcPr>
          <w:p w14:paraId="1BD8A56B" w14:textId="77777777" w:rsidR="005531EA" w:rsidRPr="0060547C" w:rsidRDefault="005531EA" w:rsidP="00CE3E00">
            <w:pPr>
              <w:pStyle w:val="TableParagraph"/>
              <w:spacing w:before="5"/>
              <w:ind w:left="44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b)</w:t>
            </w:r>
            <w:r w:rsidRPr="0060547C">
              <w:rPr>
                <w:rFonts w:ascii="Arial" w:hAnsi="Arial" w:cs="Arial"/>
                <w:spacing w:val="1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Demonstrates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atraumatic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limb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</w:p>
        </w:tc>
      </w:tr>
    </w:tbl>
    <w:p w14:paraId="253FBFC5" w14:textId="77777777" w:rsidR="005531EA" w:rsidRPr="0060547C" w:rsidRDefault="005531EA" w:rsidP="005531EA">
      <w:pPr>
        <w:pStyle w:val="BodyText"/>
        <w:spacing w:before="6" w:after="1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2868"/>
        <w:gridCol w:w="1597"/>
        <w:gridCol w:w="5331"/>
        <w:gridCol w:w="3863"/>
      </w:tblGrid>
      <w:tr w:rsidR="005531EA" w:rsidRPr="00082FE3" w14:paraId="651F75F1" w14:textId="77777777" w:rsidTr="00CE3E00">
        <w:trPr>
          <w:trHeight w:val="251"/>
        </w:trPr>
        <w:tc>
          <w:tcPr>
            <w:tcW w:w="1133" w:type="dxa"/>
            <w:shd w:val="clear" w:color="auto" w:fill="FBE4D4"/>
          </w:tcPr>
          <w:p w14:paraId="19ACAAA8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868" w:type="dxa"/>
            <w:shd w:val="clear" w:color="auto" w:fill="FBE4D4"/>
          </w:tcPr>
          <w:p w14:paraId="101BAA74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597" w:type="dxa"/>
            <w:shd w:val="clear" w:color="auto" w:fill="FBE4D4"/>
          </w:tcPr>
          <w:p w14:paraId="1066D931" w14:textId="77777777" w:rsidR="005531EA" w:rsidRPr="0060547C" w:rsidRDefault="005531EA" w:rsidP="00CE3E00">
            <w:pPr>
              <w:pStyle w:val="TableParagraph"/>
              <w:spacing w:line="225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54A6F75A" w14:textId="77777777" w:rsidR="005531EA" w:rsidRPr="0060547C" w:rsidRDefault="005531EA" w:rsidP="00CE3E00">
            <w:pPr>
              <w:pStyle w:val="TableParagraph"/>
              <w:spacing w:line="225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246C2DA2" w14:textId="77777777" w:rsidR="005531EA" w:rsidRPr="0060547C" w:rsidRDefault="005531EA" w:rsidP="00CE3E00">
            <w:pPr>
              <w:pStyle w:val="TableParagraph"/>
              <w:spacing w:line="225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59073005" w14:textId="77777777" w:rsidTr="00CE3E00">
        <w:trPr>
          <w:trHeight w:val="723"/>
        </w:trPr>
        <w:tc>
          <w:tcPr>
            <w:tcW w:w="1133" w:type="dxa"/>
          </w:tcPr>
          <w:p w14:paraId="02FC9371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3a</w:t>
            </w:r>
          </w:p>
        </w:tc>
        <w:tc>
          <w:tcPr>
            <w:tcW w:w="2868" w:type="dxa"/>
          </w:tcPr>
          <w:p w14:paraId="2EB11751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Acutely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Limping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33]</w:t>
            </w:r>
          </w:p>
        </w:tc>
        <w:tc>
          <w:tcPr>
            <w:tcW w:w="1597" w:type="dxa"/>
          </w:tcPr>
          <w:p w14:paraId="5AD839EB" w14:textId="77777777" w:rsidR="005531EA" w:rsidRPr="0060547C" w:rsidRDefault="005531EA" w:rsidP="00CE3E00">
            <w:pPr>
              <w:pStyle w:val="TableParagraph"/>
              <w:spacing w:before="2" w:line="235" w:lineRule="auto"/>
              <w:ind w:left="100" w:right="39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3432E5C2" w14:textId="77777777" w:rsidR="005531EA" w:rsidRPr="0060547C" w:rsidRDefault="00000000" w:rsidP="00CE3E00">
            <w:pPr>
              <w:pStyle w:val="TableParagraph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53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https://portal.e-lfh.org.uk/Component/Details/318860</w:t>
              </w:r>
            </w:hyperlink>
          </w:p>
        </w:tc>
        <w:tc>
          <w:tcPr>
            <w:tcW w:w="3863" w:type="dxa"/>
          </w:tcPr>
          <w:p w14:paraId="1FA500D8" w14:textId="77777777" w:rsidR="005531EA" w:rsidRPr="0060547C" w:rsidRDefault="005531EA" w:rsidP="00CE3E00">
            <w:pPr>
              <w:pStyle w:val="TableParagraph"/>
              <w:spacing w:before="2" w:line="235" w:lineRule="auto"/>
              <w:ind w:left="101" w:right="86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E-learning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that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covers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those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conditions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that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will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result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  <w:proofErr w:type="gramEnd"/>
          </w:p>
          <w:p w14:paraId="181E2F3F" w14:textId="77777777" w:rsidR="005531EA" w:rsidRPr="0060547C" w:rsidRDefault="005531EA" w:rsidP="00CE3E00">
            <w:pPr>
              <w:pStyle w:val="TableParagraph"/>
              <w:spacing w:before="1" w:line="222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presenting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limp</w:t>
            </w:r>
          </w:p>
        </w:tc>
      </w:tr>
      <w:tr w:rsidR="005531EA" w:rsidRPr="00082FE3" w14:paraId="2DFF22BD" w14:textId="77777777" w:rsidTr="00CE3E00">
        <w:trPr>
          <w:trHeight w:val="1203"/>
        </w:trPr>
        <w:tc>
          <w:tcPr>
            <w:tcW w:w="1133" w:type="dxa"/>
          </w:tcPr>
          <w:p w14:paraId="03CA0923" w14:textId="77777777" w:rsidR="005531EA" w:rsidRPr="0060547C" w:rsidRDefault="005531EA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3a</w:t>
            </w:r>
          </w:p>
        </w:tc>
        <w:tc>
          <w:tcPr>
            <w:tcW w:w="2868" w:type="dxa"/>
          </w:tcPr>
          <w:p w14:paraId="78CD249B" w14:textId="77777777" w:rsidR="005531EA" w:rsidRPr="0060547C" w:rsidRDefault="005531EA" w:rsidP="00CE3E00">
            <w:pPr>
              <w:pStyle w:val="TableParagraph"/>
              <w:spacing w:before="0" w:line="242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Painful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swollen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joints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34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597" w:type="dxa"/>
          </w:tcPr>
          <w:p w14:paraId="7102448B" w14:textId="77777777" w:rsidR="005531EA" w:rsidRPr="0060547C" w:rsidRDefault="005531EA" w:rsidP="00CE3E00">
            <w:pPr>
              <w:pStyle w:val="TableParagraph"/>
              <w:spacing w:before="1" w:line="235" w:lineRule="auto"/>
              <w:ind w:left="100" w:right="35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7F0C7A9C" w14:textId="77777777" w:rsidR="005531EA" w:rsidRPr="0060547C" w:rsidRDefault="00000000" w:rsidP="00CE3E00">
            <w:pPr>
              <w:pStyle w:val="TableParagraph"/>
              <w:spacing w:before="5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54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https://portal.e-lfh.org.uk/Component/Details/318912</w:t>
              </w:r>
            </w:hyperlink>
          </w:p>
        </w:tc>
        <w:tc>
          <w:tcPr>
            <w:tcW w:w="3863" w:type="dxa"/>
          </w:tcPr>
          <w:p w14:paraId="1CC8A517" w14:textId="77777777" w:rsidR="005531EA" w:rsidRPr="0060547C" w:rsidRDefault="005531EA" w:rsidP="00CE3E00">
            <w:pPr>
              <w:pStyle w:val="TableParagraph"/>
              <w:spacing w:before="0" w:line="237" w:lineRule="auto"/>
              <w:ind w:left="101" w:right="8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E-learning session that covers the common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causes of a painful swollen joint in children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Explores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importance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recognising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septic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arthritis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diagnosis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juvenile</w:t>
            </w:r>
            <w:proofErr w:type="gramEnd"/>
          </w:p>
          <w:p w14:paraId="587224EB" w14:textId="77777777" w:rsidR="005531EA" w:rsidRPr="0060547C" w:rsidRDefault="005531EA" w:rsidP="00CE3E00">
            <w:pPr>
              <w:pStyle w:val="TableParagraph"/>
              <w:spacing w:before="0" w:line="217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idiopathic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arthritis</w:t>
            </w:r>
          </w:p>
        </w:tc>
      </w:tr>
      <w:tr w:rsidR="005531EA" w:rsidRPr="00082FE3" w14:paraId="65A12F50" w14:textId="77777777" w:rsidTr="00CE3E00">
        <w:trPr>
          <w:trHeight w:val="962"/>
        </w:trPr>
        <w:tc>
          <w:tcPr>
            <w:tcW w:w="1133" w:type="dxa"/>
          </w:tcPr>
          <w:p w14:paraId="2FE47E8F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3a</w:t>
            </w:r>
          </w:p>
        </w:tc>
        <w:tc>
          <w:tcPr>
            <w:tcW w:w="2868" w:type="dxa"/>
          </w:tcPr>
          <w:p w14:paraId="6BD7FBE1" w14:textId="77777777" w:rsidR="005531EA" w:rsidRPr="0060547C" w:rsidRDefault="005531EA" w:rsidP="00CE3E00">
            <w:pPr>
              <w:pStyle w:val="TableParagraph"/>
              <w:spacing w:before="0"/>
              <w:ind w:right="12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Paediatrics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Paramedics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&gt;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Limping</w:t>
            </w:r>
            <w:r w:rsidRPr="0060547C">
              <w:rPr>
                <w:rFonts w:ascii="Arial" w:hAnsi="Arial" w:cs="Arial"/>
                <w:spacing w:val="4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35]</w:t>
            </w:r>
          </w:p>
        </w:tc>
        <w:tc>
          <w:tcPr>
            <w:tcW w:w="1597" w:type="dxa"/>
          </w:tcPr>
          <w:p w14:paraId="57E6CEF6" w14:textId="77777777" w:rsidR="005531EA" w:rsidRPr="0060547C" w:rsidRDefault="005531EA" w:rsidP="00CE3E00">
            <w:pPr>
              <w:pStyle w:val="TableParagraph"/>
              <w:spacing w:before="0"/>
              <w:ind w:left="100" w:right="35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4C9EA6AE" w14:textId="77777777" w:rsidR="005531EA" w:rsidRPr="0060547C" w:rsidRDefault="00000000" w:rsidP="00CE3E00">
            <w:pPr>
              <w:pStyle w:val="TableParagraph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55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https://portal.e-lfh.org.uk/Component/Details/522711</w:t>
              </w:r>
            </w:hyperlink>
          </w:p>
        </w:tc>
        <w:tc>
          <w:tcPr>
            <w:tcW w:w="3863" w:type="dxa"/>
          </w:tcPr>
          <w:p w14:paraId="7D6D4FF4" w14:textId="77777777" w:rsidR="005531EA" w:rsidRPr="0060547C" w:rsidRDefault="005531EA" w:rsidP="0060547C">
            <w:pPr>
              <w:pStyle w:val="TableParagraph"/>
              <w:spacing w:before="1" w:line="237" w:lineRule="auto"/>
              <w:ind w:left="101" w:right="20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E-learning session that covers investigating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effects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limping.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Including</w:t>
            </w:r>
            <w:r w:rsidRPr="0060547C">
              <w:rPr>
                <w:rFonts w:ascii="Arial" w:hAnsi="Arial" w:cs="Arial"/>
                <w:spacing w:val="-1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high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risk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diagnosi</w:t>
            </w:r>
            <w:r w:rsidR="00A43BAF">
              <w:rPr>
                <w:rFonts w:ascii="Arial" w:hAnsi="Arial" w:cs="Arial"/>
                <w:sz w:val="24"/>
                <w:szCs w:val="24"/>
                <w:lang w:val="en-GB"/>
              </w:rPr>
              <w:t>s, such as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malignanc</w:t>
            </w:r>
            <w:r w:rsidR="00A43BAF">
              <w:rPr>
                <w:rFonts w:ascii="Arial" w:hAnsi="Arial" w:cs="Arial"/>
                <w:sz w:val="24"/>
                <w:szCs w:val="24"/>
                <w:lang w:val="en-GB"/>
              </w:rPr>
              <w:t>y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,</w:t>
            </w:r>
            <w:r w:rsidR="00A43BAF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septic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arthritis</w:t>
            </w:r>
          </w:p>
        </w:tc>
      </w:tr>
      <w:tr w:rsidR="005531EA" w:rsidRPr="00082FE3" w14:paraId="79612AD0" w14:textId="77777777" w:rsidTr="00CE3E00">
        <w:trPr>
          <w:trHeight w:val="504"/>
        </w:trPr>
        <w:tc>
          <w:tcPr>
            <w:tcW w:w="1133" w:type="dxa"/>
          </w:tcPr>
          <w:p w14:paraId="73A0EAA6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3a</w:t>
            </w:r>
          </w:p>
        </w:tc>
        <w:tc>
          <w:tcPr>
            <w:tcW w:w="2868" w:type="dxa"/>
          </w:tcPr>
          <w:p w14:paraId="7F56D34B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Acute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childhood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limp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292]</w:t>
            </w:r>
          </w:p>
        </w:tc>
        <w:tc>
          <w:tcPr>
            <w:tcW w:w="1597" w:type="dxa"/>
          </w:tcPr>
          <w:p w14:paraId="40F4E127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331" w:type="dxa"/>
          </w:tcPr>
          <w:p w14:paraId="0D6E6738" w14:textId="77777777" w:rsidR="005531EA" w:rsidRPr="0060547C" w:rsidRDefault="00000000" w:rsidP="00CE3E00">
            <w:pPr>
              <w:pStyle w:val="TableParagraph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56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https://cks.nice.org.uk/topics/acute-childhood-limp/</w:t>
              </w:r>
            </w:hyperlink>
          </w:p>
        </w:tc>
        <w:tc>
          <w:tcPr>
            <w:tcW w:w="3863" w:type="dxa"/>
          </w:tcPr>
          <w:p w14:paraId="5F7A7ED9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Guidance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red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flags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limping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</w:p>
        </w:tc>
      </w:tr>
      <w:tr w:rsidR="005531EA" w:rsidRPr="00082FE3" w14:paraId="7E1FC9A6" w14:textId="77777777" w:rsidTr="00CE3E00">
        <w:trPr>
          <w:trHeight w:val="504"/>
        </w:trPr>
        <w:tc>
          <w:tcPr>
            <w:tcW w:w="1133" w:type="dxa"/>
          </w:tcPr>
          <w:p w14:paraId="1FB4618E" w14:textId="77777777" w:rsidR="005531EA" w:rsidRPr="0060547C" w:rsidRDefault="005531EA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3a</w:t>
            </w:r>
          </w:p>
        </w:tc>
        <w:tc>
          <w:tcPr>
            <w:tcW w:w="2868" w:type="dxa"/>
          </w:tcPr>
          <w:p w14:paraId="660F3EF4" w14:textId="77777777" w:rsidR="005531EA" w:rsidRPr="0060547C" w:rsidRDefault="005531EA" w:rsidP="00CE3E00">
            <w:pPr>
              <w:pStyle w:val="TableParagraph"/>
              <w:spacing w:before="0" w:line="242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Non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traumatic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="00082FE3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>Musculoskeletal (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MSK</w:t>
            </w:r>
            <w:r w:rsidR="00082FE3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injuries[</w:t>
            </w:r>
            <w:proofErr w:type="gramEnd"/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36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597" w:type="dxa"/>
          </w:tcPr>
          <w:p w14:paraId="71EF0395" w14:textId="77777777" w:rsidR="005531EA" w:rsidRPr="0060547C" w:rsidRDefault="005531EA" w:rsidP="00CE3E00">
            <w:pPr>
              <w:pStyle w:val="TableParagraph"/>
              <w:spacing w:before="0" w:line="24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79696F60" w14:textId="77777777" w:rsidR="005531EA" w:rsidRPr="0060547C" w:rsidRDefault="00000000" w:rsidP="0060547C">
            <w:pPr>
              <w:pStyle w:val="TableParagraph"/>
              <w:spacing w:before="5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57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https://dontforgetthebubbles.com/non-traumatic-msk-injuries-module/</w:t>
              </w:r>
            </w:hyperlink>
          </w:p>
        </w:tc>
        <w:tc>
          <w:tcPr>
            <w:tcW w:w="3863" w:type="dxa"/>
          </w:tcPr>
          <w:p w14:paraId="5CE2A6A4" w14:textId="77777777" w:rsidR="005531EA" w:rsidRPr="0060547C" w:rsidRDefault="005531EA" w:rsidP="00CE3E00">
            <w:pPr>
              <w:pStyle w:val="TableParagraph"/>
              <w:spacing w:before="0" w:line="237" w:lineRule="auto"/>
              <w:ind w:left="101" w:right="19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Differential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diagnosis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non-traumatic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pain,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causes</w:t>
            </w:r>
            <w:proofErr w:type="gramEnd"/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diagnosis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not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miss</w:t>
            </w:r>
          </w:p>
        </w:tc>
      </w:tr>
    </w:tbl>
    <w:p w14:paraId="2487F0F9" w14:textId="77777777" w:rsidR="005531EA" w:rsidRPr="0060547C" w:rsidRDefault="005531EA" w:rsidP="005531EA">
      <w:pPr>
        <w:spacing w:line="237" w:lineRule="auto"/>
        <w:rPr>
          <w:rFonts w:cs="Arial"/>
        </w:rPr>
      </w:pPr>
    </w:p>
    <w:p w14:paraId="0E344A1D" w14:textId="77777777" w:rsidR="005531EA" w:rsidRPr="0060547C" w:rsidRDefault="005531EA" w:rsidP="005531EA">
      <w:pPr>
        <w:rPr>
          <w:rFonts w:cs="Arial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2868"/>
        <w:gridCol w:w="1597"/>
        <w:gridCol w:w="5331"/>
        <w:gridCol w:w="3863"/>
      </w:tblGrid>
      <w:tr w:rsidR="005531EA" w:rsidRPr="00082FE3" w14:paraId="28DF2240" w14:textId="77777777" w:rsidTr="0060547C">
        <w:trPr>
          <w:trHeight w:val="723"/>
        </w:trPr>
        <w:tc>
          <w:tcPr>
            <w:tcW w:w="1133" w:type="dxa"/>
          </w:tcPr>
          <w:p w14:paraId="070C0338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3a</w:t>
            </w:r>
          </w:p>
        </w:tc>
        <w:tc>
          <w:tcPr>
            <w:tcW w:w="2868" w:type="dxa"/>
          </w:tcPr>
          <w:p w14:paraId="72E43629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limping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37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597" w:type="dxa"/>
          </w:tcPr>
          <w:p w14:paraId="37FEB34A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4130E30B" w14:textId="77777777" w:rsidR="005531EA" w:rsidRPr="0060547C" w:rsidRDefault="00000000" w:rsidP="00CE3E00">
            <w:pPr>
              <w:pStyle w:val="TableParagraph"/>
              <w:spacing w:before="1" w:line="250" w:lineRule="atLeast"/>
              <w:ind w:left="101" w:right="282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58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https://dontforgetthebubbles.com/the-limping-child-module/</w:t>
              </w:r>
            </w:hyperlink>
          </w:p>
        </w:tc>
        <w:tc>
          <w:tcPr>
            <w:tcW w:w="3863" w:type="dxa"/>
          </w:tcPr>
          <w:p w14:paraId="0B82E994" w14:textId="77777777" w:rsidR="005531EA" w:rsidRPr="0060547C" w:rsidRDefault="005531EA" w:rsidP="00CE3E00">
            <w:pPr>
              <w:pStyle w:val="TableParagraph"/>
              <w:spacing w:before="2" w:line="235" w:lineRule="auto"/>
              <w:ind w:left="101" w:right="16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discussions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covering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points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evidence,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grey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areas,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diagnostic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dilemmas;</w:t>
            </w:r>
            <w:proofErr w:type="gramEnd"/>
          </w:p>
          <w:p w14:paraId="3847784E" w14:textId="77777777" w:rsidR="005531EA" w:rsidRPr="0060547C" w:rsidRDefault="005531EA" w:rsidP="00CE3E00">
            <w:pPr>
              <w:pStyle w:val="TableParagraph"/>
              <w:spacing w:before="1" w:line="222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advanced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escalation</w:t>
            </w:r>
          </w:p>
        </w:tc>
      </w:tr>
      <w:tr w:rsidR="005531EA" w:rsidRPr="00082FE3" w14:paraId="7C1E18AF" w14:textId="77777777" w:rsidTr="0060547C">
        <w:trPr>
          <w:trHeight w:val="504"/>
        </w:trPr>
        <w:tc>
          <w:tcPr>
            <w:tcW w:w="1133" w:type="dxa"/>
          </w:tcPr>
          <w:p w14:paraId="1331C9E5" w14:textId="77777777" w:rsidR="005531EA" w:rsidRPr="0060547C" w:rsidRDefault="005531EA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3a</w:t>
            </w:r>
          </w:p>
        </w:tc>
        <w:tc>
          <w:tcPr>
            <w:tcW w:w="2868" w:type="dxa"/>
          </w:tcPr>
          <w:p w14:paraId="781B0518" w14:textId="77777777" w:rsidR="005531EA" w:rsidRPr="0060547C" w:rsidRDefault="005531EA" w:rsidP="00CE3E00">
            <w:pPr>
              <w:pStyle w:val="TableParagraph"/>
              <w:spacing w:before="0" w:line="242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Limping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38]</w:t>
            </w:r>
          </w:p>
        </w:tc>
        <w:tc>
          <w:tcPr>
            <w:tcW w:w="1597" w:type="dxa"/>
          </w:tcPr>
          <w:p w14:paraId="3F9F5EAF" w14:textId="77777777" w:rsidR="005531EA" w:rsidRPr="0060547C" w:rsidRDefault="005531EA" w:rsidP="00CE3E00">
            <w:pPr>
              <w:pStyle w:val="TableParagraph"/>
              <w:spacing w:before="0" w:line="24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331" w:type="dxa"/>
          </w:tcPr>
          <w:p w14:paraId="600027E1" w14:textId="77777777" w:rsidR="005531EA" w:rsidRPr="0060547C" w:rsidRDefault="00000000" w:rsidP="0060547C">
            <w:pPr>
              <w:pStyle w:val="TableParagraph"/>
              <w:spacing w:before="5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59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https://www.rcemlearning.co.uk/modules/the-limping-child-pem-induction/</w:t>
              </w:r>
            </w:hyperlink>
          </w:p>
        </w:tc>
        <w:tc>
          <w:tcPr>
            <w:tcW w:w="3863" w:type="dxa"/>
          </w:tcPr>
          <w:p w14:paraId="0106C772" w14:textId="77777777" w:rsidR="005531EA" w:rsidRPr="0060547C" w:rsidRDefault="005531EA" w:rsidP="00CE3E00">
            <w:pPr>
              <w:pStyle w:val="TableParagraph"/>
              <w:spacing w:before="0" w:line="242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limping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</w:p>
        </w:tc>
      </w:tr>
      <w:tr w:rsidR="005531EA" w:rsidRPr="00082FE3" w14:paraId="17FAA5C8" w14:textId="77777777" w:rsidTr="0060547C">
        <w:trPr>
          <w:trHeight w:val="719"/>
        </w:trPr>
        <w:tc>
          <w:tcPr>
            <w:tcW w:w="1133" w:type="dxa"/>
          </w:tcPr>
          <w:p w14:paraId="29A5DB3A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3a</w:t>
            </w:r>
          </w:p>
        </w:tc>
        <w:tc>
          <w:tcPr>
            <w:tcW w:w="2868" w:type="dxa"/>
          </w:tcPr>
          <w:p w14:paraId="5AD8036E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Please,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Just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STOP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LIMPING!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39]</w:t>
            </w:r>
          </w:p>
        </w:tc>
        <w:tc>
          <w:tcPr>
            <w:tcW w:w="1597" w:type="dxa"/>
          </w:tcPr>
          <w:p w14:paraId="2C08781E" w14:textId="77777777" w:rsidR="005531EA" w:rsidRPr="0060547C" w:rsidRDefault="005531EA" w:rsidP="00CE3E00">
            <w:pPr>
              <w:pStyle w:val="TableParagraph"/>
              <w:spacing w:before="4" w:line="232" w:lineRule="auto"/>
              <w:ind w:left="100" w:right="573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Pediatric</w:t>
            </w:r>
            <w:proofErr w:type="spellEnd"/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emergency</w:t>
            </w:r>
          </w:p>
          <w:p w14:paraId="5BF4D29D" w14:textId="77777777" w:rsidR="005531EA" w:rsidRPr="0060547C" w:rsidRDefault="005531EA" w:rsidP="00CE3E00">
            <w:pPr>
              <w:pStyle w:val="TableParagraph"/>
              <w:spacing w:before="1" w:line="221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playbook</w:t>
            </w:r>
          </w:p>
        </w:tc>
        <w:tc>
          <w:tcPr>
            <w:tcW w:w="5331" w:type="dxa"/>
          </w:tcPr>
          <w:p w14:paraId="5A40C852" w14:textId="77777777" w:rsidR="005531EA" w:rsidRPr="0060547C" w:rsidRDefault="00000000" w:rsidP="00CE3E00">
            <w:pPr>
              <w:pStyle w:val="TableParagraph"/>
              <w:spacing w:before="0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60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https://pemplaybook.org/podcast/please-just-stop-limping/</w:t>
              </w:r>
            </w:hyperlink>
          </w:p>
        </w:tc>
        <w:tc>
          <w:tcPr>
            <w:tcW w:w="3863" w:type="dxa"/>
          </w:tcPr>
          <w:p w14:paraId="0251D23A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Tackling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limping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</w:p>
        </w:tc>
      </w:tr>
      <w:tr w:rsidR="005531EA" w:rsidRPr="00082FE3" w14:paraId="22424821" w14:textId="77777777" w:rsidTr="0060547C">
        <w:trPr>
          <w:trHeight w:val="251"/>
        </w:trPr>
        <w:tc>
          <w:tcPr>
            <w:tcW w:w="1133" w:type="dxa"/>
          </w:tcPr>
          <w:p w14:paraId="05B6B1AB" w14:textId="77777777" w:rsidR="005531EA" w:rsidRPr="0060547C" w:rsidRDefault="005531EA" w:rsidP="00CE3E00">
            <w:pPr>
              <w:pStyle w:val="TableParagraph"/>
              <w:spacing w:before="0" w:line="23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3a</w:t>
            </w:r>
          </w:p>
        </w:tc>
        <w:tc>
          <w:tcPr>
            <w:tcW w:w="2868" w:type="dxa"/>
          </w:tcPr>
          <w:p w14:paraId="4CCAA697" w14:textId="77777777" w:rsidR="005531EA" w:rsidRPr="0060547C" w:rsidRDefault="005531EA" w:rsidP="00CE3E00">
            <w:pPr>
              <w:pStyle w:val="TableParagraph"/>
              <w:spacing w:before="0" w:line="232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Fever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limp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40]</w:t>
            </w:r>
          </w:p>
        </w:tc>
        <w:tc>
          <w:tcPr>
            <w:tcW w:w="1597" w:type="dxa"/>
          </w:tcPr>
          <w:p w14:paraId="1565D4E9" w14:textId="77777777" w:rsidR="005531EA" w:rsidRPr="0060547C" w:rsidRDefault="005531EA" w:rsidP="00CE3E00">
            <w:pPr>
              <w:pStyle w:val="TableParagraph"/>
              <w:spacing w:before="0" w:line="23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7EA5B141" w14:textId="77777777" w:rsidR="005531EA" w:rsidRPr="0060547C" w:rsidRDefault="00000000" w:rsidP="00CE3E00">
            <w:pPr>
              <w:pStyle w:val="TableParagraph"/>
              <w:spacing w:line="225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61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https://dontforgetthebubbles.com/fever-limp/</w:t>
              </w:r>
            </w:hyperlink>
          </w:p>
        </w:tc>
        <w:tc>
          <w:tcPr>
            <w:tcW w:w="3863" w:type="dxa"/>
          </w:tcPr>
          <w:p w14:paraId="358DF6D0" w14:textId="77777777" w:rsidR="005531EA" w:rsidRPr="0060547C" w:rsidRDefault="005531EA" w:rsidP="00CE3E00">
            <w:pPr>
              <w:pStyle w:val="TableParagraph"/>
              <w:spacing w:before="0" w:line="232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limping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</w:p>
        </w:tc>
      </w:tr>
      <w:tr w:rsidR="005531EA" w:rsidRPr="00082FE3" w14:paraId="2C1714F4" w14:textId="77777777" w:rsidTr="0060547C">
        <w:trPr>
          <w:trHeight w:val="506"/>
        </w:trPr>
        <w:tc>
          <w:tcPr>
            <w:tcW w:w="1133" w:type="dxa"/>
          </w:tcPr>
          <w:p w14:paraId="63D5E72A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3a</w:t>
            </w:r>
          </w:p>
        </w:tc>
        <w:tc>
          <w:tcPr>
            <w:tcW w:w="2868" w:type="dxa"/>
          </w:tcPr>
          <w:p w14:paraId="2012138C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Transient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Synovitis[</w:t>
            </w:r>
            <w:proofErr w:type="gramEnd"/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41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597" w:type="dxa"/>
          </w:tcPr>
          <w:p w14:paraId="70849ACD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331" w:type="dxa"/>
          </w:tcPr>
          <w:p w14:paraId="2A33AC7A" w14:textId="77777777" w:rsidR="005531EA" w:rsidRPr="0060547C" w:rsidRDefault="00000000" w:rsidP="0060547C">
            <w:pPr>
              <w:pStyle w:val="TableParagraph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62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https://www.rcemlearning.co.uk/foamed/transient-synovitis/</w:t>
              </w:r>
            </w:hyperlink>
          </w:p>
        </w:tc>
        <w:tc>
          <w:tcPr>
            <w:tcW w:w="3863" w:type="dxa"/>
          </w:tcPr>
          <w:p w14:paraId="1B6C7D7E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Brief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transient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synovitis</w:t>
            </w:r>
          </w:p>
        </w:tc>
      </w:tr>
      <w:tr w:rsidR="005531EA" w:rsidRPr="00082FE3" w14:paraId="47D6745B" w14:textId="77777777" w:rsidTr="0060547C">
        <w:trPr>
          <w:trHeight w:val="1202"/>
        </w:trPr>
        <w:tc>
          <w:tcPr>
            <w:tcW w:w="1133" w:type="dxa"/>
          </w:tcPr>
          <w:p w14:paraId="0C8BA7BD" w14:textId="77777777" w:rsidR="005531EA" w:rsidRPr="0060547C" w:rsidRDefault="005531EA" w:rsidP="00CE3E00">
            <w:pPr>
              <w:pStyle w:val="TableParagraph"/>
              <w:spacing w:before="0" w:line="24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3a</w:t>
            </w:r>
          </w:p>
        </w:tc>
        <w:tc>
          <w:tcPr>
            <w:tcW w:w="2868" w:type="dxa"/>
          </w:tcPr>
          <w:p w14:paraId="64AEC1FE" w14:textId="77777777" w:rsidR="005531EA" w:rsidRPr="0060547C" w:rsidRDefault="005531EA" w:rsidP="00CE3E00">
            <w:pPr>
              <w:pStyle w:val="TableParagraph"/>
              <w:spacing w:before="0" w:line="24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gramStart"/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Osteomyelitis[</w:t>
            </w:r>
            <w:proofErr w:type="gramEnd"/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42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597" w:type="dxa"/>
          </w:tcPr>
          <w:p w14:paraId="1F55204A" w14:textId="77777777" w:rsidR="005531EA" w:rsidRPr="0060547C" w:rsidRDefault="005531EA" w:rsidP="00CE3E00">
            <w:pPr>
              <w:pStyle w:val="TableParagraph"/>
              <w:spacing w:before="0" w:line="237" w:lineRule="auto"/>
              <w:ind w:left="100" w:right="42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educational</w:t>
            </w:r>
          </w:p>
          <w:p w14:paraId="1FC489C1" w14:textId="77777777" w:rsidR="005531EA" w:rsidRPr="0060547C" w:rsidRDefault="005531EA" w:rsidP="00CE3E00">
            <w:pPr>
              <w:pStyle w:val="TableParagraph"/>
              <w:spacing w:before="0" w:line="217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51E586E8" w14:textId="77777777" w:rsidR="005531EA" w:rsidRPr="0060547C" w:rsidRDefault="00000000" w:rsidP="00CE3E00">
            <w:pPr>
              <w:pStyle w:val="TableParagraph"/>
              <w:spacing w:before="0" w:line="250" w:lineRule="atLeast"/>
              <w:ind w:left="101" w:right="28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63" w:history="1">
              <w:r w:rsidR="003016CE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https://em3.org.uk/foamed/16/9/2019/lightning-learning-osteomyelitis-in-kids</w:t>
              </w:r>
            </w:hyperlink>
          </w:p>
        </w:tc>
        <w:tc>
          <w:tcPr>
            <w:tcW w:w="3863" w:type="dxa"/>
          </w:tcPr>
          <w:p w14:paraId="6D754B4B" w14:textId="77777777" w:rsidR="005531EA" w:rsidRPr="0060547C" w:rsidRDefault="005531EA" w:rsidP="00CE3E00">
            <w:pPr>
              <w:pStyle w:val="TableParagraph"/>
              <w:spacing w:before="0" w:line="241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Lightening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Osteomyelitis</w:t>
            </w:r>
          </w:p>
        </w:tc>
      </w:tr>
      <w:tr w:rsidR="005531EA" w:rsidRPr="00082FE3" w14:paraId="63E7AC4C" w14:textId="77777777" w:rsidTr="0060547C">
        <w:trPr>
          <w:trHeight w:val="965"/>
        </w:trPr>
        <w:tc>
          <w:tcPr>
            <w:tcW w:w="1133" w:type="dxa"/>
          </w:tcPr>
          <w:p w14:paraId="093AA77F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3a</w:t>
            </w:r>
          </w:p>
        </w:tc>
        <w:tc>
          <w:tcPr>
            <w:tcW w:w="2868" w:type="dxa"/>
          </w:tcPr>
          <w:p w14:paraId="2A385DD9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Atraumatic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limb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43]</w:t>
            </w:r>
          </w:p>
        </w:tc>
        <w:tc>
          <w:tcPr>
            <w:tcW w:w="1597" w:type="dxa"/>
          </w:tcPr>
          <w:p w14:paraId="4F7515D6" w14:textId="77777777" w:rsidR="005531EA" w:rsidRPr="0060547C" w:rsidRDefault="005531EA" w:rsidP="00CE3E00">
            <w:pPr>
              <w:pStyle w:val="TableParagraph"/>
              <w:spacing w:before="1" w:line="237" w:lineRule="auto"/>
              <w:ind w:left="100" w:right="453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NHS Greater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Glasgow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Clyde</w:t>
            </w:r>
          </w:p>
        </w:tc>
        <w:tc>
          <w:tcPr>
            <w:tcW w:w="5331" w:type="dxa"/>
          </w:tcPr>
          <w:p w14:paraId="59D3A1EF" w14:textId="3DA96D89" w:rsidR="005531EA" w:rsidRPr="0060547C" w:rsidRDefault="005531EA" w:rsidP="00CE3E00">
            <w:pPr>
              <w:pStyle w:val="TableParagraph"/>
              <w:spacing w:before="0" w:line="250" w:lineRule="atLeast"/>
              <w:ind w:left="101" w:right="91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https://</w:t>
            </w:r>
            <w:hyperlink r:id="rId64">
              <w:r w:rsidRPr="0060547C">
                <w:rPr>
                  <w:rFonts w:ascii="Arial" w:hAnsi="Arial" w:cs="Arial"/>
                  <w:sz w:val="24"/>
                  <w:szCs w:val="24"/>
                  <w:u w:val="single"/>
                  <w:lang w:val="en-GB"/>
                </w:rPr>
                <w:t>www.clinicalguidelines.scot.nhs.uk/nhsggc-</w:t>
              </w:r>
            </w:hyperlink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guidelines/nhsggc</w:t>
            </w:r>
            <w:r w:rsidR="003016CE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-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guidelines/emergency</w:t>
            </w:r>
            <w:r w:rsidR="003016CE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-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medicine/atraumatic-painful-limb/</w:t>
            </w:r>
          </w:p>
        </w:tc>
        <w:tc>
          <w:tcPr>
            <w:tcW w:w="3863" w:type="dxa"/>
          </w:tcPr>
          <w:p w14:paraId="26F83CF2" w14:textId="77777777" w:rsidR="005531EA" w:rsidRPr="0060547C" w:rsidRDefault="005531EA" w:rsidP="00CE3E00">
            <w:pPr>
              <w:pStyle w:val="TableParagraph"/>
              <w:spacing w:before="1" w:line="237" w:lineRule="auto"/>
              <w:ind w:left="101" w:right="8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Guideline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outlining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initial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 of the child presenting to the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department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atraumatic</w:t>
            </w:r>
          </w:p>
          <w:p w14:paraId="1C46D1B4" w14:textId="77777777" w:rsidR="005531EA" w:rsidRPr="0060547C" w:rsidRDefault="005531EA" w:rsidP="00CE3E00">
            <w:pPr>
              <w:pStyle w:val="TableParagraph"/>
              <w:spacing w:before="0" w:line="220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painful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limb/limp.</w:t>
            </w:r>
          </w:p>
        </w:tc>
      </w:tr>
      <w:tr w:rsidR="005531EA" w:rsidRPr="00082FE3" w14:paraId="38BC14EC" w14:textId="77777777" w:rsidTr="0060547C">
        <w:trPr>
          <w:trHeight w:val="251"/>
        </w:trPr>
        <w:tc>
          <w:tcPr>
            <w:tcW w:w="1133" w:type="dxa"/>
          </w:tcPr>
          <w:p w14:paraId="49C9CB81" w14:textId="77777777" w:rsidR="005531EA" w:rsidRPr="0060547C" w:rsidRDefault="005531EA" w:rsidP="00CE3E00">
            <w:pPr>
              <w:pStyle w:val="TableParagraph"/>
              <w:spacing w:before="0" w:line="23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3a</w:t>
            </w:r>
          </w:p>
        </w:tc>
        <w:tc>
          <w:tcPr>
            <w:tcW w:w="2868" w:type="dxa"/>
          </w:tcPr>
          <w:p w14:paraId="5D910348" w14:textId="77777777" w:rsidR="005531EA" w:rsidRPr="0060547C" w:rsidRDefault="005531EA" w:rsidP="00CE3E00">
            <w:pPr>
              <w:pStyle w:val="TableParagraph"/>
              <w:spacing w:before="0" w:line="232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Acute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childhood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limp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44]</w:t>
            </w:r>
          </w:p>
        </w:tc>
        <w:tc>
          <w:tcPr>
            <w:tcW w:w="1597" w:type="dxa"/>
          </w:tcPr>
          <w:p w14:paraId="1F37BED2" w14:textId="77777777" w:rsidR="005531EA" w:rsidRPr="0060547C" w:rsidRDefault="005531EA" w:rsidP="00CE3E00">
            <w:pPr>
              <w:pStyle w:val="TableParagraph"/>
              <w:spacing w:before="0" w:line="23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331" w:type="dxa"/>
          </w:tcPr>
          <w:p w14:paraId="38A033B7" w14:textId="77777777" w:rsidR="005531EA" w:rsidRPr="0060547C" w:rsidRDefault="00000000" w:rsidP="00CE3E00">
            <w:pPr>
              <w:pStyle w:val="TableParagraph"/>
              <w:spacing w:before="5" w:line="227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65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https://cks.nice.org.uk/topics/acute-childhood-limp/</w:t>
              </w:r>
            </w:hyperlink>
          </w:p>
        </w:tc>
        <w:tc>
          <w:tcPr>
            <w:tcW w:w="3863" w:type="dxa"/>
          </w:tcPr>
          <w:p w14:paraId="74ECBA82" w14:textId="77777777" w:rsidR="005531EA" w:rsidRPr="0060547C" w:rsidRDefault="005531EA" w:rsidP="00CE3E00">
            <w:pPr>
              <w:pStyle w:val="TableParagraph"/>
              <w:spacing w:before="0" w:line="232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Guidelines</w:t>
            </w:r>
          </w:p>
        </w:tc>
      </w:tr>
      <w:tr w:rsidR="005531EA" w:rsidRPr="00082FE3" w14:paraId="2F02D619" w14:textId="77777777" w:rsidTr="0060547C">
        <w:trPr>
          <w:trHeight w:val="723"/>
        </w:trPr>
        <w:tc>
          <w:tcPr>
            <w:tcW w:w="1133" w:type="dxa"/>
          </w:tcPr>
          <w:p w14:paraId="227B79C7" w14:textId="77777777" w:rsidR="005531EA" w:rsidRPr="0060547C" w:rsidRDefault="005531EA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3a</w:t>
            </w:r>
          </w:p>
        </w:tc>
        <w:tc>
          <w:tcPr>
            <w:tcW w:w="2868" w:type="dxa"/>
          </w:tcPr>
          <w:p w14:paraId="75FB8B2D" w14:textId="77777777" w:rsidR="005531EA" w:rsidRPr="0060547C" w:rsidRDefault="005531EA" w:rsidP="00CE3E00">
            <w:pPr>
              <w:pStyle w:val="TableParagraph"/>
              <w:spacing w:before="0" w:line="242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limping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45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597" w:type="dxa"/>
          </w:tcPr>
          <w:p w14:paraId="4E172CEA" w14:textId="77777777" w:rsidR="005531EA" w:rsidRPr="0060547C" w:rsidRDefault="005531EA" w:rsidP="00CE3E00">
            <w:pPr>
              <w:pStyle w:val="TableParagraph"/>
              <w:spacing w:before="0" w:line="24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2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Peads</w:t>
            </w:r>
            <w:proofErr w:type="spellEnd"/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pod</w:t>
            </w:r>
          </w:p>
        </w:tc>
        <w:tc>
          <w:tcPr>
            <w:tcW w:w="5331" w:type="dxa"/>
          </w:tcPr>
          <w:p w14:paraId="6A22F8AD" w14:textId="77777777" w:rsidR="005531EA" w:rsidRPr="0060547C" w:rsidRDefault="00000000" w:rsidP="00CE3E00">
            <w:pPr>
              <w:pStyle w:val="TableParagraph"/>
              <w:spacing w:before="5" w:line="247" w:lineRule="auto"/>
              <w:ind w:left="101" w:right="64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66" w:history="1">
              <w:r w:rsidR="003016CE" w:rsidRPr="003016CE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https://soundcloud.com/user-663288011/episode-53-fifteen-minute-consultation-the-limping-child</w:t>
              </w:r>
            </w:hyperlink>
          </w:p>
        </w:tc>
        <w:tc>
          <w:tcPr>
            <w:tcW w:w="3863" w:type="dxa"/>
          </w:tcPr>
          <w:p w14:paraId="5AAB05B9" w14:textId="77777777" w:rsidR="005531EA" w:rsidRPr="0060547C" w:rsidRDefault="005531EA" w:rsidP="00CE3E00">
            <w:pPr>
              <w:pStyle w:val="TableParagraph"/>
              <w:spacing w:before="0" w:line="237" w:lineRule="auto"/>
              <w:ind w:left="101" w:right="33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Podcast on what to look for, what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investigations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are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needed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what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not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</w:p>
          <w:p w14:paraId="6E07743A" w14:textId="77777777" w:rsidR="005531EA" w:rsidRPr="0060547C" w:rsidRDefault="005531EA" w:rsidP="00CE3E00">
            <w:pPr>
              <w:pStyle w:val="TableParagraph"/>
              <w:spacing w:before="0" w:line="220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miss</w:t>
            </w:r>
          </w:p>
        </w:tc>
      </w:tr>
    </w:tbl>
    <w:p w14:paraId="1ADC4ED5" w14:textId="77777777" w:rsidR="005531EA" w:rsidRPr="0060547C" w:rsidRDefault="005531EA" w:rsidP="005531EA">
      <w:pPr>
        <w:pStyle w:val="BodyText"/>
        <w:spacing w:before="6" w:after="1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09605BFC" w14:textId="77777777" w:rsidTr="00CE3E00">
        <w:trPr>
          <w:trHeight w:val="321"/>
        </w:trPr>
        <w:tc>
          <w:tcPr>
            <w:tcW w:w="14794" w:type="dxa"/>
            <w:shd w:val="clear" w:color="auto" w:fill="D8D8D8"/>
          </w:tcPr>
          <w:p w14:paraId="10C8FB60" w14:textId="77777777" w:rsidR="005531EA" w:rsidRPr="0060547C" w:rsidRDefault="005531EA" w:rsidP="00CE3E00">
            <w:pPr>
              <w:pStyle w:val="TableParagraph"/>
              <w:spacing w:before="2" w:line="299" w:lineRule="exact"/>
              <w:ind w:left="44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4)</w:t>
            </w:r>
            <w:r w:rsidRPr="0060547C">
              <w:rPr>
                <w:rFonts w:ascii="Arial" w:hAnsi="Arial" w:cs="Arial"/>
                <w:spacing w:val="1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Burns</w:t>
            </w:r>
          </w:p>
        </w:tc>
      </w:tr>
      <w:tr w:rsidR="005531EA" w:rsidRPr="00082FE3" w14:paraId="5CD55D84" w14:textId="77777777" w:rsidTr="00CE3E00">
        <w:trPr>
          <w:trHeight w:val="318"/>
        </w:trPr>
        <w:tc>
          <w:tcPr>
            <w:tcW w:w="14794" w:type="dxa"/>
          </w:tcPr>
          <w:p w14:paraId="50B5784F" w14:textId="77777777" w:rsidR="005531EA" w:rsidRPr="0060547C" w:rsidRDefault="005531EA" w:rsidP="00CE3E00">
            <w:pPr>
              <w:pStyle w:val="TableParagraph"/>
              <w:spacing w:before="2" w:line="297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6D33E726" w14:textId="77777777" w:rsidTr="00CE3E00">
        <w:trPr>
          <w:trHeight w:val="1286"/>
        </w:trPr>
        <w:tc>
          <w:tcPr>
            <w:tcW w:w="14794" w:type="dxa"/>
          </w:tcPr>
          <w:p w14:paraId="00718399" w14:textId="77777777" w:rsidR="005531EA" w:rsidRPr="0060547C" w:rsidRDefault="005531EA" w:rsidP="005531EA">
            <w:pPr>
              <w:pStyle w:val="TableParagraph"/>
              <w:numPr>
                <w:ilvl w:val="0"/>
                <w:numId w:val="91"/>
              </w:numPr>
              <w:tabs>
                <w:tab w:val="left" w:pos="780"/>
              </w:tabs>
              <w:spacing w:before="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Evaluation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burns,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minor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burns,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recognition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when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refer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specialist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centre</w:t>
            </w:r>
            <w:proofErr w:type="gramEnd"/>
          </w:p>
          <w:p w14:paraId="1DD2349D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4392F13" w14:textId="77777777" w:rsidR="005531EA" w:rsidRPr="0060547C" w:rsidRDefault="005531EA" w:rsidP="005531EA">
            <w:pPr>
              <w:pStyle w:val="TableParagraph"/>
              <w:numPr>
                <w:ilvl w:val="0"/>
                <w:numId w:val="91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Accurately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describe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burn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depth</w:t>
            </w:r>
            <w:proofErr w:type="gramEnd"/>
          </w:p>
          <w:p w14:paraId="40CFA82F" w14:textId="77777777" w:rsidR="002A3E90" w:rsidRPr="00082FE3" w:rsidRDefault="002A3E90" w:rsidP="0060547C">
            <w:pPr>
              <w:pStyle w:val="ListParagraph"/>
              <w:rPr>
                <w:rFonts w:cs="Arial"/>
              </w:rPr>
            </w:pPr>
          </w:p>
          <w:p w14:paraId="7973DEB6" w14:textId="77777777" w:rsidR="002A3E90" w:rsidRPr="0060547C" w:rsidRDefault="002A3E90" w:rsidP="005531EA">
            <w:pPr>
              <w:pStyle w:val="TableParagraph"/>
              <w:numPr>
                <w:ilvl w:val="0"/>
                <w:numId w:val="91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</w:t>
            </w:r>
            <w:r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tools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calculate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burn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percentage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</w:p>
        </w:tc>
      </w:tr>
    </w:tbl>
    <w:p w14:paraId="7B378088" w14:textId="77777777" w:rsidR="005531EA" w:rsidRPr="0060547C" w:rsidRDefault="005531EA" w:rsidP="005531EA">
      <w:pPr>
        <w:pStyle w:val="BodyText"/>
        <w:spacing w:before="6" w:after="1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798"/>
        <w:gridCol w:w="1597"/>
        <w:gridCol w:w="5331"/>
        <w:gridCol w:w="3863"/>
      </w:tblGrid>
      <w:tr w:rsidR="005531EA" w:rsidRPr="00082FE3" w14:paraId="2A16DD06" w14:textId="77777777" w:rsidTr="00CE3E00">
        <w:trPr>
          <w:trHeight w:val="251"/>
        </w:trPr>
        <w:tc>
          <w:tcPr>
            <w:tcW w:w="1202" w:type="dxa"/>
            <w:shd w:val="clear" w:color="auto" w:fill="FBE4D4"/>
          </w:tcPr>
          <w:p w14:paraId="1B4AD89F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98" w:type="dxa"/>
            <w:shd w:val="clear" w:color="auto" w:fill="FBE4D4"/>
          </w:tcPr>
          <w:p w14:paraId="2164FEF1" w14:textId="77777777" w:rsidR="005531EA" w:rsidRPr="0060547C" w:rsidRDefault="005531EA" w:rsidP="00CE3E00">
            <w:pPr>
              <w:pStyle w:val="TableParagraph"/>
              <w:spacing w:line="225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597" w:type="dxa"/>
            <w:shd w:val="clear" w:color="auto" w:fill="FBE4D4"/>
          </w:tcPr>
          <w:p w14:paraId="3A95195A" w14:textId="77777777" w:rsidR="005531EA" w:rsidRPr="0060547C" w:rsidRDefault="005531EA" w:rsidP="00CE3E00">
            <w:pPr>
              <w:pStyle w:val="TableParagraph"/>
              <w:spacing w:line="225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04FA5536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12A39EFC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77C45DB3" w14:textId="77777777" w:rsidTr="00CE3E00">
        <w:trPr>
          <w:trHeight w:val="827"/>
        </w:trPr>
        <w:tc>
          <w:tcPr>
            <w:tcW w:w="1202" w:type="dxa"/>
          </w:tcPr>
          <w:p w14:paraId="4A2A00DA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4a,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4b,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4c</w:t>
            </w:r>
          </w:p>
        </w:tc>
        <w:tc>
          <w:tcPr>
            <w:tcW w:w="2798" w:type="dxa"/>
          </w:tcPr>
          <w:p w14:paraId="486F8496" w14:textId="77777777" w:rsidR="005531EA" w:rsidRPr="0060547C" w:rsidRDefault="005531EA" w:rsidP="00CE3E00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Minor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burns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scalds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46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597" w:type="dxa"/>
          </w:tcPr>
          <w:p w14:paraId="793E3CB7" w14:textId="77777777" w:rsidR="005531EA" w:rsidRPr="0060547C" w:rsidRDefault="005531EA" w:rsidP="00CE3E00">
            <w:pPr>
              <w:pStyle w:val="TableParagraph"/>
              <w:spacing w:line="247" w:lineRule="auto"/>
              <w:ind w:left="101" w:right="62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4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FOAMED</w:t>
            </w:r>
          </w:p>
        </w:tc>
        <w:tc>
          <w:tcPr>
            <w:tcW w:w="5331" w:type="dxa"/>
          </w:tcPr>
          <w:p w14:paraId="63AC2A98" w14:textId="77777777" w:rsidR="005531EA" w:rsidRPr="0060547C" w:rsidRDefault="00000000" w:rsidP="00CE3E00">
            <w:pPr>
              <w:pStyle w:val="TableParagraph"/>
              <w:spacing w:line="247" w:lineRule="auto"/>
              <w:ind w:right="207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67" w:history="1">
              <w:r w:rsidR="003016CE" w:rsidRPr="003016CE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https://www.paediatricfoam.com/2018/11/how-not-to-be-burned-by-burns-part-1-minor-burns-and-scalds/</w:t>
              </w:r>
            </w:hyperlink>
          </w:p>
        </w:tc>
        <w:tc>
          <w:tcPr>
            <w:tcW w:w="3863" w:type="dxa"/>
          </w:tcPr>
          <w:p w14:paraId="5EEAFBA2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burn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</w:p>
        </w:tc>
      </w:tr>
      <w:tr w:rsidR="005531EA" w:rsidRPr="00082FE3" w14:paraId="407FB4A7" w14:textId="77777777" w:rsidTr="00CE3E00">
        <w:trPr>
          <w:trHeight w:val="823"/>
        </w:trPr>
        <w:tc>
          <w:tcPr>
            <w:tcW w:w="1202" w:type="dxa"/>
          </w:tcPr>
          <w:p w14:paraId="434B92CA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4a</w:t>
            </w:r>
          </w:p>
        </w:tc>
        <w:tc>
          <w:tcPr>
            <w:tcW w:w="2798" w:type="dxa"/>
          </w:tcPr>
          <w:p w14:paraId="454B257A" w14:textId="77777777" w:rsidR="005531EA" w:rsidRPr="0060547C" w:rsidRDefault="00082FE3" w:rsidP="00CE3E00">
            <w:pPr>
              <w:pStyle w:val="TableParagraph"/>
              <w:spacing w:before="3" w:line="249" w:lineRule="auto"/>
              <w:ind w:left="100" w:right="198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Airway, Breathing, Circulation, Disability, Exposure (</w:t>
            </w:r>
            <w:r w:rsidR="005531EA"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ABDCE</w:t>
            </w:r>
            <w:r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)</w:t>
            </w:r>
            <w:r w:rsidR="005531EA"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of</w:t>
            </w:r>
            <w:r w:rsidR="005531EA"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burns</w:t>
            </w:r>
            <w:r w:rsidR="005531EA"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="005531EA"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47]</w:t>
            </w:r>
          </w:p>
        </w:tc>
        <w:tc>
          <w:tcPr>
            <w:tcW w:w="1597" w:type="dxa"/>
          </w:tcPr>
          <w:p w14:paraId="6EE987D8" w14:textId="77777777" w:rsidR="005531EA" w:rsidRPr="0060547C" w:rsidRDefault="005531EA" w:rsidP="00CE3E00">
            <w:pPr>
              <w:pStyle w:val="TableParagraph"/>
              <w:spacing w:before="3" w:line="249" w:lineRule="auto"/>
              <w:ind w:left="101" w:right="62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4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pearls</w:t>
            </w:r>
          </w:p>
        </w:tc>
        <w:tc>
          <w:tcPr>
            <w:tcW w:w="5331" w:type="dxa"/>
          </w:tcPr>
          <w:p w14:paraId="100D5119" w14:textId="77777777" w:rsidR="005531EA" w:rsidRPr="0060547C" w:rsidRDefault="00000000" w:rsidP="00CE3E00">
            <w:pPr>
              <w:pStyle w:val="TableParagraph"/>
              <w:spacing w:before="3" w:line="249" w:lineRule="auto"/>
              <w:ind w:right="506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68" w:history="1">
              <w:r w:rsidR="003016CE" w:rsidRPr="003016CE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https://www.paediatricpearls.co.uk/do-you-know-your-</w:t>
              </w:r>
              <w:r w:rsidR="003016CE" w:rsidRPr="003016CE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abcdde-of-burns-management/</w:t>
              </w:r>
            </w:hyperlink>
          </w:p>
        </w:tc>
        <w:tc>
          <w:tcPr>
            <w:tcW w:w="3863" w:type="dxa"/>
          </w:tcPr>
          <w:p w14:paraId="69ECE7A6" w14:textId="77777777" w:rsidR="005531EA" w:rsidRPr="0060547C" w:rsidRDefault="005531EA" w:rsidP="00CE3E00">
            <w:pPr>
              <w:pStyle w:val="TableParagraph"/>
              <w:spacing w:before="3" w:line="249" w:lineRule="auto"/>
              <w:ind w:right="12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Systematic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approach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ABCDE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burns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</w:p>
        </w:tc>
      </w:tr>
      <w:tr w:rsidR="005531EA" w:rsidRPr="00082FE3" w14:paraId="49A3A8EB" w14:textId="77777777" w:rsidTr="00CE3E00">
        <w:trPr>
          <w:trHeight w:val="504"/>
        </w:trPr>
        <w:tc>
          <w:tcPr>
            <w:tcW w:w="1202" w:type="dxa"/>
          </w:tcPr>
          <w:p w14:paraId="7E425357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4a</w:t>
            </w:r>
          </w:p>
        </w:tc>
        <w:tc>
          <w:tcPr>
            <w:tcW w:w="2798" w:type="dxa"/>
          </w:tcPr>
          <w:p w14:paraId="5184274B" w14:textId="77777777" w:rsidR="005531EA" w:rsidRPr="0060547C" w:rsidRDefault="005531EA" w:rsidP="00CE3E00">
            <w:pPr>
              <w:pStyle w:val="TableParagraph"/>
              <w:spacing w:before="5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National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burn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care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referral</w:t>
            </w:r>
          </w:p>
          <w:p w14:paraId="55E4374B" w14:textId="77777777" w:rsidR="005531EA" w:rsidRPr="0060547C" w:rsidRDefault="005531EA" w:rsidP="00CE3E00">
            <w:pPr>
              <w:pStyle w:val="TableParagraph"/>
              <w:spacing w:before="8" w:line="228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guidance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48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597" w:type="dxa"/>
          </w:tcPr>
          <w:p w14:paraId="2F2A2A4A" w14:textId="77777777" w:rsidR="005531EA" w:rsidRPr="0060547C" w:rsidRDefault="005531EA" w:rsidP="00CE3E00">
            <w:pPr>
              <w:pStyle w:val="TableParagraph"/>
              <w:spacing w:before="5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British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burn</w:t>
            </w:r>
          </w:p>
          <w:p w14:paraId="7FA51DE3" w14:textId="77777777" w:rsidR="005531EA" w:rsidRPr="0060547C" w:rsidRDefault="005531EA" w:rsidP="00CE3E00">
            <w:pPr>
              <w:pStyle w:val="TableParagraph"/>
              <w:spacing w:before="8" w:line="228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association</w:t>
            </w:r>
          </w:p>
        </w:tc>
        <w:tc>
          <w:tcPr>
            <w:tcW w:w="5331" w:type="dxa"/>
          </w:tcPr>
          <w:p w14:paraId="7C7898D4" w14:textId="77777777" w:rsidR="005531EA" w:rsidRPr="0060547C" w:rsidRDefault="00000000" w:rsidP="0060547C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69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https://www.britishburnassociation.org/national-burn-care-referral-guidance/</w:t>
              </w:r>
            </w:hyperlink>
          </w:p>
        </w:tc>
        <w:tc>
          <w:tcPr>
            <w:tcW w:w="3863" w:type="dxa"/>
          </w:tcPr>
          <w:p w14:paraId="398BF786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National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when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refer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burn</w:t>
            </w:r>
          </w:p>
        </w:tc>
      </w:tr>
      <w:tr w:rsidR="005531EA" w:rsidRPr="00082FE3" w14:paraId="0AF622FA" w14:textId="77777777" w:rsidTr="00CE3E00">
        <w:trPr>
          <w:trHeight w:val="1010"/>
        </w:trPr>
        <w:tc>
          <w:tcPr>
            <w:tcW w:w="1202" w:type="dxa"/>
          </w:tcPr>
          <w:p w14:paraId="26942606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4a</w:t>
            </w:r>
          </w:p>
        </w:tc>
        <w:tc>
          <w:tcPr>
            <w:tcW w:w="2798" w:type="dxa"/>
          </w:tcPr>
          <w:p w14:paraId="1C83882D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22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Initial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burns[</w:t>
            </w:r>
            <w:proofErr w:type="gramEnd"/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49]</w:t>
            </w:r>
          </w:p>
        </w:tc>
        <w:tc>
          <w:tcPr>
            <w:tcW w:w="1597" w:type="dxa"/>
          </w:tcPr>
          <w:p w14:paraId="7D0BF192" w14:textId="77777777" w:rsidR="005531EA" w:rsidRPr="0060547C" w:rsidRDefault="005531EA" w:rsidP="00CE3E00">
            <w:pPr>
              <w:pStyle w:val="TableParagraph"/>
              <w:spacing w:line="247" w:lineRule="auto"/>
              <w:ind w:left="101" w:right="28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London and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south east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of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England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burns</w:t>
            </w:r>
          </w:p>
          <w:p w14:paraId="4E3F7C54" w14:textId="77777777" w:rsidR="005531EA" w:rsidRPr="0060547C" w:rsidRDefault="005531EA" w:rsidP="00CE3E00">
            <w:pPr>
              <w:pStyle w:val="TableParagraph"/>
              <w:spacing w:before="1" w:line="228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network</w:t>
            </w:r>
          </w:p>
        </w:tc>
        <w:tc>
          <w:tcPr>
            <w:tcW w:w="5331" w:type="dxa"/>
          </w:tcPr>
          <w:p w14:paraId="749179F4" w14:textId="77777777" w:rsidR="005531EA" w:rsidRPr="0060547C" w:rsidRDefault="00000000" w:rsidP="0060547C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70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https://www.mysurgerywebsite.co.uk/website/X13911/files/LSEBN%20Initial%20management%20of%20burns.pdf</w:t>
              </w:r>
            </w:hyperlink>
          </w:p>
        </w:tc>
        <w:tc>
          <w:tcPr>
            <w:tcW w:w="3863" w:type="dxa"/>
          </w:tcPr>
          <w:p w14:paraId="0C0084DF" w14:textId="77777777" w:rsidR="005531EA" w:rsidRPr="0060547C" w:rsidRDefault="005531EA" w:rsidP="00CE3E00">
            <w:pPr>
              <w:pStyle w:val="TableParagraph"/>
              <w:spacing w:line="247" w:lineRule="auto"/>
              <w:ind w:right="27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page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initial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burns, dressings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follow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up</w:t>
            </w:r>
          </w:p>
        </w:tc>
      </w:tr>
      <w:tr w:rsidR="005531EA" w:rsidRPr="00082FE3" w14:paraId="74CCDFBD" w14:textId="77777777" w:rsidTr="00CE3E00">
        <w:trPr>
          <w:trHeight w:val="1007"/>
        </w:trPr>
        <w:tc>
          <w:tcPr>
            <w:tcW w:w="1202" w:type="dxa"/>
          </w:tcPr>
          <w:p w14:paraId="1FA87AA2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4b</w:t>
            </w:r>
          </w:p>
        </w:tc>
        <w:tc>
          <w:tcPr>
            <w:tcW w:w="2798" w:type="dxa"/>
          </w:tcPr>
          <w:p w14:paraId="1D7559F7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burn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depth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50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597" w:type="dxa"/>
          </w:tcPr>
          <w:p w14:paraId="3A092CA7" w14:textId="77777777" w:rsidR="005531EA" w:rsidRPr="0060547C" w:rsidRDefault="005531EA" w:rsidP="00CE3E00">
            <w:pPr>
              <w:pStyle w:val="TableParagraph"/>
              <w:spacing w:before="3" w:line="249" w:lineRule="auto"/>
              <w:ind w:left="101" w:right="28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London and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south east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of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England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burns</w:t>
            </w:r>
          </w:p>
          <w:p w14:paraId="0D02C6EE" w14:textId="77777777" w:rsidR="005531EA" w:rsidRPr="0060547C" w:rsidRDefault="005531EA" w:rsidP="00CE3E00">
            <w:pPr>
              <w:pStyle w:val="TableParagraph"/>
              <w:spacing w:before="0" w:line="222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network</w:t>
            </w:r>
          </w:p>
        </w:tc>
        <w:tc>
          <w:tcPr>
            <w:tcW w:w="5331" w:type="dxa"/>
          </w:tcPr>
          <w:p w14:paraId="3E965E25" w14:textId="77777777" w:rsidR="005531EA" w:rsidRPr="0060547C" w:rsidRDefault="00000000" w:rsidP="0060547C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71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https://www.mysurgerywebsite.co.uk/website/X13911/files/LSEBN%20Burns%20Depth%20Assessment.pdf</w:t>
              </w:r>
            </w:hyperlink>
          </w:p>
        </w:tc>
        <w:tc>
          <w:tcPr>
            <w:tcW w:w="3863" w:type="dxa"/>
          </w:tcPr>
          <w:p w14:paraId="29A6886F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page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burn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depth</w:t>
            </w:r>
          </w:p>
        </w:tc>
      </w:tr>
      <w:tr w:rsidR="005531EA" w:rsidRPr="00082FE3" w14:paraId="6C24D4E8" w14:textId="77777777" w:rsidTr="00CE3E00">
        <w:trPr>
          <w:trHeight w:val="505"/>
        </w:trPr>
        <w:tc>
          <w:tcPr>
            <w:tcW w:w="1202" w:type="dxa"/>
          </w:tcPr>
          <w:p w14:paraId="72B0588F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4c</w:t>
            </w:r>
          </w:p>
        </w:tc>
        <w:tc>
          <w:tcPr>
            <w:tcW w:w="2798" w:type="dxa"/>
          </w:tcPr>
          <w:p w14:paraId="72424C60" w14:textId="77777777" w:rsidR="005531EA" w:rsidRPr="0060547C" w:rsidRDefault="005531EA" w:rsidP="00CE3E00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Mersey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burns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(PC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APP)</w:t>
            </w:r>
          </w:p>
        </w:tc>
        <w:tc>
          <w:tcPr>
            <w:tcW w:w="1597" w:type="dxa"/>
          </w:tcPr>
          <w:p w14:paraId="7478E466" w14:textId="77777777" w:rsidR="005531EA" w:rsidRPr="0060547C" w:rsidRDefault="005531EA" w:rsidP="00CE3E00">
            <w:pPr>
              <w:pStyle w:val="TableParagraph"/>
              <w:spacing w:before="0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5331" w:type="dxa"/>
          </w:tcPr>
          <w:p w14:paraId="5CDF220D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Mersey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Burns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APP</w:t>
            </w:r>
            <w:r w:rsidR="00D1662F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br/>
            </w:r>
          </w:p>
        </w:tc>
        <w:tc>
          <w:tcPr>
            <w:tcW w:w="3863" w:type="dxa"/>
          </w:tcPr>
          <w:p w14:paraId="772A3672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Free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app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that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allows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calculate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burns</w:t>
            </w:r>
            <w:proofErr w:type="gramEnd"/>
          </w:p>
          <w:p w14:paraId="29779892" w14:textId="77777777" w:rsidR="005531EA" w:rsidRPr="0060547C" w:rsidRDefault="005531EA" w:rsidP="00CE3E00">
            <w:pPr>
              <w:pStyle w:val="TableParagraph"/>
              <w:spacing w:before="8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surface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area</w:t>
            </w:r>
          </w:p>
        </w:tc>
      </w:tr>
    </w:tbl>
    <w:p w14:paraId="5C08A724" w14:textId="77777777" w:rsidR="005531EA" w:rsidRPr="00082FE3" w:rsidRDefault="005531EA" w:rsidP="005531EA">
      <w:pPr>
        <w:spacing w:line="228" w:lineRule="exact"/>
        <w:rPr>
          <w:rFonts w:cs="Arial"/>
        </w:rPr>
      </w:pPr>
    </w:p>
    <w:p w14:paraId="5300E86B" w14:textId="77777777" w:rsidR="002A3E90" w:rsidRPr="00082FE3" w:rsidRDefault="002A3E90" w:rsidP="002A3E90">
      <w:pPr>
        <w:rPr>
          <w:rFonts w:cs="Arial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2E136F93" w14:textId="77777777" w:rsidTr="0060547C">
        <w:trPr>
          <w:trHeight w:val="321"/>
        </w:trPr>
        <w:tc>
          <w:tcPr>
            <w:tcW w:w="14794" w:type="dxa"/>
            <w:shd w:val="clear" w:color="auto" w:fill="D8D8D8"/>
          </w:tcPr>
          <w:p w14:paraId="64E130A1" w14:textId="77777777" w:rsidR="005531EA" w:rsidRPr="0060547C" w:rsidRDefault="005531EA" w:rsidP="00CE3E00">
            <w:pPr>
              <w:pStyle w:val="TableParagraph"/>
              <w:spacing w:before="2" w:line="299" w:lineRule="exact"/>
              <w:ind w:left="44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5)</w:t>
            </w:r>
            <w:r w:rsidRPr="0060547C">
              <w:rPr>
                <w:rFonts w:ascii="Arial" w:hAnsi="Arial" w:cs="Arial"/>
                <w:spacing w:val="2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Communication</w:t>
            </w:r>
          </w:p>
        </w:tc>
      </w:tr>
      <w:tr w:rsidR="005531EA" w:rsidRPr="00082FE3" w14:paraId="7880012C" w14:textId="77777777" w:rsidTr="0060547C">
        <w:trPr>
          <w:trHeight w:val="318"/>
        </w:trPr>
        <w:tc>
          <w:tcPr>
            <w:tcW w:w="14794" w:type="dxa"/>
          </w:tcPr>
          <w:p w14:paraId="3AAC2123" w14:textId="77777777" w:rsidR="005531EA" w:rsidRPr="0060547C" w:rsidRDefault="005531EA" w:rsidP="00CE3E00">
            <w:pPr>
              <w:pStyle w:val="TableParagraph"/>
              <w:spacing w:before="2" w:line="297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23FA090B" w14:textId="77777777" w:rsidTr="0060547C">
        <w:trPr>
          <w:trHeight w:val="1607"/>
        </w:trPr>
        <w:tc>
          <w:tcPr>
            <w:tcW w:w="14794" w:type="dxa"/>
          </w:tcPr>
          <w:p w14:paraId="61B9DD6F" w14:textId="27DBE614" w:rsidR="005531EA" w:rsidRPr="0060547C" w:rsidRDefault="005531EA" w:rsidP="005531EA">
            <w:pPr>
              <w:pStyle w:val="TableParagraph"/>
              <w:numPr>
                <w:ilvl w:val="0"/>
                <w:numId w:val="90"/>
              </w:numPr>
              <w:tabs>
                <w:tab w:val="left" w:pos="780"/>
              </w:tabs>
              <w:spacing w:before="4" w:line="242" w:lineRule="auto"/>
              <w:ind w:right="28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Accurately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takes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age-appropriate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history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that</w:t>
            </w:r>
            <w:r w:rsidRPr="0060547C">
              <w:rPr>
                <w:rFonts w:ascii="Arial" w:hAnsi="Arial" w:cs="Arial"/>
                <w:spacing w:val="1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includes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biological,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psychological,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educational/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vocational</w:t>
            </w:r>
            <w:proofErr w:type="gramEnd"/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social</w:t>
            </w:r>
            <w:r w:rsidRPr="0060547C">
              <w:rPr>
                <w:rFonts w:ascii="Arial" w:hAnsi="Arial" w:cs="Arial"/>
                <w:spacing w:val="1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factors</w:t>
            </w:r>
            <w:r w:rsidR="00AD1BC5"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, for example,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home,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employment,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eating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activities,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drugs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alcohol,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sexuality,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suicide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depression,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safety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assessment,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or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="00082FE3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Home, Education/employment, </w:t>
            </w:r>
            <w:r w:rsidR="00D1662F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>peer</w:t>
            </w:r>
            <w:r w:rsidR="00082FE3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Group Activities, Drugs, Sexuality, and Suicide/depression (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HEADSS</w:t>
            </w:r>
            <w:r w:rsidR="00082FE3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</w:p>
          <w:p w14:paraId="3270CD42" w14:textId="77777777" w:rsidR="005531EA" w:rsidRPr="0060547C" w:rsidRDefault="005531EA" w:rsidP="00CE3E00">
            <w:pPr>
              <w:pStyle w:val="TableParagraph"/>
              <w:spacing w:before="9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C7F1FF7" w14:textId="77777777" w:rsidR="005531EA" w:rsidRPr="0060547C" w:rsidRDefault="005531EA" w:rsidP="005531EA">
            <w:pPr>
              <w:pStyle w:val="TableParagraph"/>
              <w:numPr>
                <w:ilvl w:val="0"/>
                <w:numId w:val="90"/>
              </w:numPr>
              <w:tabs>
                <w:tab w:val="left" w:pos="780"/>
              </w:tabs>
              <w:spacing w:before="0" w:line="320" w:lineRule="atLeast"/>
              <w:ind w:right="59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challenges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associated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communicating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people,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use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age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appropriate</w:t>
            </w:r>
            <w:proofErr w:type="gramEnd"/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language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5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examination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techniques</w:t>
            </w:r>
          </w:p>
        </w:tc>
      </w:tr>
    </w:tbl>
    <w:p w14:paraId="4A39BB52" w14:textId="77777777" w:rsidR="005531EA" w:rsidRPr="0060547C" w:rsidRDefault="005531EA" w:rsidP="005531EA">
      <w:pPr>
        <w:pStyle w:val="BodyText"/>
        <w:spacing w:before="8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665"/>
        <w:gridCol w:w="1730"/>
        <w:gridCol w:w="5331"/>
        <w:gridCol w:w="3863"/>
      </w:tblGrid>
      <w:tr w:rsidR="005531EA" w:rsidRPr="00082FE3" w14:paraId="1747CD88" w14:textId="77777777" w:rsidTr="00CE3E00">
        <w:trPr>
          <w:trHeight w:val="251"/>
        </w:trPr>
        <w:tc>
          <w:tcPr>
            <w:tcW w:w="1202" w:type="dxa"/>
            <w:shd w:val="clear" w:color="auto" w:fill="FBE4D4"/>
          </w:tcPr>
          <w:p w14:paraId="23D407D7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665" w:type="dxa"/>
            <w:shd w:val="clear" w:color="auto" w:fill="FBE4D4"/>
          </w:tcPr>
          <w:p w14:paraId="183D8EC9" w14:textId="77777777" w:rsidR="005531EA" w:rsidRPr="0060547C" w:rsidRDefault="005531EA" w:rsidP="00CE3E00">
            <w:pPr>
              <w:pStyle w:val="TableParagraph"/>
              <w:spacing w:line="225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shd w:val="clear" w:color="auto" w:fill="FBE4D4"/>
          </w:tcPr>
          <w:p w14:paraId="0C9B7A08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43A5438C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361D2601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031EB3CB" w14:textId="77777777" w:rsidTr="0060547C">
        <w:trPr>
          <w:trHeight w:val="408"/>
        </w:trPr>
        <w:tc>
          <w:tcPr>
            <w:tcW w:w="1202" w:type="dxa"/>
          </w:tcPr>
          <w:p w14:paraId="38A493BA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5a</w:t>
            </w:r>
          </w:p>
        </w:tc>
        <w:tc>
          <w:tcPr>
            <w:tcW w:w="2665" w:type="dxa"/>
          </w:tcPr>
          <w:p w14:paraId="1CC41EB0" w14:textId="77777777" w:rsidR="005531EA" w:rsidRPr="0060547C" w:rsidRDefault="005531EA" w:rsidP="00CE3E00">
            <w:pPr>
              <w:pStyle w:val="TableParagraph"/>
              <w:spacing w:before="2" w:line="235" w:lineRule="auto"/>
              <w:ind w:left="100" w:right="33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Communication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people[</w:t>
            </w:r>
            <w:proofErr w:type="gramEnd"/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51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ADA10CB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331" w:type="dxa"/>
          </w:tcPr>
          <w:p w14:paraId="0AC300D5" w14:textId="77777777" w:rsidR="005531EA" w:rsidRPr="0060547C" w:rsidRDefault="00000000" w:rsidP="00CE3E00">
            <w:pPr>
              <w:pStyle w:val="TableParagraph"/>
              <w:spacing w:line="247" w:lineRule="auto"/>
              <w:ind w:right="278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72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https://www.rcemlearning.co.uk/foamed/communicating-with-young-people-in-crisis/</w:t>
              </w:r>
            </w:hyperlink>
          </w:p>
        </w:tc>
        <w:tc>
          <w:tcPr>
            <w:tcW w:w="3863" w:type="dxa"/>
          </w:tcPr>
          <w:p w14:paraId="7603B0FC" w14:textId="77777777" w:rsidR="005531EA" w:rsidRPr="0060547C" w:rsidRDefault="005531EA" w:rsidP="00CE3E00">
            <w:pPr>
              <w:pStyle w:val="TableParagraph"/>
              <w:spacing w:before="2" w:line="235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Blog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looking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at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>overcoming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barriers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>communication</w:t>
            </w:r>
            <w:r w:rsidRPr="0060547C">
              <w:rPr>
                <w:rFonts w:ascii="Arial" w:hAnsi="Arial" w:cs="Arial"/>
                <w:spacing w:val="3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3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3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people,</w:t>
            </w:r>
          </w:p>
          <w:p w14:paraId="06A9A9F0" w14:textId="77777777" w:rsidR="005531EA" w:rsidRPr="0060547C" w:rsidRDefault="005531EA" w:rsidP="00CE3E00">
            <w:pPr>
              <w:pStyle w:val="TableParagraph"/>
              <w:spacing w:before="4" w:line="235" w:lineRule="auto"/>
              <w:ind w:right="33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which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will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help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</w:t>
            </w:r>
            <w:r w:rsidRPr="0060547C">
              <w:rPr>
                <w:rFonts w:ascii="Arial" w:hAnsi="Arial" w:cs="Arial"/>
                <w:spacing w:val="1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build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trust</w:t>
            </w:r>
            <w:r w:rsidRPr="0060547C">
              <w:rPr>
                <w:rFonts w:ascii="Arial" w:hAnsi="Arial" w:cs="Arial"/>
                <w:spacing w:val="5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5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get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information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need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from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patient</w:t>
            </w:r>
            <w:r w:rsidRPr="0060547C">
              <w:rPr>
                <w:rFonts w:ascii="Arial" w:hAnsi="Arial" w:cs="Arial"/>
                <w:spacing w:val="3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3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treat</w:t>
            </w:r>
            <w:r w:rsidRPr="0060547C">
              <w:rPr>
                <w:rFonts w:ascii="Arial" w:hAnsi="Arial" w:cs="Arial"/>
                <w:spacing w:val="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them</w:t>
            </w:r>
            <w:r w:rsidRPr="0060547C">
              <w:rPr>
                <w:rFonts w:ascii="Arial" w:hAnsi="Arial" w:cs="Arial"/>
                <w:spacing w:val="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4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keep</w:t>
            </w:r>
            <w:r w:rsidRPr="0060547C">
              <w:rPr>
                <w:rFonts w:ascii="Arial" w:hAnsi="Arial" w:cs="Arial"/>
                <w:spacing w:val="40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them</w:t>
            </w:r>
            <w:proofErr w:type="gramEnd"/>
          </w:p>
          <w:p w14:paraId="35E90F5D" w14:textId="77777777" w:rsidR="005531EA" w:rsidRPr="0060547C" w:rsidRDefault="005531EA" w:rsidP="00CE3E00">
            <w:pPr>
              <w:pStyle w:val="TableParagraph"/>
              <w:spacing w:before="1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safe,</w:t>
            </w:r>
            <w:r w:rsidRPr="0060547C">
              <w:rPr>
                <w:rFonts w:ascii="Arial" w:hAnsi="Arial" w:cs="Arial"/>
                <w:spacing w:val="6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6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some</w:t>
            </w:r>
            <w:r w:rsidRPr="0060547C">
              <w:rPr>
                <w:rFonts w:ascii="Arial" w:hAnsi="Arial" w:cs="Arial"/>
                <w:spacing w:val="5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great</w:t>
            </w:r>
            <w:r w:rsidRPr="0060547C">
              <w:rPr>
                <w:rFonts w:ascii="Arial" w:hAnsi="Arial" w:cs="Arial"/>
                <w:spacing w:val="5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insights</w:t>
            </w:r>
            <w:r w:rsidRPr="0060547C">
              <w:rPr>
                <w:rFonts w:ascii="Arial" w:hAnsi="Arial" w:cs="Arial"/>
                <w:spacing w:val="5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from</w:t>
            </w:r>
          </w:p>
          <w:p w14:paraId="48FF3EF2" w14:textId="77777777" w:rsidR="005531EA" w:rsidRPr="0060547C" w:rsidRDefault="005531EA" w:rsidP="00CE3E00">
            <w:pPr>
              <w:pStyle w:val="TableParagraph"/>
              <w:spacing w:before="0" w:line="22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young</w:t>
            </w:r>
            <w:r w:rsidRPr="0060547C">
              <w:rPr>
                <w:rFonts w:ascii="Arial" w:hAnsi="Arial" w:cs="Arial"/>
                <w:spacing w:val="5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  <w:r w:rsidRPr="0060547C">
              <w:rPr>
                <w:rFonts w:ascii="Arial" w:hAnsi="Arial" w:cs="Arial"/>
                <w:spacing w:val="5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working</w:t>
            </w:r>
            <w:r w:rsidRPr="0060547C">
              <w:rPr>
                <w:rFonts w:ascii="Arial" w:hAnsi="Arial" w:cs="Arial"/>
                <w:spacing w:val="5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56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>Redthread</w:t>
            </w:r>
            <w:proofErr w:type="spellEnd"/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>.</w:t>
            </w:r>
          </w:p>
        </w:tc>
      </w:tr>
      <w:tr w:rsidR="005531EA" w:rsidRPr="00082FE3" w14:paraId="0B7BDEF0" w14:textId="77777777" w:rsidTr="00CE3E00">
        <w:trPr>
          <w:trHeight w:val="503"/>
        </w:trPr>
        <w:tc>
          <w:tcPr>
            <w:tcW w:w="1202" w:type="dxa"/>
          </w:tcPr>
          <w:p w14:paraId="4BE4191C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5a</w:t>
            </w:r>
          </w:p>
        </w:tc>
        <w:tc>
          <w:tcPr>
            <w:tcW w:w="2665" w:type="dxa"/>
          </w:tcPr>
          <w:p w14:paraId="08A42104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HEADDSS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tool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52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1B9358C4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2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Paeds</w:t>
            </w:r>
            <w:proofErr w:type="spellEnd"/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pod</w:t>
            </w:r>
          </w:p>
        </w:tc>
        <w:tc>
          <w:tcPr>
            <w:tcW w:w="5331" w:type="dxa"/>
          </w:tcPr>
          <w:p w14:paraId="7EC12786" w14:textId="77777777" w:rsidR="005531EA" w:rsidRPr="0060547C" w:rsidRDefault="003016CE" w:rsidP="00CE3E00">
            <w:pPr>
              <w:pStyle w:val="TableParagraph"/>
              <w:spacing w:before="3"/>
              <w:rPr>
                <w:rStyle w:val="Hyperlink"/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fldChar w:fldCharType="begin"/>
            </w: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instrText xml:space="preserve"> HYPERLINK "https://soundcloud.com/user-663288011/episode-14-" </w:instrText>
            </w: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fldChar w:fldCharType="separate"/>
            </w:r>
            <w:r w:rsidR="005531EA" w:rsidRPr="0060547C">
              <w:rPr>
                <w:rStyle w:val="Hyperlink"/>
                <w:rFonts w:ascii="Arial" w:hAnsi="Arial" w:cs="Arial"/>
                <w:sz w:val="24"/>
                <w:szCs w:val="24"/>
                <w:lang w:val="en-GB"/>
              </w:rPr>
              <w:t>https://soundcloud.com/user-663288011/episode-14-</w:t>
            </w:r>
          </w:p>
          <w:p w14:paraId="53163517" w14:textId="77777777" w:rsidR="005531EA" w:rsidRPr="0060547C" w:rsidRDefault="005531EA" w:rsidP="00CE3E00">
            <w:pPr>
              <w:pStyle w:val="TableParagraph"/>
              <w:spacing w:before="11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Style w:val="Hyperlink"/>
                <w:rFonts w:ascii="Arial" w:hAnsi="Arial" w:cs="Arial"/>
                <w:sz w:val="24"/>
                <w:szCs w:val="24"/>
                <w:lang w:val="en-GB"/>
              </w:rPr>
              <w:t>talking-</w:t>
            </w:r>
            <w:proofErr w:type="spellStart"/>
            <w:r w:rsidRPr="0060547C">
              <w:rPr>
                <w:rStyle w:val="Hyperlink"/>
                <w:rFonts w:ascii="Arial" w:hAnsi="Arial" w:cs="Arial"/>
                <w:sz w:val="24"/>
                <w:szCs w:val="24"/>
                <w:lang w:val="en-GB"/>
              </w:rPr>
              <w:t>headss</w:t>
            </w:r>
            <w:proofErr w:type="spellEnd"/>
            <w:r w:rsidR="003016CE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fldChar w:fldCharType="end"/>
            </w:r>
          </w:p>
        </w:tc>
        <w:tc>
          <w:tcPr>
            <w:tcW w:w="3863" w:type="dxa"/>
          </w:tcPr>
          <w:p w14:paraId="15FFA579" w14:textId="77777777" w:rsidR="005531EA" w:rsidRPr="0060547C" w:rsidRDefault="005531EA" w:rsidP="00CE3E00">
            <w:pPr>
              <w:pStyle w:val="TableParagraph"/>
              <w:spacing w:before="2" w:line="235" w:lineRule="auto"/>
              <w:ind w:right="41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Podcast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HEADDSS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tool</w:t>
            </w:r>
          </w:p>
        </w:tc>
      </w:tr>
      <w:tr w:rsidR="005531EA" w:rsidRPr="00082FE3" w14:paraId="5CD9975D" w14:textId="77777777" w:rsidTr="00CE3E00">
        <w:trPr>
          <w:trHeight w:val="482"/>
        </w:trPr>
        <w:tc>
          <w:tcPr>
            <w:tcW w:w="1202" w:type="dxa"/>
          </w:tcPr>
          <w:p w14:paraId="2A2457B5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5a</w:t>
            </w:r>
          </w:p>
        </w:tc>
        <w:tc>
          <w:tcPr>
            <w:tcW w:w="2665" w:type="dxa"/>
          </w:tcPr>
          <w:p w14:paraId="4F458F46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history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taking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53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A964613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Geeky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medics</w:t>
            </w:r>
          </w:p>
        </w:tc>
        <w:tc>
          <w:tcPr>
            <w:tcW w:w="5331" w:type="dxa"/>
          </w:tcPr>
          <w:p w14:paraId="320B11FB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73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https://geekymedics.com/paediatric-history-taking/</w:t>
              </w:r>
            </w:hyperlink>
          </w:p>
        </w:tc>
        <w:tc>
          <w:tcPr>
            <w:tcW w:w="3863" w:type="dxa"/>
          </w:tcPr>
          <w:p w14:paraId="6DBDA42C" w14:textId="77777777" w:rsidR="005531EA" w:rsidRPr="0060547C" w:rsidRDefault="005531EA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Taking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history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including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</w:p>
          <w:p w14:paraId="1F500B98" w14:textId="77777777" w:rsidR="005531EA" w:rsidRPr="0060547C" w:rsidRDefault="005531EA" w:rsidP="00CE3E00">
            <w:pPr>
              <w:pStyle w:val="TableParagraph"/>
              <w:spacing w:before="0" w:line="220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HEADSSS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assessment</w:t>
            </w:r>
          </w:p>
        </w:tc>
      </w:tr>
      <w:tr w:rsidR="005531EA" w:rsidRPr="00082FE3" w14:paraId="6583C7F1" w14:textId="77777777" w:rsidTr="00CE3E00">
        <w:trPr>
          <w:trHeight w:val="503"/>
        </w:trPr>
        <w:tc>
          <w:tcPr>
            <w:tcW w:w="1202" w:type="dxa"/>
          </w:tcPr>
          <w:p w14:paraId="2290C020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5a</w:t>
            </w:r>
          </w:p>
        </w:tc>
        <w:tc>
          <w:tcPr>
            <w:tcW w:w="2665" w:type="dxa"/>
          </w:tcPr>
          <w:p w14:paraId="26275056" w14:textId="77777777" w:rsidR="005531EA" w:rsidRPr="0060547C" w:rsidRDefault="005531EA" w:rsidP="00CE3E00">
            <w:pPr>
              <w:pStyle w:val="TableParagraph"/>
              <w:spacing w:before="2" w:line="235" w:lineRule="auto"/>
              <w:ind w:left="100" w:right="7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be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LGBTQIA+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person’s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ally 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54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4D41BC5F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6DE46D23" w14:textId="77777777" w:rsidR="005531EA" w:rsidRPr="0060547C" w:rsidRDefault="00000000" w:rsidP="0060547C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74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https://dontforgetthebubbles.com/lgbtqia-young-persons-ally/</w:t>
              </w:r>
            </w:hyperlink>
          </w:p>
        </w:tc>
        <w:tc>
          <w:tcPr>
            <w:tcW w:w="3863" w:type="dxa"/>
          </w:tcPr>
          <w:p w14:paraId="6F3BD5BE" w14:textId="77777777" w:rsidR="005531EA" w:rsidRPr="0060547C" w:rsidRDefault="005531EA" w:rsidP="00CE3E00">
            <w:pPr>
              <w:pStyle w:val="TableParagraph"/>
              <w:spacing w:before="2" w:line="235" w:lineRule="auto"/>
              <w:ind w:right="41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Advice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discussing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LGTBQIA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issues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</w:p>
        </w:tc>
      </w:tr>
      <w:tr w:rsidR="005531EA" w:rsidRPr="00082FE3" w14:paraId="353CE915" w14:textId="77777777" w:rsidTr="00CE3E00">
        <w:trPr>
          <w:trHeight w:val="963"/>
        </w:trPr>
        <w:tc>
          <w:tcPr>
            <w:tcW w:w="1202" w:type="dxa"/>
          </w:tcPr>
          <w:p w14:paraId="0B9A5460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5a</w:t>
            </w:r>
          </w:p>
        </w:tc>
        <w:tc>
          <w:tcPr>
            <w:tcW w:w="2665" w:type="dxa"/>
          </w:tcPr>
          <w:p w14:paraId="3AA3A8F6" w14:textId="77777777" w:rsidR="005531EA" w:rsidRPr="0060547C" w:rsidRDefault="005531EA" w:rsidP="00CE3E00">
            <w:pPr>
              <w:pStyle w:val="TableParagraph"/>
              <w:spacing w:before="2" w:line="235" w:lineRule="auto"/>
              <w:ind w:left="100" w:right="48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Emergency Care for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Transgender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Gender-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Diverse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</w:p>
          <w:p w14:paraId="3395C726" w14:textId="77777777" w:rsidR="005531EA" w:rsidRPr="0060547C" w:rsidRDefault="005531EA" w:rsidP="00CE3E00">
            <w:pPr>
              <w:pStyle w:val="TableParagraph"/>
              <w:spacing w:before="1" w:line="22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Adolescents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(Ethics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CME)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55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1405D838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Eb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medicine</w:t>
            </w:r>
          </w:p>
        </w:tc>
        <w:tc>
          <w:tcPr>
            <w:tcW w:w="5331" w:type="dxa"/>
          </w:tcPr>
          <w:p w14:paraId="3F44A6E6" w14:textId="77777777" w:rsidR="005531EA" w:rsidRPr="0060547C" w:rsidRDefault="00000000" w:rsidP="00CE3E00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75" w:history="1">
              <w:r w:rsidR="003016CE" w:rsidRPr="003016CE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https://www.ebmedicine.net/topics/ethics/transgender-</w:t>
              </w:r>
              <w:r w:rsidR="003016CE" w:rsidRPr="003016CE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gender-diverse-children/podcast</w:t>
              </w:r>
            </w:hyperlink>
          </w:p>
        </w:tc>
        <w:tc>
          <w:tcPr>
            <w:tcW w:w="3863" w:type="dxa"/>
          </w:tcPr>
          <w:p w14:paraId="47C39521" w14:textId="77777777" w:rsidR="005531EA" w:rsidRPr="0060547C" w:rsidRDefault="005531EA" w:rsidP="00CE3E00">
            <w:pPr>
              <w:pStyle w:val="TableParagraph"/>
              <w:spacing w:before="2" w:line="235" w:lineRule="auto"/>
              <w:ind w:right="15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Podcast on gender and sexual orientation,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patient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group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specific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risk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factors</w:t>
            </w:r>
          </w:p>
        </w:tc>
      </w:tr>
      <w:tr w:rsidR="005531EA" w:rsidRPr="00082FE3" w14:paraId="5FC256EA" w14:textId="77777777" w:rsidTr="00CE3E00">
        <w:trPr>
          <w:trHeight w:val="723"/>
        </w:trPr>
        <w:tc>
          <w:tcPr>
            <w:tcW w:w="1202" w:type="dxa"/>
          </w:tcPr>
          <w:p w14:paraId="7CC69926" w14:textId="77777777" w:rsidR="005531EA" w:rsidRPr="0060547C" w:rsidRDefault="005531EA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5b</w:t>
            </w:r>
          </w:p>
        </w:tc>
        <w:tc>
          <w:tcPr>
            <w:tcW w:w="2665" w:type="dxa"/>
          </w:tcPr>
          <w:p w14:paraId="69EE54CB" w14:textId="77777777" w:rsidR="005531EA" w:rsidRPr="0060547C" w:rsidRDefault="005531EA" w:rsidP="00CE3E00">
            <w:pPr>
              <w:pStyle w:val="TableParagraph"/>
              <w:spacing w:before="0" w:line="24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Autism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awareness[</w:t>
            </w:r>
            <w:proofErr w:type="gramEnd"/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56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737D1AD" w14:textId="77777777" w:rsidR="005531EA" w:rsidRPr="0060547C" w:rsidRDefault="005531EA" w:rsidP="00CE3E00">
            <w:pPr>
              <w:pStyle w:val="TableParagraph"/>
              <w:spacing w:before="0" w:line="237" w:lineRule="auto"/>
              <w:ind w:right="52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3373C333" w14:textId="77777777" w:rsidR="005531EA" w:rsidRPr="0060547C" w:rsidRDefault="00000000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76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https://portal.e-lfh.org.uk/Component/Details/650066</w:t>
              </w:r>
            </w:hyperlink>
          </w:p>
        </w:tc>
        <w:tc>
          <w:tcPr>
            <w:tcW w:w="3863" w:type="dxa"/>
          </w:tcPr>
          <w:p w14:paraId="7B143DFC" w14:textId="77777777" w:rsidR="005531EA" w:rsidRPr="0060547C" w:rsidRDefault="005531EA" w:rsidP="00CE3E00">
            <w:pPr>
              <w:pStyle w:val="TableParagraph"/>
              <w:spacing w:before="0" w:line="24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Modules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including:</w:t>
            </w:r>
          </w:p>
          <w:p w14:paraId="529AF12B" w14:textId="77777777" w:rsidR="005531EA" w:rsidRPr="0060547C" w:rsidRDefault="005531EA" w:rsidP="005531EA">
            <w:pPr>
              <w:pStyle w:val="TableParagraph"/>
              <w:numPr>
                <w:ilvl w:val="0"/>
                <w:numId w:val="89"/>
              </w:numPr>
              <w:tabs>
                <w:tab w:val="left" w:pos="309"/>
              </w:tabs>
              <w:spacing w:before="0" w:line="24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introduction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autism</w:t>
            </w:r>
          </w:p>
          <w:p w14:paraId="1D22EBF2" w14:textId="77777777" w:rsidR="005531EA" w:rsidRPr="0060547C" w:rsidRDefault="005531EA" w:rsidP="005531EA">
            <w:pPr>
              <w:pStyle w:val="TableParagraph"/>
              <w:numPr>
                <w:ilvl w:val="0"/>
                <w:numId w:val="89"/>
              </w:numPr>
              <w:tabs>
                <w:tab w:val="left" w:pos="265"/>
              </w:tabs>
              <w:spacing w:before="0" w:line="221" w:lineRule="exact"/>
              <w:ind w:left="264" w:hanging="16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Adapting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behaviour</w:t>
            </w:r>
          </w:p>
        </w:tc>
      </w:tr>
      <w:tr w:rsidR="005531EA" w:rsidRPr="00082FE3" w14:paraId="7038B4FE" w14:textId="77777777" w:rsidTr="00CE3E00">
        <w:trPr>
          <w:trHeight w:val="481"/>
        </w:trPr>
        <w:tc>
          <w:tcPr>
            <w:tcW w:w="1202" w:type="dxa"/>
          </w:tcPr>
          <w:p w14:paraId="3D8D2B18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5b</w:t>
            </w:r>
          </w:p>
        </w:tc>
        <w:tc>
          <w:tcPr>
            <w:tcW w:w="2665" w:type="dxa"/>
          </w:tcPr>
          <w:p w14:paraId="6BBB1A9F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Understanding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disability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57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3F93CFA" w14:textId="77777777" w:rsidR="005531EA" w:rsidRPr="0060547C" w:rsidRDefault="005531EA" w:rsidP="00CE3E00">
            <w:pPr>
              <w:pStyle w:val="TableParagraph"/>
              <w:spacing w:before="0" w:line="240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E-learning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</w:p>
          <w:p w14:paraId="0BA4F600" w14:textId="77777777" w:rsidR="005531EA" w:rsidRPr="0060547C" w:rsidRDefault="005531EA" w:rsidP="00CE3E00">
            <w:pPr>
              <w:pStyle w:val="TableParagraph"/>
              <w:spacing w:before="0" w:line="22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527E13CC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77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https://portal.e-lfh.org.uk/Component/Details/450079</w:t>
              </w:r>
            </w:hyperlink>
          </w:p>
        </w:tc>
        <w:tc>
          <w:tcPr>
            <w:tcW w:w="3863" w:type="dxa"/>
          </w:tcPr>
          <w:p w14:paraId="49CA62FC" w14:textId="77777777" w:rsidR="005531EA" w:rsidRPr="0060547C" w:rsidRDefault="005531EA" w:rsidP="00CE3E00">
            <w:pPr>
              <w:pStyle w:val="TableParagraph"/>
              <w:spacing w:before="0" w:line="240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Modules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including:</w:t>
            </w:r>
          </w:p>
          <w:p w14:paraId="74442A45" w14:textId="77777777" w:rsidR="005531EA" w:rsidRPr="0060547C" w:rsidRDefault="005531EA" w:rsidP="0060547C">
            <w:pPr>
              <w:pStyle w:val="TableParagraph"/>
              <w:numPr>
                <w:ilvl w:val="0"/>
                <w:numId w:val="97"/>
              </w:numPr>
              <w:spacing w:before="0" w:line="22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Hidden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disabilities</w:t>
            </w:r>
          </w:p>
          <w:p w14:paraId="76169944" w14:textId="77777777" w:rsidR="002A3E90" w:rsidRPr="0060547C" w:rsidRDefault="002A3E90" w:rsidP="002A3E90">
            <w:pPr>
              <w:pStyle w:val="TableParagraph"/>
              <w:numPr>
                <w:ilvl w:val="0"/>
                <w:numId w:val="97"/>
              </w:numPr>
              <w:tabs>
                <w:tab w:val="left" w:pos="265"/>
              </w:tabs>
              <w:spacing w:before="0" w:line="24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Disabilities,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cultures</w:t>
            </w:r>
            <w:proofErr w:type="gramEnd"/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languages</w:t>
            </w:r>
          </w:p>
          <w:p w14:paraId="5C02BDD0" w14:textId="77777777" w:rsidR="002A3E90" w:rsidRPr="0060547C" w:rsidRDefault="002A3E90" w:rsidP="0060547C">
            <w:pPr>
              <w:pStyle w:val="TableParagraph"/>
              <w:numPr>
                <w:ilvl w:val="0"/>
                <w:numId w:val="97"/>
              </w:numPr>
              <w:spacing w:before="0" w:line="22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difficulties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matter</w:t>
            </w:r>
          </w:p>
        </w:tc>
      </w:tr>
      <w:tr w:rsidR="002A3E90" w:rsidRPr="00082FE3" w14:paraId="3AF67CA3" w14:textId="77777777" w:rsidTr="00CE3E00">
        <w:trPr>
          <w:trHeight w:val="481"/>
        </w:trPr>
        <w:tc>
          <w:tcPr>
            <w:tcW w:w="1202" w:type="dxa"/>
          </w:tcPr>
          <w:p w14:paraId="4A846BB5" w14:textId="77777777" w:rsidR="002A3E90" w:rsidRPr="0060547C" w:rsidRDefault="002A3E90" w:rsidP="002A3E9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5b</w:t>
            </w:r>
          </w:p>
        </w:tc>
        <w:tc>
          <w:tcPr>
            <w:tcW w:w="2665" w:type="dxa"/>
          </w:tcPr>
          <w:p w14:paraId="5524ED46" w14:textId="77777777" w:rsidR="002A3E90" w:rsidRPr="0060547C" w:rsidRDefault="002A3E90" w:rsidP="002A3E90">
            <w:pPr>
              <w:pStyle w:val="TableParagraph"/>
              <w:spacing w:before="0" w:line="243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We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can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talk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58]</w:t>
            </w:r>
          </w:p>
        </w:tc>
        <w:tc>
          <w:tcPr>
            <w:tcW w:w="1730" w:type="dxa"/>
          </w:tcPr>
          <w:p w14:paraId="04AF6D33" w14:textId="77777777" w:rsidR="002A3E90" w:rsidRPr="0060547C" w:rsidRDefault="002A3E90" w:rsidP="002A3E90">
            <w:pPr>
              <w:pStyle w:val="TableParagraph"/>
              <w:spacing w:before="0" w:line="240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We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Can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Talk</w:t>
            </w:r>
          </w:p>
        </w:tc>
        <w:tc>
          <w:tcPr>
            <w:tcW w:w="5331" w:type="dxa"/>
          </w:tcPr>
          <w:p w14:paraId="58FCFE0A" w14:textId="77777777" w:rsidR="002A3E90" w:rsidRPr="0060547C" w:rsidRDefault="00DB4E04" w:rsidP="002A3E90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r w:rsidRPr="00DB4E04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https://wecantalk.online/</w:t>
            </w:r>
          </w:p>
        </w:tc>
        <w:tc>
          <w:tcPr>
            <w:tcW w:w="3863" w:type="dxa"/>
          </w:tcPr>
          <w:p w14:paraId="7CAAAE87" w14:textId="77777777" w:rsidR="002A3E90" w:rsidRPr="0060547C" w:rsidRDefault="002A3E90" w:rsidP="002A3E90">
            <w:pPr>
              <w:pStyle w:val="TableParagraph"/>
              <w:spacing w:before="0" w:line="240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Communicating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families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mental</w:t>
            </w: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</w:t>
            </w: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problems</w:t>
            </w:r>
          </w:p>
        </w:tc>
      </w:tr>
      <w:tr w:rsidR="002A3E90" w:rsidRPr="00082FE3" w14:paraId="105AA1C9" w14:textId="77777777" w:rsidTr="00CE3E00">
        <w:trPr>
          <w:trHeight w:val="481"/>
        </w:trPr>
        <w:tc>
          <w:tcPr>
            <w:tcW w:w="1202" w:type="dxa"/>
          </w:tcPr>
          <w:p w14:paraId="1D183BFA" w14:textId="77777777" w:rsidR="002A3E90" w:rsidRPr="0060547C" w:rsidRDefault="002A3E90" w:rsidP="002A3E9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5b</w:t>
            </w:r>
          </w:p>
        </w:tc>
        <w:tc>
          <w:tcPr>
            <w:tcW w:w="2665" w:type="dxa"/>
          </w:tcPr>
          <w:p w14:paraId="45C1B997" w14:textId="77777777" w:rsidR="002A3E90" w:rsidRPr="0060547C" w:rsidRDefault="002A3E90" w:rsidP="002A3E90">
            <w:pPr>
              <w:pStyle w:val="TableParagraph"/>
              <w:spacing w:before="0" w:line="243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Top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tips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medical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students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59]</w:t>
            </w:r>
          </w:p>
        </w:tc>
        <w:tc>
          <w:tcPr>
            <w:tcW w:w="1730" w:type="dxa"/>
          </w:tcPr>
          <w:p w14:paraId="33F9B28B" w14:textId="77777777" w:rsidR="002A3E90" w:rsidRPr="0060547C" w:rsidRDefault="002A3E90" w:rsidP="002A3E90">
            <w:pPr>
              <w:pStyle w:val="TableParagraph"/>
              <w:spacing w:before="0" w:line="240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FOAMED</w:t>
            </w:r>
          </w:p>
        </w:tc>
        <w:tc>
          <w:tcPr>
            <w:tcW w:w="5331" w:type="dxa"/>
          </w:tcPr>
          <w:p w14:paraId="0D434C6D" w14:textId="77777777" w:rsidR="002A3E90" w:rsidRPr="0060547C" w:rsidRDefault="00000000" w:rsidP="003016CE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78" w:history="1">
              <w:r w:rsidR="002A3E90" w:rsidRPr="0060547C">
                <w:rPr>
                  <w:rStyle w:val="Hyperlink"/>
                  <w:lang w:val="en-GB"/>
                </w:rPr>
                <w:t>https://www.paediatricfoam.com/2019/08/your-first-paediatrics-placement-top-ten-tips-for-medical-students/</w:t>
              </w:r>
            </w:hyperlink>
          </w:p>
        </w:tc>
        <w:tc>
          <w:tcPr>
            <w:tcW w:w="3863" w:type="dxa"/>
          </w:tcPr>
          <w:p w14:paraId="69D7A17A" w14:textId="77777777" w:rsidR="002A3E90" w:rsidRPr="0060547C" w:rsidRDefault="002A3E90" w:rsidP="002A3E90">
            <w:pPr>
              <w:pStyle w:val="TableParagraph"/>
              <w:spacing w:before="0" w:line="240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Tips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working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</w:p>
        </w:tc>
      </w:tr>
      <w:tr w:rsidR="002A3E90" w:rsidRPr="00082FE3" w14:paraId="1493FF61" w14:textId="77777777" w:rsidTr="00CE3E00">
        <w:trPr>
          <w:trHeight w:val="481"/>
        </w:trPr>
        <w:tc>
          <w:tcPr>
            <w:tcW w:w="1202" w:type="dxa"/>
          </w:tcPr>
          <w:p w14:paraId="7FFD5509" w14:textId="77777777" w:rsidR="002A3E90" w:rsidRPr="0060547C" w:rsidRDefault="002A3E90" w:rsidP="002A3E9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5b</w:t>
            </w:r>
          </w:p>
        </w:tc>
        <w:tc>
          <w:tcPr>
            <w:tcW w:w="2665" w:type="dxa"/>
          </w:tcPr>
          <w:p w14:paraId="34B4433D" w14:textId="77777777" w:rsidR="002A3E90" w:rsidRPr="0060547C" w:rsidRDefault="002A3E90" w:rsidP="002A3E90">
            <w:pPr>
              <w:pStyle w:val="TableParagraph"/>
              <w:spacing w:before="0" w:line="243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Introduction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Paediatrics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Paramedics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60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2845680" w14:textId="77777777" w:rsidR="002A3E90" w:rsidRPr="0060547C" w:rsidRDefault="002A3E90" w:rsidP="002A3E90">
            <w:pPr>
              <w:pStyle w:val="TableParagraph"/>
              <w:spacing w:before="0" w:line="240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29F73016" w14:textId="77777777" w:rsidR="002A3E90" w:rsidRPr="0060547C" w:rsidRDefault="00000000" w:rsidP="002A3E90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79" w:history="1">
              <w:r w:rsidR="002A3E90" w:rsidRPr="0060547C">
                <w:rPr>
                  <w:rStyle w:val="Hyperlink"/>
                  <w:lang w:val="en-GB"/>
                </w:rPr>
                <w:t>https://portal.e-lfh.org.uk/Component/Details/523011</w:t>
              </w:r>
            </w:hyperlink>
          </w:p>
        </w:tc>
        <w:tc>
          <w:tcPr>
            <w:tcW w:w="3863" w:type="dxa"/>
          </w:tcPr>
          <w:p w14:paraId="0AFC8FB1" w14:textId="77777777" w:rsidR="002A3E90" w:rsidRPr="0060547C" w:rsidRDefault="002A3E90" w:rsidP="002A3E90">
            <w:pPr>
              <w:pStyle w:val="TableParagraph"/>
              <w:spacing w:before="1" w:line="237" w:lineRule="auto"/>
              <w:ind w:right="18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This session describes some of the key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differences between assessing and treating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 compared with adults. Later, it will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 xml:space="preserve">identify the age-specific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features including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observations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developmental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milestones</w:t>
            </w:r>
            <w:proofErr w:type="gramEnd"/>
          </w:p>
          <w:p w14:paraId="16213FA9" w14:textId="77777777" w:rsidR="002A3E90" w:rsidRPr="0060547C" w:rsidRDefault="002A3E90" w:rsidP="002A3E90">
            <w:pPr>
              <w:pStyle w:val="TableParagraph"/>
              <w:spacing w:before="0" w:line="240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that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can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contribute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clinical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assessments</w:t>
            </w:r>
          </w:p>
        </w:tc>
      </w:tr>
      <w:tr w:rsidR="002A3E90" w:rsidRPr="00082FE3" w14:paraId="0D687B6E" w14:textId="77777777" w:rsidTr="00CE3E00">
        <w:trPr>
          <w:trHeight w:val="481"/>
        </w:trPr>
        <w:tc>
          <w:tcPr>
            <w:tcW w:w="1202" w:type="dxa"/>
          </w:tcPr>
          <w:p w14:paraId="0CB8DC92" w14:textId="77777777" w:rsidR="002A3E90" w:rsidRPr="0060547C" w:rsidRDefault="002A3E90" w:rsidP="002A3E9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5b</w:t>
            </w:r>
          </w:p>
        </w:tc>
        <w:tc>
          <w:tcPr>
            <w:tcW w:w="2665" w:type="dxa"/>
          </w:tcPr>
          <w:p w14:paraId="2AF28696" w14:textId="77777777" w:rsidR="002A3E90" w:rsidRPr="0060547C" w:rsidRDefault="002A3E90" w:rsidP="002A3E90">
            <w:pPr>
              <w:pStyle w:val="TableParagraph"/>
              <w:spacing w:before="0" w:line="243" w:lineRule="exact"/>
              <w:ind w:left="100"/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communication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consent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61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521EF27" w14:textId="77777777" w:rsidR="002A3E90" w:rsidRPr="0060547C" w:rsidRDefault="002A3E90" w:rsidP="002A3E90">
            <w:pPr>
              <w:pStyle w:val="TableParagraph"/>
              <w:spacing w:before="0" w:line="240" w:lineRule="exact"/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Mind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bleep</w:t>
            </w:r>
          </w:p>
        </w:tc>
        <w:tc>
          <w:tcPr>
            <w:tcW w:w="5331" w:type="dxa"/>
          </w:tcPr>
          <w:p w14:paraId="71E069A8" w14:textId="77777777" w:rsidR="002A3E90" w:rsidRPr="0060547C" w:rsidRDefault="00000000" w:rsidP="002A3E90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80" w:history="1">
              <w:r w:rsidR="003016CE" w:rsidRPr="003016CE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https://mindthebleep.com/paediatrics-communication-consent/</w:t>
              </w:r>
            </w:hyperlink>
          </w:p>
        </w:tc>
        <w:tc>
          <w:tcPr>
            <w:tcW w:w="3863" w:type="dxa"/>
          </w:tcPr>
          <w:p w14:paraId="49423E9A" w14:textId="77777777" w:rsidR="002A3E90" w:rsidRPr="0060547C" w:rsidRDefault="002A3E90" w:rsidP="002A3E90">
            <w:pPr>
              <w:pStyle w:val="TableParagraph"/>
              <w:spacing w:before="1" w:line="237" w:lineRule="auto"/>
              <w:ind w:right="18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Tips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communication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</w:p>
        </w:tc>
      </w:tr>
      <w:tr w:rsidR="002A3E90" w:rsidRPr="00082FE3" w14:paraId="3A1786E8" w14:textId="77777777" w:rsidTr="00CE3E00">
        <w:trPr>
          <w:trHeight w:val="481"/>
        </w:trPr>
        <w:tc>
          <w:tcPr>
            <w:tcW w:w="1202" w:type="dxa"/>
          </w:tcPr>
          <w:p w14:paraId="7C53EA7F" w14:textId="77777777" w:rsidR="002A3E90" w:rsidRPr="0060547C" w:rsidRDefault="002A3E90" w:rsidP="002A3E9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5b</w:t>
            </w:r>
          </w:p>
        </w:tc>
        <w:tc>
          <w:tcPr>
            <w:tcW w:w="2665" w:type="dxa"/>
          </w:tcPr>
          <w:p w14:paraId="3A580B8A" w14:textId="77777777" w:rsidR="002A3E90" w:rsidRPr="0060547C" w:rsidRDefault="002A3E90" w:rsidP="002A3E90">
            <w:pPr>
              <w:pStyle w:val="TableParagraph"/>
              <w:spacing w:before="0" w:line="243" w:lineRule="exact"/>
              <w:ind w:left="100"/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Talking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teenagers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62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5EBF7B48" w14:textId="77777777" w:rsidR="002A3E90" w:rsidRPr="0060547C" w:rsidRDefault="002A3E90" w:rsidP="002A3E90">
            <w:pPr>
              <w:pStyle w:val="TableParagraph"/>
              <w:spacing w:before="0" w:line="240" w:lineRule="exact"/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72E9644D" w14:textId="77777777" w:rsidR="002A3E90" w:rsidRPr="0060547C" w:rsidRDefault="00000000" w:rsidP="002A3E90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81" w:history="1">
              <w:r w:rsidR="002A3E90" w:rsidRPr="0060547C">
                <w:rPr>
                  <w:rStyle w:val="Hyperlink"/>
                  <w:lang w:val="en-GB"/>
                </w:rPr>
                <w:t>https://dontforgetthebubbles.com/talking-to-teens/</w:t>
              </w:r>
            </w:hyperlink>
          </w:p>
        </w:tc>
        <w:tc>
          <w:tcPr>
            <w:tcW w:w="3863" w:type="dxa"/>
          </w:tcPr>
          <w:p w14:paraId="7EB9D46E" w14:textId="77777777" w:rsidR="002A3E90" w:rsidRPr="0060547C" w:rsidRDefault="002A3E90" w:rsidP="002A3E90">
            <w:pPr>
              <w:pStyle w:val="TableParagraph"/>
              <w:spacing w:before="1" w:line="237" w:lineRule="auto"/>
              <w:ind w:right="18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Suggestions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talk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teenagers</w:t>
            </w:r>
          </w:p>
        </w:tc>
      </w:tr>
    </w:tbl>
    <w:p w14:paraId="339F515E" w14:textId="77777777" w:rsidR="005531EA" w:rsidRDefault="005531EA" w:rsidP="005531EA">
      <w:pPr>
        <w:spacing w:line="222" w:lineRule="exact"/>
        <w:rPr>
          <w:rFonts w:cs="Arial"/>
        </w:rPr>
      </w:pPr>
    </w:p>
    <w:p w14:paraId="020149E3" w14:textId="77777777" w:rsidR="00082FE3" w:rsidRPr="00082FE3" w:rsidRDefault="00082FE3" w:rsidP="005531EA">
      <w:pPr>
        <w:spacing w:line="222" w:lineRule="exact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642CDE66" w14:textId="77777777" w:rsidTr="00CE3E00">
        <w:trPr>
          <w:trHeight w:val="322"/>
        </w:trPr>
        <w:tc>
          <w:tcPr>
            <w:tcW w:w="14794" w:type="dxa"/>
            <w:shd w:val="clear" w:color="auto" w:fill="BFBFBF"/>
          </w:tcPr>
          <w:p w14:paraId="067C2890" w14:textId="77777777" w:rsidR="005531EA" w:rsidRPr="0060547C" w:rsidRDefault="005531EA" w:rsidP="00CE3E00">
            <w:pPr>
              <w:pStyle w:val="TableParagraph"/>
              <w:spacing w:before="2" w:line="301" w:lineRule="exact"/>
              <w:ind w:left="44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6)</w:t>
            </w:r>
            <w:r w:rsidRPr="0060547C">
              <w:rPr>
                <w:rFonts w:ascii="Arial" w:hAnsi="Arial" w:cs="Arial"/>
                <w:spacing w:val="1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Crying</w:t>
            </w:r>
            <w:r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infant</w:t>
            </w:r>
          </w:p>
        </w:tc>
      </w:tr>
      <w:tr w:rsidR="005531EA" w:rsidRPr="00082FE3" w14:paraId="0F369971" w14:textId="77777777" w:rsidTr="00CE3E00">
        <w:trPr>
          <w:trHeight w:val="319"/>
        </w:trPr>
        <w:tc>
          <w:tcPr>
            <w:tcW w:w="14794" w:type="dxa"/>
          </w:tcPr>
          <w:p w14:paraId="285CE7D5" w14:textId="77777777" w:rsidR="005531EA" w:rsidRPr="0060547C" w:rsidRDefault="005531EA" w:rsidP="00CE3E00">
            <w:pPr>
              <w:pStyle w:val="TableParagraph"/>
              <w:spacing w:before="3" w:line="297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10E0F43F" w14:textId="77777777" w:rsidTr="0060547C">
        <w:trPr>
          <w:trHeight w:val="986"/>
        </w:trPr>
        <w:tc>
          <w:tcPr>
            <w:tcW w:w="14794" w:type="dxa"/>
          </w:tcPr>
          <w:p w14:paraId="3CA94D55" w14:textId="77777777" w:rsidR="005531EA" w:rsidRPr="0060547C" w:rsidRDefault="005531EA" w:rsidP="005531EA">
            <w:pPr>
              <w:pStyle w:val="TableParagraph"/>
              <w:numPr>
                <w:ilvl w:val="0"/>
                <w:numId w:val="87"/>
              </w:numPr>
              <w:tabs>
                <w:tab w:val="left" w:pos="779"/>
                <w:tab w:val="left" w:pos="780"/>
              </w:tabs>
              <w:spacing w:before="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able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recognise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identify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feeding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issues</w:t>
            </w:r>
            <w:proofErr w:type="gramEnd"/>
          </w:p>
          <w:p w14:paraId="46088215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F732F0D" w14:textId="77777777" w:rsidR="005531EA" w:rsidRPr="0060547C" w:rsidRDefault="005531EA" w:rsidP="0060547C">
            <w:pPr>
              <w:pStyle w:val="TableParagraph"/>
              <w:numPr>
                <w:ilvl w:val="0"/>
                <w:numId w:val="87"/>
              </w:numPr>
              <w:tabs>
                <w:tab w:val="left" w:pos="780"/>
                <w:tab w:val="left" w:pos="781"/>
              </w:tabs>
              <w:spacing w:before="0"/>
              <w:ind w:left="780" w:hanging="678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able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proofErr w:type="gramEnd"/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recognise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crying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infants</w:t>
            </w:r>
            <w:r w:rsidR="00082FE3">
              <w:rPr>
                <w:rFonts w:ascii="Arial" w:hAnsi="Arial" w:cs="Arial"/>
                <w:sz w:val="24"/>
                <w:szCs w:val="24"/>
                <w:lang w:val="en-GB"/>
              </w:rPr>
              <w:t xml:space="preserve">, for example,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Reflux,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Cow’s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Milk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Protein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Allergy</w:t>
            </w:r>
          </w:p>
        </w:tc>
      </w:tr>
    </w:tbl>
    <w:p w14:paraId="2106C54B" w14:textId="77777777" w:rsidR="005531EA" w:rsidRPr="0060547C" w:rsidRDefault="005531EA" w:rsidP="005531EA">
      <w:pPr>
        <w:pStyle w:val="BodyText"/>
        <w:spacing w:before="6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548CCCE2" w14:textId="77777777" w:rsidTr="00CE3E00">
        <w:trPr>
          <w:trHeight w:val="251"/>
        </w:trPr>
        <w:tc>
          <w:tcPr>
            <w:tcW w:w="1135" w:type="dxa"/>
            <w:shd w:val="clear" w:color="auto" w:fill="FBE4D4"/>
          </w:tcPr>
          <w:p w14:paraId="1BCB8EC3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32" w:type="dxa"/>
            <w:shd w:val="clear" w:color="auto" w:fill="FBE4D4"/>
          </w:tcPr>
          <w:p w14:paraId="6B309160" w14:textId="77777777" w:rsidR="005531EA" w:rsidRPr="0060547C" w:rsidRDefault="005531EA" w:rsidP="00CE3E00">
            <w:pPr>
              <w:pStyle w:val="TableParagraph"/>
              <w:spacing w:before="3" w:line="228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shd w:val="clear" w:color="auto" w:fill="FBE4D4"/>
          </w:tcPr>
          <w:p w14:paraId="4145F51A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33D8CF92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1F9FE7D0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62911CD1" w14:textId="77777777" w:rsidTr="00CE3E00">
        <w:trPr>
          <w:trHeight w:val="801"/>
        </w:trPr>
        <w:tc>
          <w:tcPr>
            <w:tcW w:w="1135" w:type="dxa"/>
          </w:tcPr>
          <w:p w14:paraId="389CEE64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6a</w:t>
            </w:r>
          </w:p>
        </w:tc>
        <w:tc>
          <w:tcPr>
            <w:tcW w:w="2732" w:type="dxa"/>
          </w:tcPr>
          <w:p w14:paraId="77724891" w14:textId="77777777" w:rsidR="005531EA" w:rsidRPr="0060547C" w:rsidRDefault="005531EA" w:rsidP="00CE3E00">
            <w:pPr>
              <w:pStyle w:val="TableParagraph"/>
              <w:spacing w:before="3" w:line="249" w:lineRule="auto"/>
              <w:ind w:left="100" w:right="41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Breast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feeding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doctors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63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656E57F" w14:textId="77777777" w:rsidR="005531EA" w:rsidRPr="0060547C" w:rsidRDefault="005531EA" w:rsidP="0060547C">
            <w:pPr>
              <w:pStyle w:val="TableParagraph"/>
              <w:spacing w:before="3" w:line="249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w w:val="10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Foamed</w:t>
            </w:r>
          </w:p>
        </w:tc>
        <w:tc>
          <w:tcPr>
            <w:tcW w:w="5331" w:type="dxa"/>
          </w:tcPr>
          <w:p w14:paraId="7EAF3F08" w14:textId="77777777" w:rsidR="005531EA" w:rsidRPr="0060547C" w:rsidRDefault="00000000" w:rsidP="00CE3E00">
            <w:pPr>
              <w:pStyle w:val="TableParagraph"/>
              <w:spacing w:before="3" w:line="249" w:lineRule="auto"/>
              <w:ind w:right="282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82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https://www.paediatricfoam.com/2018/09/breastfeeding-for-doctors-101-part-1/</w:t>
              </w:r>
            </w:hyperlink>
          </w:p>
        </w:tc>
        <w:tc>
          <w:tcPr>
            <w:tcW w:w="3863" w:type="dxa"/>
          </w:tcPr>
          <w:p w14:paraId="24120687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basic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breastfeeding</w:t>
            </w:r>
          </w:p>
        </w:tc>
      </w:tr>
      <w:tr w:rsidR="005531EA" w:rsidRPr="00082FE3" w14:paraId="1461EDBE" w14:textId="77777777" w:rsidTr="00CE3E00">
        <w:trPr>
          <w:trHeight w:val="758"/>
        </w:trPr>
        <w:tc>
          <w:tcPr>
            <w:tcW w:w="1135" w:type="dxa"/>
          </w:tcPr>
          <w:p w14:paraId="740B6B78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6a</w:t>
            </w:r>
          </w:p>
        </w:tc>
        <w:tc>
          <w:tcPr>
            <w:tcW w:w="2732" w:type="dxa"/>
          </w:tcPr>
          <w:p w14:paraId="7526C9DC" w14:textId="77777777" w:rsidR="005531EA" w:rsidRPr="0060547C" w:rsidRDefault="005531EA" w:rsidP="00CE3E00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Crying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babies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64]</w:t>
            </w:r>
          </w:p>
        </w:tc>
        <w:tc>
          <w:tcPr>
            <w:tcW w:w="1730" w:type="dxa"/>
          </w:tcPr>
          <w:p w14:paraId="6C1AF315" w14:textId="77777777" w:rsidR="005531EA" w:rsidRPr="0060547C" w:rsidRDefault="005531EA" w:rsidP="0060547C">
            <w:pPr>
              <w:pStyle w:val="TableParagraph"/>
              <w:spacing w:line="247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</w:p>
          <w:p w14:paraId="60EC57B3" w14:textId="77777777" w:rsidR="002A3E90" w:rsidRPr="0060547C" w:rsidRDefault="002A3E90" w:rsidP="00F74C35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edicine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educational</w:t>
            </w:r>
          </w:p>
          <w:p w14:paraId="65ED5D98" w14:textId="77777777" w:rsidR="005531EA" w:rsidRPr="0060547C" w:rsidRDefault="002A3E90" w:rsidP="00F74C35">
            <w:pPr>
              <w:pStyle w:val="TableParagraph"/>
              <w:spacing w:before="1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5E2C7BD0" w14:textId="77777777" w:rsidR="005531EA" w:rsidRPr="0060547C" w:rsidRDefault="00000000" w:rsidP="00CE3E00">
            <w:pPr>
              <w:pStyle w:val="TableParagraph"/>
              <w:spacing w:line="247" w:lineRule="auto"/>
              <w:ind w:right="28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83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https://em3.org.uk/foamed/26/8/2019/lightning-learning-crying-babies-in-ed</w:t>
              </w:r>
            </w:hyperlink>
          </w:p>
        </w:tc>
        <w:tc>
          <w:tcPr>
            <w:tcW w:w="3863" w:type="dxa"/>
          </w:tcPr>
          <w:p w14:paraId="6B96D478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10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tips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crying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baby</w:t>
            </w:r>
          </w:p>
        </w:tc>
      </w:tr>
      <w:tr w:rsidR="002A3E90" w:rsidRPr="00082FE3" w14:paraId="2254B2DB" w14:textId="77777777" w:rsidTr="00CE3E00">
        <w:trPr>
          <w:trHeight w:val="758"/>
        </w:trPr>
        <w:tc>
          <w:tcPr>
            <w:tcW w:w="1135" w:type="dxa"/>
          </w:tcPr>
          <w:p w14:paraId="0BEA461A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6a,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6b</w:t>
            </w:r>
          </w:p>
        </w:tc>
        <w:tc>
          <w:tcPr>
            <w:tcW w:w="2732" w:type="dxa"/>
          </w:tcPr>
          <w:p w14:paraId="35901023" w14:textId="77777777" w:rsidR="002A3E90" w:rsidRPr="0060547C" w:rsidRDefault="002A3E90" w:rsidP="002A3E90">
            <w:pPr>
              <w:pStyle w:val="TableParagraph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Cry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baby</w:t>
            </w:r>
            <w:proofErr w:type="spellEnd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,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cry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65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2C7ED7F" w14:textId="77777777" w:rsidR="002A3E90" w:rsidRPr="0060547C" w:rsidRDefault="002A3E90" w:rsidP="0060547C">
            <w:pPr>
              <w:pStyle w:val="TableParagraph"/>
              <w:spacing w:line="247" w:lineRule="auto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w w:val="10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Foamed</w:t>
            </w:r>
          </w:p>
        </w:tc>
        <w:tc>
          <w:tcPr>
            <w:tcW w:w="5331" w:type="dxa"/>
          </w:tcPr>
          <w:p w14:paraId="7AEF18B8" w14:textId="77777777" w:rsidR="002A3E90" w:rsidRPr="0060547C" w:rsidRDefault="00000000" w:rsidP="002A3E90">
            <w:pPr>
              <w:pStyle w:val="TableParagraph"/>
              <w:spacing w:line="247" w:lineRule="auto"/>
              <w:ind w:right="285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84" w:history="1">
              <w:r w:rsidR="002A3E90" w:rsidRPr="0060547C">
                <w:rPr>
                  <w:rStyle w:val="Hyperlink"/>
                  <w:lang w:val="en-GB"/>
                </w:rPr>
                <w:t>https://www.paediatricfoam.com/2019/04/colic-cmpa-and-reflux/</w:t>
              </w:r>
            </w:hyperlink>
          </w:p>
        </w:tc>
        <w:tc>
          <w:tcPr>
            <w:tcW w:w="3863" w:type="dxa"/>
          </w:tcPr>
          <w:p w14:paraId="41944726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‘Big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Three’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infant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crying</w:t>
            </w:r>
          </w:p>
          <w:p w14:paraId="707A63D4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–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that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say,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olic,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ow’s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ilk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rotein</w:t>
            </w:r>
            <w:r w:rsidR="00F74C35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llergy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(CMPA) and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reflux.</w:t>
            </w:r>
          </w:p>
        </w:tc>
      </w:tr>
      <w:tr w:rsidR="002A3E90" w:rsidRPr="00082FE3" w14:paraId="3FC99C4C" w14:textId="77777777" w:rsidTr="00CE3E00">
        <w:trPr>
          <w:trHeight w:val="758"/>
        </w:trPr>
        <w:tc>
          <w:tcPr>
            <w:tcW w:w="1135" w:type="dxa"/>
          </w:tcPr>
          <w:p w14:paraId="265E3255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6b</w:t>
            </w:r>
          </w:p>
        </w:tc>
        <w:tc>
          <w:tcPr>
            <w:tcW w:w="2732" w:type="dxa"/>
          </w:tcPr>
          <w:p w14:paraId="06BDB841" w14:textId="77777777" w:rsidR="002A3E90" w:rsidRPr="0060547C" w:rsidRDefault="002A3E90" w:rsidP="002A3E90">
            <w:pPr>
              <w:pStyle w:val="TableParagraph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Cry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baby</w:t>
            </w:r>
            <w:proofErr w:type="spellEnd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,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cry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66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7525321" w14:textId="77777777" w:rsidR="002A3E90" w:rsidRPr="0060547C" w:rsidRDefault="002A3E90" w:rsidP="0060547C">
            <w:pPr>
              <w:pStyle w:val="TableParagraph"/>
              <w:spacing w:line="247" w:lineRule="auto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w w:val="10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Foamed</w:t>
            </w:r>
          </w:p>
        </w:tc>
        <w:tc>
          <w:tcPr>
            <w:tcW w:w="5331" w:type="dxa"/>
          </w:tcPr>
          <w:p w14:paraId="6C4BF7B2" w14:textId="77777777" w:rsidR="002A3E90" w:rsidRPr="0060547C" w:rsidRDefault="00000000" w:rsidP="002A3E90">
            <w:pPr>
              <w:pStyle w:val="TableParagraph"/>
              <w:spacing w:line="247" w:lineRule="auto"/>
              <w:ind w:right="285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85" w:history="1">
              <w:r w:rsidR="002A3E90" w:rsidRPr="0060547C">
                <w:rPr>
                  <w:rStyle w:val="Hyperlink"/>
                  <w:lang w:val="en-GB"/>
                </w:rPr>
                <w:t>https://www.paediatricfoam.com/2019/03/cry-baby-cry-part-1/</w:t>
              </w:r>
            </w:hyperlink>
          </w:p>
        </w:tc>
        <w:tc>
          <w:tcPr>
            <w:tcW w:w="3863" w:type="dxa"/>
          </w:tcPr>
          <w:p w14:paraId="396A5848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causes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crying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babies</w:t>
            </w:r>
          </w:p>
        </w:tc>
      </w:tr>
      <w:tr w:rsidR="002A3E90" w:rsidRPr="00082FE3" w14:paraId="4F5C5E04" w14:textId="77777777" w:rsidTr="00CE3E00">
        <w:trPr>
          <w:trHeight w:val="758"/>
        </w:trPr>
        <w:tc>
          <w:tcPr>
            <w:tcW w:w="1135" w:type="dxa"/>
          </w:tcPr>
          <w:p w14:paraId="347DD6CB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6b</w:t>
            </w:r>
          </w:p>
        </w:tc>
        <w:tc>
          <w:tcPr>
            <w:tcW w:w="2732" w:type="dxa"/>
          </w:tcPr>
          <w:p w14:paraId="5AA5F2A6" w14:textId="77777777" w:rsidR="002A3E90" w:rsidRPr="0060547C" w:rsidRDefault="002A3E90" w:rsidP="002A3E90">
            <w:pPr>
              <w:pStyle w:val="TableParagraph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Crying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baby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–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infant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293]</w:t>
            </w:r>
          </w:p>
        </w:tc>
        <w:tc>
          <w:tcPr>
            <w:tcW w:w="1730" w:type="dxa"/>
          </w:tcPr>
          <w:p w14:paraId="2B5AC065" w14:textId="77777777" w:rsidR="002A3E90" w:rsidRPr="0060547C" w:rsidRDefault="002A3E90" w:rsidP="00F74C35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Royal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Childrens</w:t>
            </w:r>
          </w:p>
          <w:p w14:paraId="5393A05B" w14:textId="77777777" w:rsidR="002A3E90" w:rsidRPr="0060547C" w:rsidRDefault="002A3E90" w:rsidP="0060547C">
            <w:pPr>
              <w:pStyle w:val="TableParagraph"/>
              <w:spacing w:line="247" w:lineRule="auto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hospital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Melbourne</w:t>
            </w:r>
          </w:p>
        </w:tc>
        <w:tc>
          <w:tcPr>
            <w:tcW w:w="5331" w:type="dxa"/>
          </w:tcPr>
          <w:p w14:paraId="617BAFB4" w14:textId="77777777" w:rsidR="002A3E90" w:rsidRPr="0060547C" w:rsidRDefault="00000000" w:rsidP="002A3E90">
            <w:pPr>
              <w:pStyle w:val="TableParagraph"/>
              <w:spacing w:line="247" w:lineRule="auto"/>
              <w:ind w:right="285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86" w:history="1">
              <w:r w:rsidR="003016CE" w:rsidRPr="003016CE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https://www.rch.org.au/clinicalguide/guideline_index/Crying_Baby_Infant_Distress/</w:t>
              </w:r>
            </w:hyperlink>
          </w:p>
        </w:tc>
        <w:tc>
          <w:tcPr>
            <w:tcW w:w="3863" w:type="dxa"/>
          </w:tcPr>
          <w:p w14:paraId="611074C4" w14:textId="77777777" w:rsidR="002A3E90" w:rsidRPr="0060547C" w:rsidRDefault="002A3E90" w:rsidP="002A3E90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crying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babies</w:t>
            </w:r>
          </w:p>
        </w:tc>
      </w:tr>
    </w:tbl>
    <w:p w14:paraId="258F9EFD" w14:textId="77777777" w:rsidR="005531EA" w:rsidRPr="0060547C" w:rsidRDefault="005531EA" w:rsidP="005531EA">
      <w:pPr>
        <w:rPr>
          <w:rFonts w:cs="Arial"/>
        </w:rPr>
      </w:pPr>
    </w:p>
    <w:p w14:paraId="11D31A18" w14:textId="77777777" w:rsidR="005531EA" w:rsidRPr="0060547C" w:rsidRDefault="005531EA" w:rsidP="005531EA">
      <w:pPr>
        <w:rPr>
          <w:rFonts w:cs="Arial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1936A17A" w14:textId="77777777" w:rsidTr="0060547C">
        <w:trPr>
          <w:trHeight w:val="321"/>
        </w:trPr>
        <w:tc>
          <w:tcPr>
            <w:tcW w:w="14794" w:type="dxa"/>
            <w:shd w:val="clear" w:color="auto" w:fill="D8D8D8"/>
          </w:tcPr>
          <w:p w14:paraId="6A9CB773" w14:textId="77777777" w:rsidR="005531EA" w:rsidRPr="0060547C" w:rsidRDefault="005531EA" w:rsidP="00CE3E00">
            <w:pPr>
              <w:pStyle w:val="TableParagraph"/>
              <w:spacing w:before="2" w:line="299" w:lineRule="exact"/>
              <w:ind w:left="44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7)</w:t>
            </w:r>
            <w:r w:rsidRPr="0060547C">
              <w:rPr>
                <w:rFonts w:ascii="Arial" w:hAnsi="Arial" w:cs="Arial"/>
                <w:spacing w:val="2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Ear,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nose</w:t>
            </w:r>
            <w:proofErr w:type="gramEnd"/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throat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presentations</w:t>
            </w:r>
          </w:p>
        </w:tc>
      </w:tr>
      <w:tr w:rsidR="005531EA" w:rsidRPr="00082FE3" w14:paraId="5235D054" w14:textId="77777777" w:rsidTr="0060547C">
        <w:trPr>
          <w:trHeight w:val="320"/>
        </w:trPr>
        <w:tc>
          <w:tcPr>
            <w:tcW w:w="14794" w:type="dxa"/>
          </w:tcPr>
          <w:p w14:paraId="5FDD91F8" w14:textId="77777777" w:rsidR="005531EA" w:rsidRPr="0060547C" w:rsidRDefault="005531EA" w:rsidP="0060547C">
            <w:pPr>
              <w:pStyle w:val="TableParagraph"/>
              <w:spacing w:before="2" w:line="298" w:lineRule="exact"/>
              <w:ind w:left="103" w:firstLine="31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16284181" w14:textId="77777777" w:rsidTr="0060547C">
        <w:trPr>
          <w:trHeight w:val="4497"/>
        </w:trPr>
        <w:tc>
          <w:tcPr>
            <w:tcW w:w="14794" w:type="dxa"/>
          </w:tcPr>
          <w:p w14:paraId="7585FC4E" w14:textId="77777777" w:rsidR="005531EA" w:rsidRPr="0060547C" w:rsidRDefault="005531EA" w:rsidP="005531EA">
            <w:pPr>
              <w:pStyle w:val="TableParagraph"/>
              <w:numPr>
                <w:ilvl w:val="0"/>
                <w:numId w:val="86"/>
              </w:numPr>
              <w:tabs>
                <w:tab w:val="left" w:pos="780"/>
              </w:tabs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able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recognise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presentations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earache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including</w:t>
            </w:r>
            <w:proofErr w:type="gramEnd"/>
          </w:p>
          <w:p w14:paraId="302D3BB7" w14:textId="77777777" w:rsidR="005531EA" w:rsidRPr="0060547C" w:rsidRDefault="00F74C35" w:rsidP="0060547C">
            <w:pPr>
              <w:pStyle w:val="TableParagraph"/>
              <w:spacing w:before="4"/>
              <w:ind w:left="1118" w:hanging="274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For example,</w:t>
            </w:r>
            <w:r w:rsidR="005531EA"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Otitis</w:t>
            </w:r>
            <w:r w:rsidR="005531EA"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media</w:t>
            </w:r>
            <w:r w:rsidR="005531EA"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="005531EA"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externa,</w:t>
            </w:r>
            <w:r w:rsidR="005531EA"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>Foreign Body (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FB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  <w:r w:rsidR="005531EA"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="005531EA"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ear</w:t>
            </w:r>
            <w:r w:rsidR="005531EA"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canal,</w:t>
            </w:r>
            <w:r w:rsidR="005531EA"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mastoiditis</w:t>
            </w:r>
          </w:p>
          <w:p w14:paraId="5258AD3A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EFA6A6E" w14:textId="77777777" w:rsidR="005531EA" w:rsidRPr="0060547C" w:rsidRDefault="005531EA" w:rsidP="005531EA">
            <w:pPr>
              <w:pStyle w:val="TableParagraph"/>
              <w:numPr>
                <w:ilvl w:val="0"/>
                <w:numId w:val="86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methods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removing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foreign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body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from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ear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canal</w:t>
            </w:r>
            <w:proofErr w:type="gramEnd"/>
          </w:p>
          <w:p w14:paraId="57D1C810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5F5004E" w14:textId="77777777" w:rsidR="005531EA" w:rsidRPr="0060547C" w:rsidRDefault="005531EA" w:rsidP="005531EA">
            <w:pPr>
              <w:pStyle w:val="TableParagraph"/>
              <w:numPr>
                <w:ilvl w:val="0"/>
                <w:numId w:val="86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Can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epistaxis</w:t>
            </w:r>
            <w:proofErr w:type="gramEnd"/>
          </w:p>
          <w:p w14:paraId="431978CB" w14:textId="77777777" w:rsidR="005531EA" w:rsidRPr="0060547C" w:rsidRDefault="005531EA" w:rsidP="00CE3E00">
            <w:pPr>
              <w:pStyle w:val="TableParagraph"/>
              <w:spacing w:before="9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33BD006" w14:textId="77777777" w:rsidR="005531EA" w:rsidRPr="0060547C" w:rsidRDefault="005531EA" w:rsidP="005531EA">
            <w:pPr>
              <w:pStyle w:val="TableParagraph"/>
              <w:numPr>
                <w:ilvl w:val="0"/>
                <w:numId w:val="86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Recognises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signs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presentations</w:t>
            </w:r>
          </w:p>
          <w:p w14:paraId="68A84C92" w14:textId="77777777" w:rsidR="005531EA" w:rsidRPr="0060547C" w:rsidRDefault="00F74C35" w:rsidP="00CE3E00">
            <w:pPr>
              <w:pStyle w:val="TableParagraph"/>
              <w:spacing w:before="4"/>
              <w:ind w:left="779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For example,</w:t>
            </w:r>
            <w:r w:rsidR="005531EA"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Tonsillitis</w:t>
            </w:r>
          </w:p>
          <w:p w14:paraId="1B8E6771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1230AD4" w14:textId="77777777" w:rsidR="005531EA" w:rsidRPr="0060547C" w:rsidRDefault="005531EA" w:rsidP="005531EA">
            <w:pPr>
              <w:pStyle w:val="TableParagraph"/>
              <w:numPr>
                <w:ilvl w:val="0"/>
                <w:numId w:val="85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able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recognise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refer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serious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presentations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sore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throat</w:t>
            </w:r>
            <w:proofErr w:type="gramEnd"/>
          </w:p>
          <w:p w14:paraId="78634A5E" w14:textId="77777777" w:rsidR="005531EA" w:rsidRPr="0060547C" w:rsidRDefault="00F74C35" w:rsidP="00CE3E00">
            <w:pPr>
              <w:pStyle w:val="TableParagraph"/>
              <w:spacing w:before="7"/>
              <w:ind w:left="779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For example,</w:t>
            </w:r>
            <w:r w:rsidR="005531EA"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quinsy,</w:t>
            </w:r>
            <w:r w:rsidR="005531EA"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epiglottitis</w:t>
            </w:r>
          </w:p>
          <w:p w14:paraId="1428F2CF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1F7B004" w14:textId="77777777" w:rsidR="005531EA" w:rsidRPr="0060547C" w:rsidRDefault="005531EA" w:rsidP="005531EA">
            <w:pPr>
              <w:pStyle w:val="TableParagraph"/>
              <w:numPr>
                <w:ilvl w:val="0"/>
                <w:numId w:val="85"/>
              </w:numPr>
              <w:tabs>
                <w:tab w:val="left" w:pos="780"/>
              </w:tabs>
              <w:spacing w:before="0" w:line="29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able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proofErr w:type="gramEnd"/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possible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ingestion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foreign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body</w:t>
            </w:r>
          </w:p>
        </w:tc>
      </w:tr>
    </w:tbl>
    <w:p w14:paraId="2165A040" w14:textId="77777777" w:rsidR="005531EA" w:rsidRPr="0060547C" w:rsidRDefault="005531EA" w:rsidP="005531EA">
      <w:pPr>
        <w:spacing w:line="298" w:lineRule="exact"/>
        <w:rPr>
          <w:rFonts w:cs="Arial"/>
        </w:rPr>
        <w:sectPr w:rsidR="005531EA" w:rsidRPr="0060547C">
          <w:footerReference w:type="default" r:id="rId87"/>
          <w:pgSz w:w="15840" w:h="12240" w:orient="landscape"/>
          <w:pgMar w:top="1140" w:right="380" w:bottom="1580" w:left="400" w:header="0" w:footer="1381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60690F97" w14:textId="77777777" w:rsidTr="0060547C">
        <w:trPr>
          <w:trHeight w:val="251"/>
        </w:trPr>
        <w:tc>
          <w:tcPr>
            <w:tcW w:w="1135" w:type="dxa"/>
            <w:shd w:val="clear" w:color="auto" w:fill="FBE4D4"/>
          </w:tcPr>
          <w:p w14:paraId="52C16C13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32" w:type="dxa"/>
            <w:shd w:val="clear" w:color="auto" w:fill="FBE4D4"/>
          </w:tcPr>
          <w:p w14:paraId="615BF0EA" w14:textId="77777777" w:rsidR="005531EA" w:rsidRPr="0060547C" w:rsidRDefault="005531EA" w:rsidP="00CE3E00">
            <w:pPr>
              <w:pStyle w:val="TableParagraph"/>
              <w:spacing w:before="3" w:line="228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shd w:val="clear" w:color="auto" w:fill="FBE4D4"/>
          </w:tcPr>
          <w:p w14:paraId="1F361CF2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7A0144E1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1DBC6B32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29D5B1F0" w14:textId="77777777" w:rsidTr="0060547C">
        <w:trPr>
          <w:trHeight w:val="1261"/>
        </w:trPr>
        <w:tc>
          <w:tcPr>
            <w:tcW w:w="1135" w:type="dxa"/>
          </w:tcPr>
          <w:p w14:paraId="3987F710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7a</w:t>
            </w:r>
          </w:p>
        </w:tc>
        <w:tc>
          <w:tcPr>
            <w:tcW w:w="2732" w:type="dxa"/>
          </w:tcPr>
          <w:p w14:paraId="301DE72C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Otitis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67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63A4BF8" w14:textId="77777777" w:rsidR="005531EA" w:rsidRPr="0060547C" w:rsidRDefault="005531EA" w:rsidP="00CE3E00">
            <w:pPr>
              <w:pStyle w:val="TableParagraph"/>
              <w:spacing w:before="3" w:line="249" w:lineRule="auto"/>
              <w:ind w:right="51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0581196D" w14:textId="77777777" w:rsidR="005531EA" w:rsidRPr="0060547C" w:rsidRDefault="005531EA" w:rsidP="00CE3E00">
            <w:pPr>
              <w:pStyle w:val="TableParagraph"/>
              <w:spacing w:before="0" w:line="22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44B92425" w14:textId="77777777" w:rsidR="005531EA" w:rsidRPr="0060547C" w:rsidRDefault="00000000" w:rsidP="00CE3E00">
            <w:pPr>
              <w:pStyle w:val="TableParagraph"/>
              <w:spacing w:before="3" w:line="249" w:lineRule="auto"/>
              <w:ind w:right="28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88" w:history="1">
              <w:r w:rsidR="003016CE" w:rsidRPr="003016CE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https://em3.org.uk/foamed/20/5/2019/lightning-learning-otitis-media-diagnosis-management</w:t>
              </w:r>
            </w:hyperlink>
          </w:p>
        </w:tc>
        <w:tc>
          <w:tcPr>
            <w:tcW w:w="3863" w:type="dxa"/>
          </w:tcPr>
          <w:p w14:paraId="0DAC661A" w14:textId="77777777" w:rsidR="005531EA" w:rsidRPr="0060547C" w:rsidRDefault="005531EA" w:rsidP="00CE3E00">
            <w:pPr>
              <w:pStyle w:val="TableParagraph"/>
              <w:spacing w:before="3" w:line="249" w:lineRule="auto"/>
              <w:ind w:right="51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Recognition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otitis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</w:tr>
      <w:tr w:rsidR="005531EA" w:rsidRPr="00082FE3" w14:paraId="4ED66C12" w14:textId="77777777" w:rsidTr="0060547C">
        <w:trPr>
          <w:trHeight w:val="1010"/>
        </w:trPr>
        <w:tc>
          <w:tcPr>
            <w:tcW w:w="1135" w:type="dxa"/>
          </w:tcPr>
          <w:p w14:paraId="06180A66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7a</w:t>
            </w:r>
          </w:p>
        </w:tc>
        <w:tc>
          <w:tcPr>
            <w:tcW w:w="2732" w:type="dxa"/>
          </w:tcPr>
          <w:p w14:paraId="6353A619" w14:textId="77777777" w:rsidR="005531EA" w:rsidRPr="0060547C" w:rsidRDefault="005531EA" w:rsidP="00CE3E00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Acute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Otitis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Externa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68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1B17EC05" w14:textId="77777777" w:rsidR="005531EA" w:rsidRPr="0060547C" w:rsidRDefault="005531EA" w:rsidP="00CE3E00">
            <w:pPr>
              <w:pStyle w:val="TableParagraph"/>
              <w:spacing w:line="247" w:lineRule="auto"/>
              <w:ind w:right="537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NHS Greater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Glasgow 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Clyde</w:t>
            </w:r>
          </w:p>
        </w:tc>
        <w:tc>
          <w:tcPr>
            <w:tcW w:w="5331" w:type="dxa"/>
          </w:tcPr>
          <w:p w14:paraId="7FC6349C" w14:textId="77777777" w:rsidR="005531EA" w:rsidRPr="0060547C" w:rsidRDefault="00000000" w:rsidP="00CE3E00">
            <w:pPr>
              <w:pStyle w:val="TableParagraph"/>
              <w:spacing w:before="1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89" w:history="1">
              <w:r w:rsidR="003016CE" w:rsidRPr="003016CE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https://www.clinicalguidelines.scot.nhs.uk/nhsggc-guidelines/nhsggc-guidelines/emergency-medicine/acute-otitis-externa-in-children-emergency-department/</w:t>
              </w:r>
            </w:hyperlink>
          </w:p>
        </w:tc>
        <w:tc>
          <w:tcPr>
            <w:tcW w:w="3863" w:type="dxa"/>
          </w:tcPr>
          <w:p w14:paraId="71DD38BC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5531EA" w:rsidRPr="00082FE3" w14:paraId="0CE7894D" w14:textId="77777777" w:rsidTr="0060547C">
        <w:trPr>
          <w:trHeight w:val="801"/>
        </w:trPr>
        <w:tc>
          <w:tcPr>
            <w:tcW w:w="1135" w:type="dxa"/>
          </w:tcPr>
          <w:p w14:paraId="12FCDE69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7a</w:t>
            </w:r>
          </w:p>
        </w:tc>
        <w:tc>
          <w:tcPr>
            <w:tcW w:w="2732" w:type="dxa"/>
          </w:tcPr>
          <w:p w14:paraId="09ED1CE4" w14:textId="77777777" w:rsidR="005531EA" w:rsidRPr="0060547C" w:rsidRDefault="005531EA" w:rsidP="00CE3E00">
            <w:pPr>
              <w:pStyle w:val="TableParagraph"/>
              <w:spacing w:before="3" w:line="249" w:lineRule="auto"/>
              <w:ind w:left="100" w:right="113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Ear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problems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examination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69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87A19E3" w14:textId="77777777" w:rsidR="005531EA" w:rsidRPr="0060547C" w:rsidRDefault="00F74C35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Continuing Professional Development (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CPD</w:t>
            </w: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)</w:t>
            </w:r>
            <w:r w:rsidR="005531EA"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</w:t>
            </w:r>
          </w:p>
        </w:tc>
        <w:tc>
          <w:tcPr>
            <w:tcW w:w="5331" w:type="dxa"/>
          </w:tcPr>
          <w:p w14:paraId="2F40091C" w14:textId="77777777" w:rsidR="005531EA" w:rsidRPr="0060547C" w:rsidRDefault="00000000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90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https://www.youtube.com/watch?v=EmFKwtLQKMs</w:t>
              </w:r>
            </w:hyperlink>
          </w:p>
        </w:tc>
        <w:tc>
          <w:tcPr>
            <w:tcW w:w="3863" w:type="dxa"/>
          </w:tcPr>
          <w:p w14:paraId="46AA4360" w14:textId="77777777" w:rsidR="005531EA" w:rsidRPr="0060547C" w:rsidRDefault="005531EA" w:rsidP="00CE3E00">
            <w:pPr>
              <w:pStyle w:val="TableParagraph"/>
              <w:spacing w:before="3" w:line="249" w:lineRule="auto"/>
              <w:ind w:right="55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General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ear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examination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conditions</w:t>
            </w:r>
          </w:p>
        </w:tc>
      </w:tr>
      <w:tr w:rsidR="005531EA" w:rsidRPr="00082FE3" w14:paraId="5443CFA5" w14:textId="77777777" w:rsidTr="0060547C">
        <w:trPr>
          <w:trHeight w:val="1071"/>
        </w:trPr>
        <w:tc>
          <w:tcPr>
            <w:tcW w:w="1135" w:type="dxa"/>
          </w:tcPr>
          <w:p w14:paraId="298B1721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7a</w:t>
            </w:r>
          </w:p>
        </w:tc>
        <w:tc>
          <w:tcPr>
            <w:tcW w:w="2732" w:type="dxa"/>
          </w:tcPr>
          <w:p w14:paraId="580323C1" w14:textId="77777777" w:rsidR="005531EA" w:rsidRPr="0060547C" w:rsidRDefault="005531EA" w:rsidP="00CE3E00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word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your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ear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70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B7F89FE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36DD97D0" w14:textId="77777777" w:rsidR="005531EA" w:rsidRPr="0060547C" w:rsidRDefault="00000000" w:rsidP="00CE3E00">
            <w:pPr>
              <w:pStyle w:val="TableParagraph"/>
              <w:spacing w:line="247" w:lineRule="auto"/>
              <w:ind w:right="40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91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https://dontforgetthebubbles.com/ent-part-1-a-word-in-your-ear/</w:t>
              </w:r>
            </w:hyperlink>
          </w:p>
        </w:tc>
        <w:tc>
          <w:tcPr>
            <w:tcW w:w="3863" w:type="dxa"/>
          </w:tcPr>
          <w:p w14:paraId="6E15C56D" w14:textId="77777777" w:rsidR="005531EA" w:rsidRPr="0060547C" w:rsidRDefault="005531EA" w:rsidP="00CE3E00">
            <w:pPr>
              <w:pStyle w:val="TableParagraph"/>
              <w:spacing w:line="247" w:lineRule="auto"/>
              <w:ind w:right="33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 looking at recognition and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="00F74C35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>Ear, Nose, and Throat (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ENT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)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conditions</w:t>
            </w:r>
          </w:p>
        </w:tc>
      </w:tr>
      <w:tr w:rsidR="005531EA" w:rsidRPr="00082FE3" w14:paraId="75BEDDAA" w14:textId="77777777" w:rsidTr="0060547C">
        <w:trPr>
          <w:trHeight w:val="756"/>
        </w:trPr>
        <w:tc>
          <w:tcPr>
            <w:tcW w:w="1135" w:type="dxa"/>
          </w:tcPr>
          <w:p w14:paraId="4881E041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7a</w:t>
            </w:r>
          </w:p>
        </w:tc>
        <w:tc>
          <w:tcPr>
            <w:tcW w:w="2732" w:type="dxa"/>
          </w:tcPr>
          <w:p w14:paraId="39850C5C" w14:textId="77777777" w:rsidR="005531EA" w:rsidRPr="0060547C" w:rsidRDefault="005531EA" w:rsidP="00CE3E00">
            <w:pPr>
              <w:pStyle w:val="TableParagraph"/>
              <w:spacing w:before="5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Who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nose</w:t>
            </w:r>
            <w:proofErr w:type="spellEnd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?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[71]</w:t>
            </w:r>
          </w:p>
        </w:tc>
        <w:tc>
          <w:tcPr>
            <w:tcW w:w="1730" w:type="dxa"/>
          </w:tcPr>
          <w:p w14:paraId="4037EABB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3C34E273" w14:textId="77777777" w:rsidR="005531EA" w:rsidRPr="0060547C" w:rsidRDefault="00000000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92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https://dontforgetthebubbles.com/ent-part-2-who-nose/</w:t>
              </w:r>
            </w:hyperlink>
          </w:p>
        </w:tc>
        <w:tc>
          <w:tcPr>
            <w:tcW w:w="3863" w:type="dxa"/>
          </w:tcPr>
          <w:p w14:paraId="53E01970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addressing</w:t>
            </w:r>
          </w:p>
          <w:p w14:paraId="573CB85A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recognition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</w:p>
          <w:p w14:paraId="4F79264B" w14:textId="77777777" w:rsidR="005531EA" w:rsidRPr="0060547C" w:rsidRDefault="005531EA" w:rsidP="00CE3E00">
            <w:pPr>
              <w:pStyle w:val="TableParagraph"/>
              <w:spacing w:before="10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conditions</w:t>
            </w:r>
          </w:p>
        </w:tc>
      </w:tr>
      <w:tr w:rsidR="005531EA" w:rsidRPr="00082FE3" w14:paraId="1C2EA341" w14:textId="77777777" w:rsidTr="0060547C">
        <w:trPr>
          <w:trHeight w:val="802"/>
        </w:trPr>
        <w:tc>
          <w:tcPr>
            <w:tcW w:w="1135" w:type="dxa"/>
          </w:tcPr>
          <w:p w14:paraId="364ABB78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7a</w:t>
            </w:r>
          </w:p>
        </w:tc>
        <w:tc>
          <w:tcPr>
            <w:tcW w:w="2732" w:type="dxa"/>
          </w:tcPr>
          <w:p w14:paraId="6C06B60B" w14:textId="77777777" w:rsidR="005531EA" w:rsidRPr="0060547C" w:rsidRDefault="005531EA" w:rsidP="00CE3E00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Mastoiditis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72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5882C0D3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Geeky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medics</w:t>
            </w:r>
          </w:p>
        </w:tc>
        <w:tc>
          <w:tcPr>
            <w:tcW w:w="5331" w:type="dxa"/>
          </w:tcPr>
          <w:p w14:paraId="2B2C502C" w14:textId="77777777" w:rsidR="005531EA" w:rsidRPr="0060547C" w:rsidRDefault="00000000" w:rsidP="00CE3E00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93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https://geekymedics.com/mastoiditis/</w:t>
              </w:r>
            </w:hyperlink>
          </w:p>
        </w:tc>
        <w:tc>
          <w:tcPr>
            <w:tcW w:w="3863" w:type="dxa"/>
          </w:tcPr>
          <w:p w14:paraId="5E0C6294" w14:textId="77777777" w:rsidR="005531EA" w:rsidRPr="0060547C" w:rsidRDefault="005531EA" w:rsidP="00CE3E00">
            <w:pPr>
              <w:pStyle w:val="TableParagraph"/>
              <w:spacing w:line="247" w:lineRule="auto"/>
              <w:ind w:right="98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Recognition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mastoiditis</w:t>
            </w:r>
          </w:p>
        </w:tc>
      </w:tr>
      <w:tr w:rsidR="005531EA" w:rsidRPr="00082FE3" w14:paraId="398B1790" w14:textId="77777777" w:rsidTr="0060547C">
        <w:trPr>
          <w:trHeight w:val="564"/>
        </w:trPr>
        <w:tc>
          <w:tcPr>
            <w:tcW w:w="1135" w:type="dxa"/>
          </w:tcPr>
          <w:p w14:paraId="4439C623" w14:textId="77777777" w:rsidR="005531EA" w:rsidRPr="0060547C" w:rsidRDefault="005531EA" w:rsidP="00CE3E00">
            <w:pPr>
              <w:pStyle w:val="TableParagraph"/>
              <w:spacing w:before="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7b</w:t>
            </w:r>
          </w:p>
        </w:tc>
        <w:tc>
          <w:tcPr>
            <w:tcW w:w="2732" w:type="dxa"/>
          </w:tcPr>
          <w:p w14:paraId="7772F82A" w14:textId="77777777" w:rsidR="005531EA" w:rsidRPr="0060547C" w:rsidRDefault="005531EA" w:rsidP="00CE3E00">
            <w:pPr>
              <w:pStyle w:val="TableParagraph"/>
              <w:spacing w:before="7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Stuck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ear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73]</w:t>
            </w:r>
          </w:p>
        </w:tc>
        <w:tc>
          <w:tcPr>
            <w:tcW w:w="1730" w:type="dxa"/>
          </w:tcPr>
          <w:p w14:paraId="10A76017" w14:textId="77777777" w:rsidR="005531EA" w:rsidRPr="0060547C" w:rsidRDefault="005531EA" w:rsidP="00CE3E00">
            <w:pPr>
              <w:pStyle w:val="TableParagraph"/>
              <w:spacing w:before="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331" w:type="dxa"/>
          </w:tcPr>
          <w:p w14:paraId="001E1D83" w14:textId="77777777" w:rsidR="005531EA" w:rsidRPr="0060547C" w:rsidRDefault="00000000" w:rsidP="00CE3E00">
            <w:pPr>
              <w:pStyle w:val="TableParagraph"/>
              <w:spacing w:before="7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94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https://www.rcemlearning.co.uk/foamed/stuck-in-the-ear/</w:t>
              </w:r>
            </w:hyperlink>
          </w:p>
        </w:tc>
        <w:tc>
          <w:tcPr>
            <w:tcW w:w="3863" w:type="dxa"/>
          </w:tcPr>
          <w:p w14:paraId="1E5EE530" w14:textId="77777777" w:rsidR="005531EA" w:rsidRPr="0060547C" w:rsidRDefault="005531EA" w:rsidP="00CE3E00">
            <w:pPr>
              <w:pStyle w:val="TableParagraph"/>
              <w:spacing w:before="7" w:line="244" w:lineRule="auto"/>
              <w:ind w:right="14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Blog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FB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it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ear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remove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them</w:t>
            </w:r>
          </w:p>
        </w:tc>
      </w:tr>
      <w:tr w:rsidR="005531EA" w:rsidRPr="00082FE3" w14:paraId="0742FD89" w14:textId="77777777" w:rsidTr="0060547C">
        <w:trPr>
          <w:trHeight w:val="802"/>
        </w:trPr>
        <w:tc>
          <w:tcPr>
            <w:tcW w:w="1135" w:type="dxa"/>
          </w:tcPr>
          <w:p w14:paraId="2813CF39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7b</w:t>
            </w:r>
          </w:p>
        </w:tc>
        <w:tc>
          <w:tcPr>
            <w:tcW w:w="2732" w:type="dxa"/>
          </w:tcPr>
          <w:p w14:paraId="1B01845E" w14:textId="77777777" w:rsidR="005531EA" w:rsidRPr="0060547C" w:rsidRDefault="005531EA" w:rsidP="00CE3E00">
            <w:pPr>
              <w:pStyle w:val="TableParagraph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Foreign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body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game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74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43FC8A4" w14:textId="77777777" w:rsidR="005531EA" w:rsidRPr="0060547C" w:rsidRDefault="005531EA" w:rsidP="00CE3E00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="000F7176" w:rsidRPr="0060547C">
              <w:rPr>
                <w:rFonts w:ascii="Arial" w:hAnsi="Arial" w:cs="Arial"/>
                <w:sz w:val="24"/>
                <w:szCs w:val="24"/>
                <w:lang w:val="en-GB"/>
              </w:rPr>
              <w:t xml:space="preserve"> educational</w:t>
            </w:r>
            <w:r w:rsidR="000F7176"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3E0101C9" w14:textId="77777777" w:rsidR="005531EA" w:rsidRPr="0060547C" w:rsidRDefault="00000000" w:rsidP="00CE3E00">
            <w:pPr>
              <w:pStyle w:val="TableParagraph"/>
              <w:spacing w:line="247" w:lineRule="auto"/>
              <w:ind w:right="57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95" w:history="1">
              <w:r w:rsidR="003016CE" w:rsidRPr="003016CE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https://em3.org.uk/foamed/6/10/2020/the-paediatric-foreign-body-game</w:t>
              </w:r>
            </w:hyperlink>
          </w:p>
        </w:tc>
        <w:tc>
          <w:tcPr>
            <w:tcW w:w="3863" w:type="dxa"/>
          </w:tcPr>
          <w:p w14:paraId="47AE5D6D" w14:textId="77777777" w:rsidR="005531EA" w:rsidRPr="0060547C" w:rsidRDefault="005531EA" w:rsidP="00CE3E00">
            <w:pPr>
              <w:pStyle w:val="TableParagraph"/>
              <w:spacing w:line="247" w:lineRule="auto"/>
              <w:ind w:right="29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Revision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cards/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game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="00F74C35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of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FB's</w:t>
            </w:r>
            <w:proofErr w:type="gramEnd"/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</w:p>
        </w:tc>
      </w:tr>
      <w:tr w:rsidR="000F7176" w:rsidRPr="00082FE3" w14:paraId="4EEB55B0" w14:textId="77777777" w:rsidTr="005531EA">
        <w:trPr>
          <w:trHeight w:val="802"/>
        </w:trPr>
        <w:tc>
          <w:tcPr>
            <w:tcW w:w="1135" w:type="dxa"/>
          </w:tcPr>
          <w:p w14:paraId="30052991" w14:textId="77777777" w:rsidR="000F7176" w:rsidRPr="0060547C" w:rsidRDefault="000F7176" w:rsidP="000F7176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7b</w:t>
            </w:r>
          </w:p>
        </w:tc>
        <w:tc>
          <w:tcPr>
            <w:tcW w:w="2732" w:type="dxa"/>
          </w:tcPr>
          <w:p w14:paraId="51186D60" w14:textId="77777777" w:rsidR="000F7176" w:rsidRPr="0060547C" w:rsidRDefault="000F7176" w:rsidP="000F7176">
            <w:pPr>
              <w:pStyle w:val="TableParagraph"/>
              <w:ind w:left="10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Ear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Foreign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body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75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128E394" w14:textId="77777777" w:rsidR="000F7176" w:rsidRPr="0060547C" w:rsidRDefault="000F7176" w:rsidP="000F7176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PEM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morsels</w:t>
            </w:r>
          </w:p>
        </w:tc>
        <w:tc>
          <w:tcPr>
            <w:tcW w:w="5331" w:type="dxa"/>
          </w:tcPr>
          <w:p w14:paraId="08AF673B" w14:textId="77777777" w:rsidR="000F7176" w:rsidRPr="0060547C" w:rsidRDefault="00000000" w:rsidP="000F7176">
            <w:pPr>
              <w:pStyle w:val="TableParagraph"/>
              <w:spacing w:line="247" w:lineRule="auto"/>
              <w:ind w:right="57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96" w:history="1">
              <w:r w:rsidR="000F7176" w:rsidRPr="0060547C">
                <w:rPr>
                  <w:rStyle w:val="Hyperlink"/>
                  <w:lang w:val="en-GB"/>
                </w:rPr>
                <w:t>https://pedemmorsels.com/ear-foreign-body/</w:t>
              </w:r>
            </w:hyperlink>
          </w:p>
        </w:tc>
        <w:tc>
          <w:tcPr>
            <w:tcW w:w="3863" w:type="dxa"/>
          </w:tcPr>
          <w:p w14:paraId="4C17FA54" w14:textId="77777777" w:rsidR="000F7176" w:rsidRPr="0060547C" w:rsidRDefault="000F7176" w:rsidP="000F7176">
            <w:pPr>
              <w:pStyle w:val="TableParagraph"/>
              <w:spacing w:line="247" w:lineRule="auto"/>
              <w:ind w:right="29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ear</w:t>
            </w:r>
          </w:p>
        </w:tc>
      </w:tr>
      <w:tr w:rsidR="000F7176" w:rsidRPr="00082FE3" w14:paraId="0EE9FADB" w14:textId="77777777" w:rsidTr="005531EA">
        <w:trPr>
          <w:trHeight w:val="802"/>
        </w:trPr>
        <w:tc>
          <w:tcPr>
            <w:tcW w:w="1135" w:type="dxa"/>
          </w:tcPr>
          <w:p w14:paraId="35430D5E" w14:textId="77777777" w:rsidR="000F7176" w:rsidRPr="0060547C" w:rsidRDefault="000F7176" w:rsidP="000F7176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7b</w:t>
            </w:r>
          </w:p>
        </w:tc>
        <w:tc>
          <w:tcPr>
            <w:tcW w:w="2732" w:type="dxa"/>
          </w:tcPr>
          <w:p w14:paraId="68648D1D" w14:textId="77777777" w:rsidR="000F7176" w:rsidRPr="0060547C" w:rsidRDefault="000F7176" w:rsidP="000F7176">
            <w:pPr>
              <w:pStyle w:val="TableParagraph"/>
              <w:ind w:left="10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Removing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foreign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bodies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76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48673B0" w14:textId="77777777" w:rsidR="000F7176" w:rsidRPr="0060547C" w:rsidRDefault="000F7176" w:rsidP="000F7176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PEM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infographics</w:t>
            </w:r>
          </w:p>
        </w:tc>
        <w:tc>
          <w:tcPr>
            <w:tcW w:w="5331" w:type="dxa"/>
          </w:tcPr>
          <w:p w14:paraId="65112531" w14:textId="77777777" w:rsidR="000F7176" w:rsidRPr="0060547C" w:rsidRDefault="00000000" w:rsidP="000F7176">
            <w:pPr>
              <w:pStyle w:val="TableParagraph"/>
              <w:spacing w:line="247" w:lineRule="auto"/>
              <w:ind w:right="57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97" w:history="1">
              <w:r w:rsidR="000F7176" w:rsidRPr="0060547C">
                <w:rPr>
                  <w:rStyle w:val="Hyperlink"/>
                  <w:lang w:val="en-GB"/>
                </w:rPr>
                <w:t>https://www.peminfographics.com/infographics/removing-foreign-bodies</w:t>
              </w:r>
            </w:hyperlink>
          </w:p>
        </w:tc>
        <w:tc>
          <w:tcPr>
            <w:tcW w:w="3863" w:type="dxa"/>
          </w:tcPr>
          <w:p w14:paraId="5DCCA530" w14:textId="77777777" w:rsidR="000F7176" w:rsidRPr="0060547C" w:rsidRDefault="000F7176" w:rsidP="000F7176">
            <w:pPr>
              <w:pStyle w:val="TableParagraph"/>
              <w:spacing w:line="247" w:lineRule="auto"/>
              <w:ind w:right="29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Infographic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removal</w:t>
            </w:r>
          </w:p>
        </w:tc>
      </w:tr>
      <w:tr w:rsidR="000F7176" w:rsidRPr="00082FE3" w14:paraId="3FFF183F" w14:textId="77777777" w:rsidTr="005531EA">
        <w:trPr>
          <w:trHeight w:val="802"/>
        </w:trPr>
        <w:tc>
          <w:tcPr>
            <w:tcW w:w="1135" w:type="dxa"/>
          </w:tcPr>
          <w:p w14:paraId="414963EC" w14:textId="77777777" w:rsidR="000F7176" w:rsidRPr="0060547C" w:rsidRDefault="000F7176" w:rsidP="000F7176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7c</w:t>
            </w:r>
          </w:p>
        </w:tc>
        <w:tc>
          <w:tcPr>
            <w:tcW w:w="2732" w:type="dxa"/>
          </w:tcPr>
          <w:p w14:paraId="378B2FB3" w14:textId="77777777" w:rsidR="000F7176" w:rsidRPr="0060547C" w:rsidRDefault="000F7176" w:rsidP="000F7176">
            <w:pPr>
              <w:pStyle w:val="TableParagraph"/>
              <w:ind w:left="10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Epistaxis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80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1B1AD22" w14:textId="77777777" w:rsidR="000F7176" w:rsidRPr="0060547C" w:rsidRDefault="000F7176" w:rsidP="000F7176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="00F74C35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>Clinical Knowledge Summaries (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CKS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)</w:t>
            </w:r>
          </w:p>
        </w:tc>
        <w:tc>
          <w:tcPr>
            <w:tcW w:w="5331" w:type="dxa"/>
          </w:tcPr>
          <w:p w14:paraId="484BD9A7" w14:textId="77777777" w:rsidR="000F7176" w:rsidRPr="0060547C" w:rsidRDefault="00000000" w:rsidP="000F7176">
            <w:pPr>
              <w:pStyle w:val="TableParagraph"/>
              <w:spacing w:line="247" w:lineRule="auto"/>
              <w:ind w:right="57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98" w:history="1">
              <w:r w:rsidR="000F7176" w:rsidRPr="0060547C">
                <w:rPr>
                  <w:rStyle w:val="Hyperlink"/>
                  <w:lang w:val="en-GB"/>
                </w:rPr>
                <w:t>https://cks.nice.org.uk/topics/epistaxis-nosebleeds/</w:t>
              </w:r>
            </w:hyperlink>
          </w:p>
        </w:tc>
        <w:tc>
          <w:tcPr>
            <w:tcW w:w="3863" w:type="dxa"/>
          </w:tcPr>
          <w:p w14:paraId="20E9AF84" w14:textId="77777777" w:rsidR="000F7176" w:rsidRPr="0060547C" w:rsidRDefault="000F7176" w:rsidP="000F7176">
            <w:pPr>
              <w:pStyle w:val="TableParagraph"/>
              <w:spacing w:line="247" w:lineRule="auto"/>
              <w:ind w:right="29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Guidelines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nosebleeds</w:t>
            </w:r>
          </w:p>
        </w:tc>
      </w:tr>
      <w:tr w:rsidR="000F7176" w:rsidRPr="00082FE3" w14:paraId="4A392539" w14:textId="77777777" w:rsidTr="005531EA">
        <w:trPr>
          <w:trHeight w:val="802"/>
        </w:trPr>
        <w:tc>
          <w:tcPr>
            <w:tcW w:w="1135" w:type="dxa"/>
          </w:tcPr>
          <w:p w14:paraId="3851F2B1" w14:textId="77777777" w:rsidR="000F7176" w:rsidRPr="0060547C" w:rsidRDefault="000F7176" w:rsidP="000F7176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7c</w:t>
            </w:r>
          </w:p>
        </w:tc>
        <w:tc>
          <w:tcPr>
            <w:tcW w:w="2732" w:type="dxa"/>
          </w:tcPr>
          <w:p w14:paraId="3AD846EB" w14:textId="77777777" w:rsidR="000F7176" w:rsidRPr="0060547C" w:rsidRDefault="000F7176" w:rsidP="000F7176">
            <w:pPr>
              <w:pStyle w:val="TableParagraph"/>
              <w:ind w:left="10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Epistaxis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81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16257E50" w14:textId="77777777" w:rsidR="000F7176" w:rsidRPr="0060547C" w:rsidRDefault="000F7176" w:rsidP="000F7176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NHS Greater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Glasgow 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Clyde</w:t>
            </w:r>
          </w:p>
        </w:tc>
        <w:tc>
          <w:tcPr>
            <w:tcW w:w="5331" w:type="dxa"/>
          </w:tcPr>
          <w:p w14:paraId="376B8DD7" w14:textId="77777777" w:rsidR="000F7176" w:rsidRPr="0060547C" w:rsidRDefault="00000000" w:rsidP="000F7176">
            <w:pPr>
              <w:pStyle w:val="TableParagraph"/>
              <w:spacing w:line="247" w:lineRule="auto"/>
              <w:ind w:right="57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99" w:history="1">
              <w:r w:rsidR="003016CE" w:rsidRPr="003016CE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https://www.clinicalguidelines.scot.nhs.uk/nhsggc-guidelines/nhsggc-guidelines/emergency-medicine/epistaxis-management-in-children/</w:t>
              </w:r>
            </w:hyperlink>
          </w:p>
        </w:tc>
        <w:tc>
          <w:tcPr>
            <w:tcW w:w="3863" w:type="dxa"/>
          </w:tcPr>
          <w:p w14:paraId="342D5596" w14:textId="77777777" w:rsidR="000F7176" w:rsidRPr="0060547C" w:rsidRDefault="000F7176" w:rsidP="000F7176">
            <w:pPr>
              <w:pStyle w:val="TableParagraph"/>
              <w:spacing w:line="247" w:lineRule="auto"/>
              <w:ind w:right="29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Guidelines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nosebleeds</w:t>
            </w:r>
          </w:p>
        </w:tc>
      </w:tr>
      <w:tr w:rsidR="000F7176" w:rsidRPr="00082FE3" w14:paraId="7979EC69" w14:textId="77777777" w:rsidTr="005531EA">
        <w:trPr>
          <w:trHeight w:val="802"/>
        </w:trPr>
        <w:tc>
          <w:tcPr>
            <w:tcW w:w="1135" w:type="dxa"/>
          </w:tcPr>
          <w:p w14:paraId="0D55CB5C" w14:textId="77777777" w:rsidR="000F7176" w:rsidRPr="0060547C" w:rsidRDefault="000F7176" w:rsidP="000F7176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7c</w:t>
            </w:r>
          </w:p>
        </w:tc>
        <w:tc>
          <w:tcPr>
            <w:tcW w:w="2732" w:type="dxa"/>
          </w:tcPr>
          <w:p w14:paraId="2F673F1F" w14:textId="77777777" w:rsidR="000F7176" w:rsidRPr="0060547C" w:rsidRDefault="000F7176" w:rsidP="000F7176">
            <w:pPr>
              <w:pStyle w:val="TableParagraph"/>
              <w:ind w:left="10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epistaxis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82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6ED52AB" w14:textId="77777777" w:rsidR="000F7176" w:rsidRPr="0060547C" w:rsidRDefault="000F7176" w:rsidP="000F7176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Gp</w:t>
            </w:r>
            <w:proofErr w:type="spellEnd"/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line</w:t>
            </w:r>
            <w:proofErr w:type="gramEnd"/>
          </w:p>
        </w:tc>
        <w:tc>
          <w:tcPr>
            <w:tcW w:w="5331" w:type="dxa"/>
          </w:tcPr>
          <w:p w14:paraId="79892BC1" w14:textId="77777777" w:rsidR="000F7176" w:rsidRPr="0060547C" w:rsidRDefault="00000000" w:rsidP="000F7176">
            <w:pPr>
              <w:pStyle w:val="TableParagraph"/>
              <w:spacing w:line="247" w:lineRule="auto"/>
              <w:ind w:right="571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00" w:history="1">
              <w:r w:rsidR="003016CE" w:rsidRPr="003016CE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https://www.gponline.com/managing-epistaxis-children-paediatric-medicine/paediatrics/paediatrics/article/1057178</w:t>
              </w:r>
            </w:hyperlink>
          </w:p>
        </w:tc>
        <w:tc>
          <w:tcPr>
            <w:tcW w:w="3863" w:type="dxa"/>
          </w:tcPr>
          <w:p w14:paraId="1E608FD0" w14:textId="77777777" w:rsidR="000F7176" w:rsidRPr="0060547C" w:rsidRDefault="000F7176" w:rsidP="000F7176">
            <w:pPr>
              <w:pStyle w:val="TableParagraph"/>
              <w:spacing w:line="247" w:lineRule="auto"/>
              <w:ind w:right="29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epistaxis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</w:p>
        </w:tc>
      </w:tr>
      <w:tr w:rsidR="000F7176" w:rsidRPr="00082FE3" w14:paraId="4FD2F100" w14:textId="77777777" w:rsidTr="0060547C">
        <w:trPr>
          <w:trHeight w:val="408"/>
        </w:trPr>
        <w:tc>
          <w:tcPr>
            <w:tcW w:w="1135" w:type="dxa"/>
          </w:tcPr>
          <w:p w14:paraId="556F6DC8" w14:textId="77777777" w:rsidR="000F7176" w:rsidRPr="0060547C" w:rsidRDefault="000F7176" w:rsidP="000F7176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7d</w:t>
            </w:r>
          </w:p>
        </w:tc>
        <w:tc>
          <w:tcPr>
            <w:tcW w:w="2732" w:type="dxa"/>
          </w:tcPr>
          <w:p w14:paraId="2ED37264" w14:textId="77777777" w:rsidR="000F7176" w:rsidRPr="0060547C" w:rsidRDefault="000F7176" w:rsidP="000F7176">
            <w:pPr>
              <w:pStyle w:val="TableParagraph"/>
              <w:ind w:left="10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Scarlet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fever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259]</w:t>
            </w:r>
          </w:p>
        </w:tc>
        <w:tc>
          <w:tcPr>
            <w:tcW w:w="1730" w:type="dxa"/>
          </w:tcPr>
          <w:p w14:paraId="00D82CEA" w14:textId="77777777" w:rsidR="000F7176" w:rsidRPr="0060547C" w:rsidRDefault="000F7176" w:rsidP="000F7176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003FC489" w14:textId="77777777" w:rsidR="000F7176" w:rsidRPr="0060547C" w:rsidRDefault="000F7176" w:rsidP="000F7176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29635FBD" w14:textId="77777777" w:rsidR="000F7176" w:rsidRPr="0060547C" w:rsidRDefault="00000000" w:rsidP="000F7176">
            <w:pPr>
              <w:pStyle w:val="TableParagraph"/>
              <w:spacing w:line="247" w:lineRule="auto"/>
              <w:ind w:right="571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01" w:history="1">
              <w:r w:rsidR="003016CE" w:rsidRPr="003016CE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https://em3.org.uk/foamed/11/2/2019/lightning-learning-scarlet-fever</w:t>
              </w:r>
            </w:hyperlink>
          </w:p>
        </w:tc>
        <w:tc>
          <w:tcPr>
            <w:tcW w:w="3863" w:type="dxa"/>
          </w:tcPr>
          <w:p w14:paraId="645C9BD4" w14:textId="77777777" w:rsidR="000F7176" w:rsidRPr="0060547C" w:rsidRDefault="000F7176" w:rsidP="000F7176">
            <w:pPr>
              <w:pStyle w:val="TableParagraph"/>
              <w:spacing w:line="247" w:lineRule="auto"/>
              <w:ind w:right="29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Lightening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scarlet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fever</w:t>
            </w:r>
          </w:p>
        </w:tc>
      </w:tr>
      <w:tr w:rsidR="000F7176" w:rsidRPr="00082FE3" w14:paraId="4EB6A424" w14:textId="77777777" w:rsidTr="000F7176">
        <w:trPr>
          <w:trHeight w:val="408"/>
        </w:trPr>
        <w:tc>
          <w:tcPr>
            <w:tcW w:w="1135" w:type="dxa"/>
          </w:tcPr>
          <w:p w14:paraId="6A7476CC" w14:textId="77777777" w:rsidR="000F7176" w:rsidRPr="0060547C" w:rsidRDefault="000F7176" w:rsidP="000F7176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7d</w:t>
            </w:r>
          </w:p>
        </w:tc>
        <w:tc>
          <w:tcPr>
            <w:tcW w:w="2732" w:type="dxa"/>
          </w:tcPr>
          <w:p w14:paraId="10FE5C3C" w14:textId="77777777" w:rsidR="000F7176" w:rsidRPr="0060547C" w:rsidRDefault="000F7176" w:rsidP="000F7176">
            <w:pPr>
              <w:pStyle w:val="TableParagraph"/>
              <w:ind w:left="10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Tonsillitis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274]</w:t>
            </w:r>
          </w:p>
        </w:tc>
        <w:tc>
          <w:tcPr>
            <w:tcW w:w="1730" w:type="dxa"/>
          </w:tcPr>
          <w:p w14:paraId="09252166" w14:textId="77777777" w:rsidR="000F7176" w:rsidRPr="0060547C" w:rsidRDefault="000F7176" w:rsidP="000F7176">
            <w:pPr>
              <w:pStyle w:val="TableParagraph"/>
              <w:spacing w:line="249" w:lineRule="auto"/>
              <w:ind w:right="51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707EF0FC" w14:textId="77777777" w:rsidR="000F7176" w:rsidRPr="0060547C" w:rsidRDefault="000F7176" w:rsidP="000F7176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50EFF6D2" w14:textId="77777777" w:rsidR="000F7176" w:rsidRPr="0060547C" w:rsidRDefault="00000000" w:rsidP="000F7176">
            <w:pPr>
              <w:pStyle w:val="TableParagraph"/>
              <w:spacing w:line="247" w:lineRule="auto"/>
              <w:ind w:right="57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02" w:history="1">
              <w:r w:rsidR="003016CE" w:rsidRPr="003016CE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https://em3.org.uk/foamed/13/8/2018/lightning-learning-tonsillitis?rq=tonsillitis</w:t>
              </w:r>
            </w:hyperlink>
          </w:p>
        </w:tc>
        <w:tc>
          <w:tcPr>
            <w:tcW w:w="3863" w:type="dxa"/>
          </w:tcPr>
          <w:p w14:paraId="20DCB91F" w14:textId="77777777" w:rsidR="000F7176" w:rsidRPr="0060547C" w:rsidRDefault="000F7176" w:rsidP="000F7176">
            <w:pPr>
              <w:pStyle w:val="TableParagraph"/>
              <w:spacing w:line="247" w:lineRule="auto"/>
              <w:ind w:right="29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Lightening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Tonsillitis</w:t>
            </w:r>
          </w:p>
        </w:tc>
      </w:tr>
      <w:tr w:rsidR="000F7176" w:rsidRPr="00082FE3" w14:paraId="737618EA" w14:textId="77777777" w:rsidTr="000F7176">
        <w:trPr>
          <w:trHeight w:val="408"/>
        </w:trPr>
        <w:tc>
          <w:tcPr>
            <w:tcW w:w="1135" w:type="dxa"/>
          </w:tcPr>
          <w:p w14:paraId="4FC3D6AA" w14:textId="77777777" w:rsidR="000F7176" w:rsidRPr="0060547C" w:rsidRDefault="000F7176" w:rsidP="000F7176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7d</w:t>
            </w:r>
          </w:p>
        </w:tc>
        <w:tc>
          <w:tcPr>
            <w:tcW w:w="2732" w:type="dxa"/>
          </w:tcPr>
          <w:p w14:paraId="270F0C94" w14:textId="77777777" w:rsidR="000F7176" w:rsidRPr="0060547C" w:rsidRDefault="000F7176" w:rsidP="000F7176">
            <w:pPr>
              <w:pStyle w:val="TableParagraph"/>
              <w:ind w:left="10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Acute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Sore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Throat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275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76254EC" w14:textId="77777777" w:rsidR="000F7176" w:rsidRPr="0060547C" w:rsidRDefault="000F7176" w:rsidP="000F7176">
            <w:pPr>
              <w:pStyle w:val="TableParagraph"/>
              <w:spacing w:before="5" w:line="247" w:lineRule="auto"/>
              <w:ind w:right="52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NHS Greater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Glasgow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and</w:t>
            </w:r>
          </w:p>
          <w:p w14:paraId="62609C54" w14:textId="77777777" w:rsidR="000F7176" w:rsidRPr="0060547C" w:rsidRDefault="000F7176" w:rsidP="000F7176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Clyde</w:t>
            </w:r>
          </w:p>
        </w:tc>
        <w:tc>
          <w:tcPr>
            <w:tcW w:w="5331" w:type="dxa"/>
          </w:tcPr>
          <w:p w14:paraId="2F5A1E01" w14:textId="77777777" w:rsidR="000F7176" w:rsidRPr="0060547C" w:rsidRDefault="00000000" w:rsidP="000F7176">
            <w:pPr>
              <w:pStyle w:val="TableParagraph"/>
              <w:spacing w:line="247" w:lineRule="auto"/>
              <w:ind w:right="57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03" w:history="1">
              <w:r w:rsidR="003016CE" w:rsidRPr="003016CE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https://www.clinicalguidelines.scot.nhs.uk/nhsggc-guidelines/nhsggc-guidelines/emergency-medicine/acute-sore-throat/</w:t>
              </w:r>
            </w:hyperlink>
          </w:p>
        </w:tc>
        <w:tc>
          <w:tcPr>
            <w:tcW w:w="3863" w:type="dxa"/>
          </w:tcPr>
          <w:p w14:paraId="2F3DDDE3" w14:textId="77777777" w:rsidR="000F7176" w:rsidRPr="0060547C" w:rsidRDefault="000F7176" w:rsidP="000F7176">
            <w:pPr>
              <w:pStyle w:val="TableParagraph"/>
              <w:spacing w:line="247" w:lineRule="auto"/>
              <w:ind w:right="29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0F7176" w:rsidRPr="00082FE3" w14:paraId="2978D9F1" w14:textId="77777777" w:rsidTr="000F7176">
        <w:trPr>
          <w:trHeight w:val="408"/>
        </w:trPr>
        <w:tc>
          <w:tcPr>
            <w:tcW w:w="1135" w:type="dxa"/>
          </w:tcPr>
          <w:p w14:paraId="2113B746" w14:textId="77777777" w:rsidR="000F7176" w:rsidRPr="0060547C" w:rsidRDefault="000F7176" w:rsidP="000F7176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7e</w:t>
            </w:r>
          </w:p>
        </w:tc>
        <w:tc>
          <w:tcPr>
            <w:tcW w:w="2732" w:type="dxa"/>
          </w:tcPr>
          <w:p w14:paraId="0C6AC3D0" w14:textId="77777777" w:rsidR="000F7176" w:rsidRPr="0060547C" w:rsidRDefault="000F7176" w:rsidP="000F7176">
            <w:pPr>
              <w:pStyle w:val="TableParagraph"/>
              <w:ind w:left="10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Peri-tonsillar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abscess[</w:t>
            </w:r>
            <w:proofErr w:type="gramEnd"/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277]</w:t>
            </w:r>
          </w:p>
        </w:tc>
        <w:tc>
          <w:tcPr>
            <w:tcW w:w="1730" w:type="dxa"/>
          </w:tcPr>
          <w:p w14:paraId="76E6ABB2" w14:textId="77777777" w:rsidR="000F7176" w:rsidRPr="0060547C" w:rsidRDefault="000F7176" w:rsidP="000F7176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0A55C128" w14:textId="77777777" w:rsidR="000F7176" w:rsidRPr="0060547C" w:rsidRDefault="000F7176" w:rsidP="000F7176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16DFC7D1" w14:textId="77777777" w:rsidR="000F7176" w:rsidRPr="0060547C" w:rsidRDefault="00000000" w:rsidP="000F7176">
            <w:pPr>
              <w:pStyle w:val="TableParagraph"/>
              <w:spacing w:line="247" w:lineRule="auto"/>
              <w:ind w:right="57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04" w:history="1">
              <w:r w:rsidR="000F7176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https://em3.org.uk/foamed/27/8/2018/lightning-learning-peritonsillar-abscess</w:t>
              </w:r>
            </w:hyperlink>
          </w:p>
        </w:tc>
        <w:tc>
          <w:tcPr>
            <w:tcW w:w="3863" w:type="dxa"/>
          </w:tcPr>
          <w:p w14:paraId="22015DD1" w14:textId="77777777" w:rsidR="000F7176" w:rsidRPr="0060547C" w:rsidRDefault="000F7176" w:rsidP="000F7176">
            <w:pPr>
              <w:pStyle w:val="TableParagraph"/>
              <w:spacing w:line="247" w:lineRule="auto"/>
              <w:ind w:right="29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Lightening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Quinsy</w:t>
            </w:r>
          </w:p>
        </w:tc>
      </w:tr>
      <w:tr w:rsidR="000F7176" w:rsidRPr="00082FE3" w14:paraId="16E12BBF" w14:textId="77777777" w:rsidTr="000F7176">
        <w:trPr>
          <w:trHeight w:val="408"/>
        </w:trPr>
        <w:tc>
          <w:tcPr>
            <w:tcW w:w="1135" w:type="dxa"/>
          </w:tcPr>
          <w:p w14:paraId="1C4DC32D" w14:textId="77777777" w:rsidR="000F7176" w:rsidRPr="0060547C" w:rsidRDefault="000F7176" w:rsidP="000F7176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7e</w:t>
            </w:r>
          </w:p>
        </w:tc>
        <w:tc>
          <w:tcPr>
            <w:tcW w:w="2732" w:type="dxa"/>
          </w:tcPr>
          <w:p w14:paraId="6E4559E8" w14:textId="77777777" w:rsidR="000F7176" w:rsidRPr="0060547C" w:rsidRDefault="000F7176" w:rsidP="000F7176">
            <w:pPr>
              <w:pStyle w:val="TableParagraph"/>
              <w:ind w:left="10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Epiglottitis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287]</w:t>
            </w:r>
          </w:p>
        </w:tc>
        <w:tc>
          <w:tcPr>
            <w:tcW w:w="1730" w:type="dxa"/>
          </w:tcPr>
          <w:p w14:paraId="7596FAD6" w14:textId="77777777" w:rsidR="000F7176" w:rsidRPr="0060547C" w:rsidRDefault="000F7176" w:rsidP="000F7176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Patient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info</w:t>
            </w:r>
          </w:p>
        </w:tc>
        <w:tc>
          <w:tcPr>
            <w:tcW w:w="5331" w:type="dxa"/>
          </w:tcPr>
          <w:p w14:paraId="3C21D0C3" w14:textId="77777777" w:rsidR="000F7176" w:rsidRPr="0060547C" w:rsidRDefault="00000000" w:rsidP="000F7176">
            <w:pPr>
              <w:pStyle w:val="TableParagraph"/>
              <w:spacing w:line="247" w:lineRule="auto"/>
              <w:ind w:right="57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05" w:history="1">
              <w:r w:rsidR="000F7176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https://patient.info/doctor/epiglottitis-pro</w:t>
              </w:r>
            </w:hyperlink>
          </w:p>
        </w:tc>
        <w:tc>
          <w:tcPr>
            <w:tcW w:w="3863" w:type="dxa"/>
          </w:tcPr>
          <w:p w14:paraId="7852ADC4" w14:textId="77777777" w:rsidR="000F7176" w:rsidRPr="0060547C" w:rsidRDefault="000F7176" w:rsidP="000F7176">
            <w:pPr>
              <w:pStyle w:val="TableParagraph"/>
              <w:spacing w:line="247" w:lineRule="auto"/>
              <w:ind w:right="29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Article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recognition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epiglottitis</w:t>
            </w:r>
          </w:p>
        </w:tc>
      </w:tr>
      <w:tr w:rsidR="000F7176" w:rsidRPr="00082FE3" w14:paraId="7FA23E63" w14:textId="77777777" w:rsidTr="000F7176">
        <w:trPr>
          <w:trHeight w:val="408"/>
        </w:trPr>
        <w:tc>
          <w:tcPr>
            <w:tcW w:w="1135" w:type="dxa"/>
          </w:tcPr>
          <w:p w14:paraId="5757F575" w14:textId="77777777" w:rsidR="000F7176" w:rsidRPr="0060547C" w:rsidRDefault="000F7176" w:rsidP="000F7176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7f</w:t>
            </w:r>
          </w:p>
        </w:tc>
        <w:tc>
          <w:tcPr>
            <w:tcW w:w="2732" w:type="dxa"/>
          </w:tcPr>
          <w:p w14:paraId="647076BF" w14:textId="77777777" w:rsidR="000F7176" w:rsidRPr="0060547C" w:rsidRDefault="000F7176" w:rsidP="000F7176">
            <w:pPr>
              <w:pStyle w:val="TableParagraph"/>
              <w:ind w:left="10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Inhaled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FB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219]</w:t>
            </w:r>
          </w:p>
        </w:tc>
        <w:tc>
          <w:tcPr>
            <w:tcW w:w="1730" w:type="dxa"/>
          </w:tcPr>
          <w:p w14:paraId="49887725" w14:textId="77777777" w:rsidR="000F7176" w:rsidRPr="0060547C" w:rsidRDefault="000F7176" w:rsidP="000F7176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134FA6A7" w14:textId="77777777" w:rsidR="000F7176" w:rsidRPr="0060547C" w:rsidRDefault="00000000" w:rsidP="000F7176">
            <w:pPr>
              <w:pStyle w:val="TableParagraph"/>
              <w:spacing w:line="247" w:lineRule="auto"/>
              <w:ind w:right="57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06" w:history="1">
              <w:r w:rsidR="000F7176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https://portal.e-lfh.org.uk/Component/Details/317956</w:t>
              </w:r>
            </w:hyperlink>
          </w:p>
        </w:tc>
        <w:tc>
          <w:tcPr>
            <w:tcW w:w="3863" w:type="dxa"/>
          </w:tcPr>
          <w:p w14:paraId="71B910D5" w14:textId="77777777" w:rsidR="000F7176" w:rsidRPr="0060547C" w:rsidRDefault="000F7176" w:rsidP="000F7176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reviews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role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imaging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</w:p>
          <w:p w14:paraId="63C7B61C" w14:textId="77777777" w:rsidR="000F7176" w:rsidRPr="0060547C" w:rsidRDefault="000F7176" w:rsidP="000F7176">
            <w:pPr>
              <w:pStyle w:val="TableParagraph"/>
              <w:spacing w:line="247" w:lineRule="auto"/>
              <w:ind w:right="29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suspected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inhalation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foreign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body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</w:p>
        </w:tc>
      </w:tr>
      <w:tr w:rsidR="000F7176" w:rsidRPr="00082FE3" w14:paraId="6FA86B49" w14:textId="77777777" w:rsidTr="000F7176">
        <w:trPr>
          <w:trHeight w:val="408"/>
        </w:trPr>
        <w:tc>
          <w:tcPr>
            <w:tcW w:w="1135" w:type="dxa"/>
          </w:tcPr>
          <w:p w14:paraId="0E406397" w14:textId="77777777" w:rsidR="000F7176" w:rsidRPr="0060547C" w:rsidRDefault="000F7176" w:rsidP="000F7176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7f</w:t>
            </w:r>
          </w:p>
        </w:tc>
        <w:tc>
          <w:tcPr>
            <w:tcW w:w="2732" w:type="dxa"/>
          </w:tcPr>
          <w:p w14:paraId="573942A3" w14:textId="77777777" w:rsidR="000F7176" w:rsidRPr="0060547C" w:rsidRDefault="000F7176" w:rsidP="000F7176">
            <w:pPr>
              <w:pStyle w:val="TableParagraph"/>
              <w:ind w:left="10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Ingested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FB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222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4ABE5C8D" w14:textId="77777777" w:rsidR="000F7176" w:rsidRPr="0060547C" w:rsidRDefault="000F7176" w:rsidP="000F7176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5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minutes</w:t>
            </w:r>
          </w:p>
        </w:tc>
        <w:tc>
          <w:tcPr>
            <w:tcW w:w="5331" w:type="dxa"/>
          </w:tcPr>
          <w:p w14:paraId="03F1784D" w14:textId="77777777" w:rsidR="000F7176" w:rsidRPr="0060547C" w:rsidRDefault="00000000" w:rsidP="000F7176">
            <w:pPr>
              <w:pStyle w:val="TableParagraph"/>
              <w:spacing w:line="247" w:lineRule="auto"/>
              <w:ind w:right="57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07" w:history="1">
              <w:r w:rsidR="000F7176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https://emin5.com/2014/02/17/foreign-body-</w:t>
              </w:r>
              <w:r w:rsidR="000F7176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lastRenderedPageBreak/>
                <w:t>ingestions/</w:t>
              </w:r>
            </w:hyperlink>
          </w:p>
        </w:tc>
        <w:tc>
          <w:tcPr>
            <w:tcW w:w="3863" w:type="dxa"/>
          </w:tcPr>
          <w:p w14:paraId="61A0C4BD" w14:textId="77777777" w:rsidR="000F7176" w:rsidRPr="0060547C" w:rsidRDefault="000F7176" w:rsidP="000F7176">
            <w:pPr>
              <w:pStyle w:val="TableParagraph"/>
              <w:spacing w:line="247" w:lineRule="auto"/>
              <w:ind w:right="29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US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video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ingested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FB</w:t>
            </w:r>
          </w:p>
        </w:tc>
      </w:tr>
      <w:tr w:rsidR="000F7176" w:rsidRPr="00082FE3" w14:paraId="4D1D19AC" w14:textId="77777777" w:rsidTr="000F7176">
        <w:trPr>
          <w:trHeight w:val="408"/>
        </w:trPr>
        <w:tc>
          <w:tcPr>
            <w:tcW w:w="1135" w:type="dxa"/>
          </w:tcPr>
          <w:p w14:paraId="2B28CD8D" w14:textId="77777777" w:rsidR="000F7176" w:rsidRPr="0060547C" w:rsidRDefault="000F7176" w:rsidP="000F7176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7f</w:t>
            </w:r>
          </w:p>
        </w:tc>
        <w:tc>
          <w:tcPr>
            <w:tcW w:w="2732" w:type="dxa"/>
          </w:tcPr>
          <w:p w14:paraId="576261C7" w14:textId="77777777" w:rsidR="000F7176" w:rsidRPr="0060547C" w:rsidRDefault="000F7176" w:rsidP="000F7176">
            <w:pPr>
              <w:pStyle w:val="TableParagraph"/>
              <w:ind w:left="10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Ingested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FB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278]</w:t>
            </w:r>
          </w:p>
        </w:tc>
        <w:tc>
          <w:tcPr>
            <w:tcW w:w="1730" w:type="dxa"/>
          </w:tcPr>
          <w:p w14:paraId="744DFB09" w14:textId="77777777" w:rsidR="000F7176" w:rsidRPr="0060547C" w:rsidRDefault="000F7176" w:rsidP="000F7176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PEM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infographic</w:t>
            </w:r>
          </w:p>
        </w:tc>
        <w:tc>
          <w:tcPr>
            <w:tcW w:w="5331" w:type="dxa"/>
          </w:tcPr>
          <w:p w14:paraId="6EA4901D" w14:textId="77777777" w:rsidR="000F7176" w:rsidRPr="0060547C" w:rsidRDefault="00000000" w:rsidP="000F7176">
            <w:pPr>
              <w:pStyle w:val="TableParagraph"/>
              <w:spacing w:line="247" w:lineRule="auto"/>
              <w:ind w:right="57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08" w:history="1">
              <w:r w:rsidR="000F7176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https://www.peminfographics.com/infographics/button-battery-ingestion</w:t>
              </w:r>
            </w:hyperlink>
          </w:p>
        </w:tc>
        <w:tc>
          <w:tcPr>
            <w:tcW w:w="3863" w:type="dxa"/>
          </w:tcPr>
          <w:p w14:paraId="3A398E83" w14:textId="77777777" w:rsidR="000F7176" w:rsidRPr="0060547C" w:rsidRDefault="000F7176" w:rsidP="000F7176">
            <w:pPr>
              <w:pStyle w:val="TableParagraph"/>
              <w:spacing w:line="247" w:lineRule="auto"/>
              <w:ind w:right="29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Infographic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ingestion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button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batteries</w:t>
            </w:r>
          </w:p>
        </w:tc>
      </w:tr>
    </w:tbl>
    <w:p w14:paraId="706EAC68" w14:textId="77777777" w:rsidR="005531EA" w:rsidRPr="00082FE3" w:rsidRDefault="005531EA" w:rsidP="005531EA">
      <w:pPr>
        <w:spacing w:line="247" w:lineRule="auto"/>
        <w:rPr>
          <w:rFonts w:cs="Arial"/>
        </w:rPr>
      </w:pPr>
    </w:p>
    <w:p w14:paraId="60D8F236" w14:textId="77777777" w:rsidR="000F7176" w:rsidRPr="00082FE3" w:rsidRDefault="000F7176" w:rsidP="005531EA">
      <w:pPr>
        <w:spacing w:line="247" w:lineRule="auto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54F235F6" w14:textId="77777777" w:rsidTr="00CE3E00">
        <w:trPr>
          <w:trHeight w:val="320"/>
        </w:trPr>
        <w:tc>
          <w:tcPr>
            <w:tcW w:w="14794" w:type="dxa"/>
            <w:shd w:val="clear" w:color="auto" w:fill="D8D8D8"/>
          </w:tcPr>
          <w:p w14:paraId="7DD0F920" w14:textId="77777777" w:rsidR="005531EA" w:rsidRPr="0060547C" w:rsidRDefault="005531EA" w:rsidP="00CE3E00">
            <w:pPr>
              <w:pStyle w:val="TableParagraph"/>
              <w:spacing w:before="3" w:line="297" w:lineRule="exact"/>
              <w:ind w:left="44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8)</w:t>
            </w:r>
            <w:r w:rsidRPr="0060547C">
              <w:rPr>
                <w:rFonts w:ascii="Arial" w:hAnsi="Arial" w:cs="Arial"/>
                <w:spacing w:val="1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Facial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injuries</w:t>
            </w:r>
          </w:p>
        </w:tc>
      </w:tr>
      <w:tr w:rsidR="005531EA" w:rsidRPr="00082FE3" w14:paraId="6E35BCEB" w14:textId="77777777" w:rsidTr="00CE3E00">
        <w:trPr>
          <w:trHeight w:val="321"/>
        </w:trPr>
        <w:tc>
          <w:tcPr>
            <w:tcW w:w="14794" w:type="dxa"/>
          </w:tcPr>
          <w:p w14:paraId="6B0D0996" w14:textId="77777777" w:rsidR="005531EA" w:rsidRPr="0060547C" w:rsidRDefault="005531EA" w:rsidP="00CE3E00">
            <w:pPr>
              <w:pStyle w:val="TableParagraph"/>
              <w:spacing w:before="4" w:line="297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393656AA" w14:textId="77777777" w:rsidTr="00CE3E00">
        <w:trPr>
          <w:trHeight w:val="1284"/>
        </w:trPr>
        <w:tc>
          <w:tcPr>
            <w:tcW w:w="14794" w:type="dxa"/>
          </w:tcPr>
          <w:p w14:paraId="1E9D8646" w14:textId="77777777" w:rsidR="005531EA" w:rsidRPr="0060547C" w:rsidRDefault="005531EA" w:rsidP="005531EA">
            <w:pPr>
              <w:pStyle w:val="TableParagraph"/>
              <w:numPr>
                <w:ilvl w:val="0"/>
                <w:numId w:val="84"/>
              </w:numPr>
              <w:tabs>
                <w:tab w:val="left" w:pos="780"/>
              </w:tabs>
              <w:spacing w:before="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facial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injuries</w:t>
            </w:r>
          </w:p>
          <w:p w14:paraId="1C34EB7F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53B263A" w14:textId="77777777" w:rsidR="005531EA" w:rsidRPr="0060547C" w:rsidRDefault="005531EA" w:rsidP="005531EA">
            <w:pPr>
              <w:pStyle w:val="TableParagraph"/>
              <w:numPr>
                <w:ilvl w:val="0"/>
                <w:numId w:val="84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dental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injuries</w:t>
            </w:r>
          </w:p>
        </w:tc>
      </w:tr>
    </w:tbl>
    <w:p w14:paraId="74A77831" w14:textId="77777777" w:rsidR="005531EA" w:rsidRPr="0060547C" w:rsidRDefault="005531EA" w:rsidP="005531EA">
      <w:pPr>
        <w:pStyle w:val="BodyText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511FF332" w14:textId="77777777" w:rsidTr="00CE3E00">
        <w:trPr>
          <w:trHeight w:val="251"/>
        </w:trPr>
        <w:tc>
          <w:tcPr>
            <w:tcW w:w="1135" w:type="dxa"/>
            <w:shd w:val="clear" w:color="auto" w:fill="FBE4D4"/>
          </w:tcPr>
          <w:p w14:paraId="57BAF818" w14:textId="77777777" w:rsidR="005531EA" w:rsidRPr="0060547C" w:rsidRDefault="005531EA" w:rsidP="00CE3E00">
            <w:pPr>
              <w:pStyle w:val="TableParagraph"/>
              <w:spacing w:line="225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32" w:type="dxa"/>
            <w:shd w:val="clear" w:color="auto" w:fill="FBE4D4"/>
          </w:tcPr>
          <w:p w14:paraId="3ACC9A25" w14:textId="77777777" w:rsidR="005531EA" w:rsidRPr="0060547C" w:rsidRDefault="005531EA" w:rsidP="00CE3E00">
            <w:pPr>
              <w:pStyle w:val="TableParagraph"/>
              <w:spacing w:line="225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shd w:val="clear" w:color="auto" w:fill="FBE4D4"/>
          </w:tcPr>
          <w:p w14:paraId="564246B8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479FF369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5E49D291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79B10DA2" w14:textId="77777777" w:rsidTr="00CE3E00">
        <w:trPr>
          <w:trHeight w:val="804"/>
        </w:trPr>
        <w:tc>
          <w:tcPr>
            <w:tcW w:w="1135" w:type="dxa"/>
          </w:tcPr>
          <w:p w14:paraId="51C19BEE" w14:textId="77777777" w:rsidR="005531EA" w:rsidRPr="0060547C" w:rsidRDefault="005531EA" w:rsidP="00CE3E00">
            <w:pPr>
              <w:pStyle w:val="TableParagraph"/>
              <w:spacing w:before="8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8a</w:t>
            </w:r>
          </w:p>
        </w:tc>
        <w:tc>
          <w:tcPr>
            <w:tcW w:w="2732" w:type="dxa"/>
          </w:tcPr>
          <w:p w14:paraId="0B87E057" w14:textId="77777777" w:rsidR="005531EA" w:rsidRPr="0060547C" w:rsidRDefault="005531EA" w:rsidP="00CE3E00">
            <w:pPr>
              <w:pStyle w:val="TableParagraph"/>
              <w:spacing w:before="8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Facial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bone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x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–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rays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77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6B62C24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45C8464E" w14:textId="77777777" w:rsidR="005531EA" w:rsidRPr="0060547C" w:rsidRDefault="00000000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09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https://dontforgetthebubbles.com/facial-bone-x-rays/</w:t>
              </w:r>
            </w:hyperlink>
          </w:p>
        </w:tc>
        <w:tc>
          <w:tcPr>
            <w:tcW w:w="3863" w:type="dxa"/>
          </w:tcPr>
          <w:p w14:paraId="2F3E0776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interpret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facial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bone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x-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rays</w:t>
            </w:r>
          </w:p>
        </w:tc>
      </w:tr>
      <w:tr w:rsidR="000F7176" w:rsidRPr="00082FE3" w14:paraId="7C3A0FC7" w14:textId="77777777" w:rsidTr="00CE3E00">
        <w:trPr>
          <w:trHeight w:val="804"/>
        </w:trPr>
        <w:tc>
          <w:tcPr>
            <w:tcW w:w="1135" w:type="dxa"/>
          </w:tcPr>
          <w:p w14:paraId="186502E7" w14:textId="77777777" w:rsidR="000F7176" w:rsidRPr="0060547C" w:rsidRDefault="000F7176" w:rsidP="000F7176">
            <w:pPr>
              <w:pStyle w:val="TableParagraph"/>
              <w:spacing w:before="8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8a</w:t>
            </w:r>
          </w:p>
        </w:tc>
        <w:tc>
          <w:tcPr>
            <w:tcW w:w="2732" w:type="dxa"/>
          </w:tcPr>
          <w:p w14:paraId="762D25EA" w14:textId="77777777" w:rsidR="000F7176" w:rsidRPr="0060547C" w:rsidRDefault="000F7176" w:rsidP="000F7176">
            <w:pPr>
              <w:pStyle w:val="TableParagraph"/>
              <w:spacing w:before="8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Mandible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78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D148595" w14:textId="77777777" w:rsidR="000F7176" w:rsidRPr="0060547C" w:rsidRDefault="000F7176" w:rsidP="000F7176">
            <w:pPr>
              <w:pStyle w:val="TableParagraph"/>
              <w:spacing w:before="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57557D78" w14:textId="77777777" w:rsidR="000F7176" w:rsidRPr="00DB4E04" w:rsidRDefault="00000000" w:rsidP="000F7176">
            <w:pPr>
              <w:pStyle w:val="TableParagraph"/>
              <w:spacing w:before="8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10" w:history="1">
              <w:r w:rsidR="000F7176" w:rsidRPr="00DB4E04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https://dontforgetthebubbles.com/mandible-x-rays/</w:t>
              </w:r>
            </w:hyperlink>
          </w:p>
        </w:tc>
        <w:tc>
          <w:tcPr>
            <w:tcW w:w="3863" w:type="dxa"/>
          </w:tcPr>
          <w:p w14:paraId="05BB445B" w14:textId="77777777" w:rsidR="000F7176" w:rsidRPr="0060547C" w:rsidRDefault="000F7176" w:rsidP="000F7176">
            <w:pPr>
              <w:pStyle w:val="TableParagraph"/>
              <w:spacing w:before="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interpret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mandible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x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rays</w:t>
            </w:r>
          </w:p>
        </w:tc>
      </w:tr>
      <w:tr w:rsidR="000F7176" w:rsidRPr="00082FE3" w14:paraId="42E6EA70" w14:textId="77777777" w:rsidTr="00CE3E00">
        <w:trPr>
          <w:trHeight w:val="804"/>
        </w:trPr>
        <w:tc>
          <w:tcPr>
            <w:tcW w:w="1135" w:type="dxa"/>
          </w:tcPr>
          <w:p w14:paraId="5A7C3263" w14:textId="77777777" w:rsidR="000F7176" w:rsidRPr="0060547C" w:rsidRDefault="000F7176" w:rsidP="000F7176">
            <w:pPr>
              <w:pStyle w:val="TableParagraph"/>
              <w:spacing w:before="8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8a</w:t>
            </w:r>
          </w:p>
        </w:tc>
        <w:tc>
          <w:tcPr>
            <w:tcW w:w="2732" w:type="dxa"/>
          </w:tcPr>
          <w:p w14:paraId="69A5EBC9" w14:textId="77777777" w:rsidR="000F7176" w:rsidRPr="0060547C" w:rsidRDefault="000F7176" w:rsidP="000F7176">
            <w:pPr>
              <w:pStyle w:val="TableParagraph"/>
              <w:spacing w:before="8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Minor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–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face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79]</w:t>
            </w:r>
          </w:p>
        </w:tc>
        <w:tc>
          <w:tcPr>
            <w:tcW w:w="1730" w:type="dxa"/>
          </w:tcPr>
          <w:p w14:paraId="1D536679" w14:textId="77777777" w:rsidR="000F7176" w:rsidRPr="0060547C" w:rsidRDefault="000F7176" w:rsidP="000F7176">
            <w:pPr>
              <w:pStyle w:val="TableParagraph"/>
              <w:spacing w:before="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pearls</w:t>
            </w:r>
          </w:p>
        </w:tc>
        <w:tc>
          <w:tcPr>
            <w:tcW w:w="5331" w:type="dxa"/>
          </w:tcPr>
          <w:p w14:paraId="238EEB61" w14:textId="77777777" w:rsidR="000F7176" w:rsidRPr="0060547C" w:rsidRDefault="00000000" w:rsidP="000F7176">
            <w:pPr>
              <w:pStyle w:val="TableParagraph"/>
              <w:spacing w:before="8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11" w:history="1">
              <w:r w:rsidR="003016CE" w:rsidRPr="003016CE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https://www.paediatricpearls.co.uk/wp-content/uploads/Minor-Injuries-Series-head-and-face.pdf</w:t>
              </w:r>
            </w:hyperlink>
          </w:p>
        </w:tc>
        <w:tc>
          <w:tcPr>
            <w:tcW w:w="3863" w:type="dxa"/>
          </w:tcPr>
          <w:p w14:paraId="3CE89D4A" w14:textId="77777777" w:rsidR="000F7176" w:rsidRPr="0060547C" w:rsidRDefault="000F7176" w:rsidP="000F7176">
            <w:pPr>
              <w:pStyle w:val="TableParagraph"/>
              <w:spacing w:before="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their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</w:p>
        </w:tc>
      </w:tr>
      <w:tr w:rsidR="000F7176" w:rsidRPr="00082FE3" w14:paraId="73DE7BAC" w14:textId="77777777" w:rsidTr="00CE3E00">
        <w:trPr>
          <w:trHeight w:val="804"/>
        </w:trPr>
        <w:tc>
          <w:tcPr>
            <w:tcW w:w="1135" w:type="dxa"/>
          </w:tcPr>
          <w:p w14:paraId="2FBC9A43" w14:textId="77777777" w:rsidR="000F7176" w:rsidRPr="0060547C" w:rsidRDefault="000F7176" w:rsidP="000F7176">
            <w:pPr>
              <w:pStyle w:val="TableParagraph"/>
              <w:spacing w:before="8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8b</w:t>
            </w:r>
          </w:p>
        </w:tc>
        <w:tc>
          <w:tcPr>
            <w:tcW w:w="2732" w:type="dxa"/>
          </w:tcPr>
          <w:p w14:paraId="7176D26E" w14:textId="77777777" w:rsidR="000F7176" w:rsidRPr="0060547C" w:rsidRDefault="000F7176" w:rsidP="000F7176">
            <w:pPr>
              <w:pStyle w:val="TableParagraph"/>
              <w:spacing w:before="8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Mouth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dental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83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673BAD9" w14:textId="77777777" w:rsidR="000F7176" w:rsidRPr="0060547C" w:rsidRDefault="000F7176" w:rsidP="000F7176">
            <w:pPr>
              <w:pStyle w:val="TableParagraph"/>
              <w:spacing w:before="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Up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date</w:t>
            </w:r>
          </w:p>
        </w:tc>
        <w:tc>
          <w:tcPr>
            <w:tcW w:w="5331" w:type="dxa"/>
          </w:tcPr>
          <w:p w14:paraId="50D3FE75" w14:textId="77777777" w:rsidR="000F7176" w:rsidRPr="0060547C" w:rsidRDefault="00000000" w:rsidP="000F7176">
            <w:pPr>
              <w:pStyle w:val="TableParagraph"/>
              <w:spacing w:before="8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12" w:anchor="!" w:history="1">
              <w:r w:rsidR="003016CE" w:rsidRPr="003016CE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https://www.uptodate.com/contents/mouth-and-dental-injuries-in-children-beyond-the-basics#!</w:t>
              </w:r>
            </w:hyperlink>
          </w:p>
        </w:tc>
        <w:tc>
          <w:tcPr>
            <w:tcW w:w="3863" w:type="dxa"/>
          </w:tcPr>
          <w:p w14:paraId="6FD5B06F" w14:textId="77777777" w:rsidR="000F7176" w:rsidRPr="0060547C" w:rsidRDefault="000F7176" w:rsidP="000F7176">
            <w:pPr>
              <w:pStyle w:val="TableParagraph"/>
              <w:spacing w:before="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 review of the most common causes,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evaluation,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treatment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dental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mouth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</w:p>
        </w:tc>
      </w:tr>
      <w:tr w:rsidR="000F7176" w:rsidRPr="00082FE3" w14:paraId="3DCC9926" w14:textId="77777777" w:rsidTr="00CE3E00">
        <w:trPr>
          <w:trHeight w:val="804"/>
        </w:trPr>
        <w:tc>
          <w:tcPr>
            <w:tcW w:w="1135" w:type="dxa"/>
          </w:tcPr>
          <w:p w14:paraId="393B5E4F" w14:textId="77777777" w:rsidR="000F7176" w:rsidRPr="0060547C" w:rsidRDefault="000F7176" w:rsidP="000F7176">
            <w:pPr>
              <w:pStyle w:val="TableParagraph"/>
              <w:spacing w:before="8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8b</w:t>
            </w:r>
          </w:p>
        </w:tc>
        <w:tc>
          <w:tcPr>
            <w:tcW w:w="2732" w:type="dxa"/>
          </w:tcPr>
          <w:p w14:paraId="359DDB09" w14:textId="77777777" w:rsidR="000F7176" w:rsidRPr="0060547C" w:rsidRDefault="000F7176" w:rsidP="000F7176">
            <w:pPr>
              <w:pStyle w:val="TableParagraph"/>
              <w:spacing w:before="8"/>
              <w:ind w:left="10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Dental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84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3E8B60D" w14:textId="77777777" w:rsidR="000F7176" w:rsidRPr="0060547C" w:rsidRDefault="000F7176" w:rsidP="000F7176">
            <w:pPr>
              <w:pStyle w:val="TableParagraph"/>
              <w:spacing w:before="8" w:line="244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Royal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Children’s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Hospital</w:t>
            </w:r>
          </w:p>
          <w:p w14:paraId="119CB2AB" w14:textId="77777777" w:rsidR="000F7176" w:rsidRPr="0060547C" w:rsidRDefault="000F7176" w:rsidP="000F7176">
            <w:pPr>
              <w:pStyle w:val="TableParagraph"/>
              <w:spacing w:before="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Melbourne</w:t>
            </w:r>
          </w:p>
        </w:tc>
        <w:tc>
          <w:tcPr>
            <w:tcW w:w="5331" w:type="dxa"/>
          </w:tcPr>
          <w:p w14:paraId="437F0876" w14:textId="77777777" w:rsidR="000F7176" w:rsidRPr="0060547C" w:rsidRDefault="00000000" w:rsidP="000F7176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13" w:history="1">
              <w:r w:rsidR="003016CE" w:rsidRPr="003016CE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https://www.rch.org.au/clinicalguide/guideline_index/Dental_injuries/</w:t>
              </w:r>
            </w:hyperlink>
          </w:p>
        </w:tc>
        <w:tc>
          <w:tcPr>
            <w:tcW w:w="3863" w:type="dxa"/>
          </w:tcPr>
          <w:p w14:paraId="7B747580" w14:textId="77777777" w:rsidR="000F7176" w:rsidRPr="0060547C" w:rsidRDefault="000F7176" w:rsidP="000F7176">
            <w:pPr>
              <w:pStyle w:val="TableParagraph"/>
              <w:spacing w:before="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Australian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dental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</w:p>
        </w:tc>
      </w:tr>
      <w:tr w:rsidR="000F7176" w:rsidRPr="00082FE3" w14:paraId="69EBAA82" w14:textId="77777777" w:rsidTr="00CE3E00">
        <w:trPr>
          <w:trHeight w:val="804"/>
        </w:trPr>
        <w:tc>
          <w:tcPr>
            <w:tcW w:w="1135" w:type="dxa"/>
          </w:tcPr>
          <w:p w14:paraId="6D1C2523" w14:textId="77777777" w:rsidR="000F7176" w:rsidRPr="0060547C" w:rsidRDefault="000F7176" w:rsidP="000F7176">
            <w:pPr>
              <w:pStyle w:val="TableParagraph"/>
              <w:spacing w:before="8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8b</w:t>
            </w:r>
          </w:p>
        </w:tc>
        <w:tc>
          <w:tcPr>
            <w:tcW w:w="2732" w:type="dxa"/>
          </w:tcPr>
          <w:p w14:paraId="6BC9A3DA" w14:textId="77777777" w:rsidR="000F7176" w:rsidRPr="0060547C" w:rsidRDefault="000F7176" w:rsidP="000F7176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avulsed</w:t>
            </w:r>
          </w:p>
          <w:p w14:paraId="319FD104" w14:textId="77777777" w:rsidR="000F7176" w:rsidRPr="0060547C" w:rsidRDefault="000F7176" w:rsidP="000F7176">
            <w:pPr>
              <w:pStyle w:val="TableParagraph"/>
              <w:spacing w:before="8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permanent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tooth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85]</w:t>
            </w:r>
          </w:p>
        </w:tc>
        <w:tc>
          <w:tcPr>
            <w:tcW w:w="1730" w:type="dxa"/>
          </w:tcPr>
          <w:p w14:paraId="5B2252CE" w14:textId="77777777" w:rsidR="000F7176" w:rsidRPr="0060547C" w:rsidRDefault="000F7176" w:rsidP="000F7176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British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society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</w:p>
          <w:p w14:paraId="4ECF8632" w14:textId="77777777" w:rsidR="000F7176" w:rsidRPr="0060547C" w:rsidRDefault="000F7176" w:rsidP="000F7176">
            <w:pPr>
              <w:pStyle w:val="TableParagraph"/>
              <w:spacing w:before="8" w:line="244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w w:val="10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Dentistry</w:t>
            </w:r>
          </w:p>
        </w:tc>
        <w:tc>
          <w:tcPr>
            <w:tcW w:w="5331" w:type="dxa"/>
          </w:tcPr>
          <w:p w14:paraId="0A5C1272" w14:textId="77777777" w:rsidR="000F7176" w:rsidRPr="0060547C" w:rsidRDefault="00000000" w:rsidP="000F7176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14" w:history="1">
              <w:r w:rsidR="003016CE" w:rsidRPr="003016CE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https://www.bspd.co.uk/Portals/0/Public/Files/Guidelines/avulsion_guidelines_v7_final_.pdf</w:t>
              </w:r>
            </w:hyperlink>
          </w:p>
        </w:tc>
        <w:tc>
          <w:tcPr>
            <w:tcW w:w="3863" w:type="dxa"/>
          </w:tcPr>
          <w:p w14:paraId="093C5092" w14:textId="77777777" w:rsidR="000F7176" w:rsidRPr="0060547C" w:rsidRDefault="000F7176" w:rsidP="000F7176">
            <w:pPr>
              <w:pStyle w:val="TableParagraph"/>
              <w:spacing w:before="8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</w:t>
            </w:r>
          </w:p>
        </w:tc>
      </w:tr>
      <w:tr w:rsidR="000F7176" w:rsidRPr="00082FE3" w14:paraId="1CEF7229" w14:textId="77777777" w:rsidTr="00CE3E00">
        <w:trPr>
          <w:trHeight w:val="804"/>
        </w:trPr>
        <w:tc>
          <w:tcPr>
            <w:tcW w:w="1135" w:type="dxa"/>
          </w:tcPr>
          <w:p w14:paraId="10F92348" w14:textId="77777777" w:rsidR="000F7176" w:rsidRPr="00082FE3" w:rsidRDefault="000F7176" w:rsidP="000F7176">
            <w:pPr>
              <w:pStyle w:val="TableParagraph"/>
              <w:spacing w:before="8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8b</w:t>
            </w:r>
          </w:p>
        </w:tc>
        <w:tc>
          <w:tcPr>
            <w:tcW w:w="2732" w:type="dxa"/>
          </w:tcPr>
          <w:p w14:paraId="40CB43C5" w14:textId="77777777" w:rsidR="000F7176" w:rsidRPr="0060547C" w:rsidRDefault="000F7176" w:rsidP="000F7176">
            <w:pPr>
              <w:pStyle w:val="TableParagraph"/>
              <w:spacing w:before="8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trauma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primary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dentition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86]</w:t>
            </w:r>
          </w:p>
        </w:tc>
        <w:tc>
          <w:tcPr>
            <w:tcW w:w="1730" w:type="dxa"/>
          </w:tcPr>
          <w:p w14:paraId="50F3A266" w14:textId="77777777" w:rsidR="000F7176" w:rsidRPr="0060547C" w:rsidRDefault="000F7176" w:rsidP="000F7176">
            <w:pPr>
              <w:pStyle w:val="TableParagraph"/>
              <w:spacing w:line="247" w:lineRule="auto"/>
              <w:ind w:right="43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International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Association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of</w:t>
            </w:r>
          </w:p>
          <w:p w14:paraId="2DAA07FC" w14:textId="77777777" w:rsidR="000F7176" w:rsidRPr="0060547C" w:rsidRDefault="000F7176" w:rsidP="000F7176">
            <w:pPr>
              <w:pStyle w:val="TableParagraph"/>
              <w:spacing w:before="8" w:line="244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Dental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Trauma</w:t>
            </w:r>
          </w:p>
        </w:tc>
        <w:tc>
          <w:tcPr>
            <w:tcW w:w="5331" w:type="dxa"/>
          </w:tcPr>
          <w:p w14:paraId="6F011BB8" w14:textId="77777777" w:rsidR="000F7176" w:rsidRPr="0060547C" w:rsidRDefault="00000000" w:rsidP="000F7176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15" w:history="1">
              <w:r w:rsidR="000F7176" w:rsidRPr="0060547C">
                <w:rPr>
                  <w:rStyle w:val="Hyperlink"/>
                  <w:lang w:val="en-GB"/>
                </w:rPr>
                <w:t>https://onlinelibrary.wiley.com/doi/full/10.1111/edt.12576</w:t>
              </w:r>
            </w:hyperlink>
          </w:p>
        </w:tc>
        <w:tc>
          <w:tcPr>
            <w:tcW w:w="3863" w:type="dxa"/>
          </w:tcPr>
          <w:p w14:paraId="1891657F" w14:textId="77777777" w:rsidR="000F7176" w:rsidRPr="0060547C" w:rsidRDefault="000F7176" w:rsidP="000F7176">
            <w:pPr>
              <w:pStyle w:val="TableParagraph"/>
              <w:spacing w:before="8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</w:tbl>
    <w:p w14:paraId="28FB4B23" w14:textId="77777777" w:rsidR="005531EA" w:rsidRPr="00082FE3" w:rsidRDefault="005531EA" w:rsidP="005531EA">
      <w:pPr>
        <w:rPr>
          <w:rFonts w:cs="Arial"/>
        </w:rPr>
      </w:pPr>
    </w:p>
    <w:p w14:paraId="4B7E590D" w14:textId="77777777" w:rsidR="005531EA" w:rsidRPr="0060547C" w:rsidRDefault="005531EA" w:rsidP="005531EA">
      <w:pPr>
        <w:pStyle w:val="BodyText"/>
        <w:spacing w:before="10" w:after="1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191D672F" w14:textId="77777777" w:rsidTr="00CE3E00">
        <w:trPr>
          <w:trHeight w:val="319"/>
        </w:trPr>
        <w:tc>
          <w:tcPr>
            <w:tcW w:w="14794" w:type="dxa"/>
            <w:shd w:val="clear" w:color="auto" w:fill="D8D8D8"/>
          </w:tcPr>
          <w:p w14:paraId="492B31AC" w14:textId="77777777" w:rsidR="005531EA" w:rsidRPr="0060547C" w:rsidRDefault="005531EA" w:rsidP="00CE3E00">
            <w:pPr>
              <w:pStyle w:val="TableParagraph"/>
              <w:spacing w:before="3" w:line="297" w:lineRule="exact"/>
              <w:ind w:left="44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9)</w:t>
            </w:r>
            <w:r w:rsidRPr="0060547C">
              <w:rPr>
                <w:rFonts w:ascii="Arial" w:hAnsi="Arial" w:cs="Arial"/>
                <w:spacing w:val="1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Fever</w:t>
            </w:r>
          </w:p>
        </w:tc>
      </w:tr>
      <w:tr w:rsidR="005531EA" w:rsidRPr="00082FE3" w14:paraId="2504BF02" w14:textId="77777777" w:rsidTr="00CE3E00">
        <w:trPr>
          <w:trHeight w:val="321"/>
        </w:trPr>
        <w:tc>
          <w:tcPr>
            <w:tcW w:w="14794" w:type="dxa"/>
          </w:tcPr>
          <w:p w14:paraId="180C256F" w14:textId="77777777" w:rsidR="005531EA" w:rsidRPr="0060547C" w:rsidRDefault="005531EA" w:rsidP="00CE3E00">
            <w:pPr>
              <w:pStyle w:val="TableParagraph"/>
              <w:spacing w:before="2" w:line="299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19CF7F39" w14:textId="77777777" w:rsidTr="00CE3E00">
        <w:trPr>
          <w:trHeight w:val="2248"/>
        </w:trPr>
        <w:tc>
          <w:tcPr>
            <w:tcW w:w="14794" w:type="dxa"/>
          </w:tcPr>
          <w:p w14:paraId="42208598" w14:textId="77777777" w:rsidR="005531EA" w:rsidRPr="0060547C" w:rsidRDefault="005531EA" w:rsidP="005531EA">
            <w:pPr>
              <w:pStyle w:val="TableParagraph"/>
              <w:numPr>
                <w:ilvl w:val="0"/>
                <w:numId w:val="83"/>
              </w:numPr>
              <w:tabs>
                <w:tab w:val="left" w:pos="780"/>
              </w:tabs>
              <w:spacing w:before="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Demonstrates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Febrile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NICE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guidance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local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policies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guidelines</w:t>
            </w:r>
            <w:proofErr w:type="gramEnd"/>
          </w:p>
          <w:p w14:paraId="74B1F833" w14:textId="77777777" w:rsidR="000F7176" w:rsidRPr="0060547C" w:rsidRDefault="000F7176" w:rsidP="005531EA">
            <w:pPr>
              <w:pStyle w:val="TableParagraph"/>
              <w:numPr>
                <w:ilvl w:val="0"/>
                <w:numId w:val="83"/>
              </w:numPr>
              <w:tabs>
                <w:tab w:val="left" w:pos="780"/>
              </w:tabs>
              <w:spacing w:before="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 xml:space="preserve">Is aware of common causes of fever in children and their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</w:t>
            </w:r>
            <w:proofErr w:type="gramEnd"/>
          </w:p>
          <w:p w14:paraId="6A8BB084" w14:textId="77777777" w:rsidR="005531EA" w:rsidRPr="0060547C" w:rsidRDefault="000F7176" w:rsidP="0060547C">
            <w:pPr>
              <w:pStyle w:val="TableParagraph"/>
              <w:tabs>
                <w:tab w:val="left" w:pos="780"/>
              </w:tabs>
              <w:spacing w:before="2"/>
              <w:ind w:left="77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 xml:space="preserve">For example, UTIs, </w:t>
            </w:r>
            <w:r w:rsidR="00F74C35">
              <w:rPr>
                <w:rFonts w:ascii="Arial" w:hAnsi="Arial" w:cs="Arial"/>
                <w:sz w:val="24"/>
                <w:szCs w:val="24"/>
                <w:lang w:val="en-GB"/>
              </w:rPr>
              <w:t>Lower Respiratory Tract Infection (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LRTI</w:t>
            </w:r>
            <w:r w:rsidR="00F74C35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 xml:space="preserve">, </w:t>
            </w:r>
            <w:r w:rsidR="00F74C35">
              <w:rPr>
                <w:rFonts w:ascii="Arial" w:hAnsi="Arial" w:cs="Arial"/>
                <w:sz w:val="24"/>
                <w:szCs w:val="24"/>
                <w:lang w:val="en-GB"/>
              </w:rPr>
              <w:t>Upper Respiratory Tract Infection (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URTI</w:t>
            </w:r>
            <w:r w:rsidR="00F74C35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, bronchiolitis, croup, Otitis Media, tonsillitis</w:t>
            </w:r>
          </w:p>
          <w:p w14:paraId="0BFF98B0" w14:textId="77777777" w:rsidR="005531EA" w:rsidRPr="0060547C" w:rsidRDefault="005531EA" w:rsidP="005531EA">
            <w:pPr>
              <w:pStyle w:val="TableParagraph"/>
              <w:numPr>
                <w:ilvl w:val="0"/>
                <w:numId w:val="83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able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recognise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more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significant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fever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refer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appropriately</w:t>
            </w:r>
            <w:proofErr w:type="gramEnd"/>
          </w:p>
          <w:p w14:paraId="67915E85" w14:textId="77777777" w:rsidR="000F7176" w:rsidRPr="0060547C" w:rsidRDefault="000F7176" w:rsidP="000F7176">
            <w:pPr>
              <w:pStyle w:val="TableParagraph"/>
              <w:spacing w:before="4" w:line="299" w:lineRule="exact"/>
              <w:ind w:left="77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 example,</w:t>
            </w:r>
            <w:r w:rsidR="005531EA"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meningitis,</w:t>
            </w:r>
            <w:r w:rsidR="005531EA"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encephalitis,</w:t>
            </w:r>
            <w:r w:rsidR="005531EA"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sepsis,</w:t>
            </w:r>
            <w:r w:rsidR="005531EA"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Kawasaki’s</w:t>
            </w:r>
            <w:r w:rsidR="005531EA"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disease</w:t>
            </w:r>
          </w:p>
          <w:p w14:paraId="4EE3F233" w14:textId="77777777" w:rsidR="000F7176" w:rsidRPr="0060547C" w:rsidRDefault="000F7176" w:rsidP="0060547C">
            <w:pPr>
              <w:pStyle w:val="TableParagraph"/>
              <w:spacing w:before="4" w:line="299" w:lineRule="exact"/>
              <w:ind w:left="779" w:hanging="37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d) Provide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safety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netting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advice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conditions</w:t>
            </w:r>
          </w:p>
        </w:tc>
      </w:tr>
    </w:tbl>
    <w:p w14:paraId="48506860" w14:textId="77777777" w:rsidR="005531EA" w:rsidRPr="00082FE3" w:rsidRDefault="005531EA" w:rsidP="005531EA">
      <w:pPr>
        <w:spacing w:line="299" w:lineRule="exact"/>
        <w:rPr>
          <w:rFonts w:cs="Arial"/>
        </w:rPr>
      </w:pPr>
    </w:p>
    <w:p w14:paraId="4FC10D55" w14:textId="77777777" w:rsidR="000F7176" w:rsidRPr="00082FE3" w:rsidRDefault="000F7176" w:rsidP="000F7176">
      <w:pPr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5AE67FF4" w14:textId="77777777" w:rsidTr="00CE3E00">
        <w:trPr>
          <w:trHeight w:val="251"/>
        </w:trPr>
        <w:tc>
          <w:tcPr>
            <w:tcW w:w="1135" w:type="dxa"/>
            <w:shd w:val="clear" w:color="auto" w:fill="FBE4D4"/>
          </w:tcPr>
          <w:p w14:paraId="3C294348" w14:textId="77777777" w:rsidR="005531EA" w:rsidRPr="0060547C" w:rsidRDefault="005531EA" w:rsidP="00CE3E00">
            <w:pPr>
              <w:pStyle w:val="TableParagraph"/>
              <w:spacing w:before="5" w:line="22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32" w:type="dxa"/>
            <w:shd w:val="clear" w:color="auto" w:fill="FBE4D4"/>
          </w:tcPr>
          <w:p w14:paraId="1606ECFD" w14:textId="77777777" w:rsidR="005531EA" w:rsidRPr="0060547C" w:rsidRDefault="005531EA" w:rsidP="00CE3E00">
            <w:pPr>
              <w:pStyle w:val="TableParagraph"/>
              <w:spacing w:before="5" w:line="227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shd w:val="clear" w:color="auto" w:fill="FBE4D4"/>
          </w:tcPr>
          <w:p w14:paraId="22BE527F" w14:textId="77777777" w:rsidR="005531EA" w:rsidRPr="0060547C" w:rsidRDefault="005531EA" w:rsidP="00CE3E00">
            <w:pPr>
              <w:pStyle w:val="TableParagraph"/>
              <w:spacing w:before="5" w:line="22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7A6F8888" w14:textId="77777777" w:rsidR="005531EA" w:rsidRPr="0060547C" w:rsidRDefault="005531EA" w:rsidP="00CE3E00">
            <w:pPr>
              <w:pStyle w:val="TableParagraph"/>
              <w:spacing w:before="5" w:line="22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23D5C4AA" w14:textId="77777777" w:rsidR="005531EA" w:rsidRPr="0060547C" w:rsidRDefault="005531EA" w:rsidP="00CE3E00">
            <w:pPr>
              <w:pStyle w:val="TableParagraph"/>
              <w:spacing w:before="5" w:line="22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2EBB066F" w14:textId="77777777" w:rsidTr="00CE3E00">
        <w:trPr>
          <w:trHeight w:val="281"/>
        </w:trPr>
        <w:tc>
          <w:tcPr>
            <w:tcW w:w="1135" w:type="dxa"/>
          </w:tcPr>
          <w:p w14:paraId="57C79772" w14:textId="77777777" w:rsidR="005531EA" w:rsidRPr="0060547C" w:rsidRDefault="005531EA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9a</w:t>
            </w:r>
          </w:p>
        </w:tc>
        <w:tc>
          <w:tcPr>
            <w:tcW w:w="2732" w:type="dxa"/>
          </w:tcPr>
          <w:p w14:paraId="1F09C828" w14:textId="77777777" w:rsidR="005531EA" w:rsidRPr="0060547C" w:rsidRDefault="005531EA" w:rsidP="00CE3E00">
            <w:pPr>
              <w:pStyle w:val="TableParagraph"/>
              <w:spacing w:before="0" w:line="242" w:lineRule="exact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NICE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fever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guidelines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87]</w:t>
            </w:r>
          </w:p>
        </w:tc>
        <w:tc>
          <w:tcPr>
            <w:tcW w:w="1730" w:type="dxa"/>
          </w:tcPr>
          <w:p w14:paraId="555074E8" w14:textId="77777777" w:rsidR="005531EA" w:rsidRPr="0060547C" w:rsidRDefault="005531EA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Life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fast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lane</w:t>
            </w:r>
          </w:p>
        </w:tc>
        <w:tc>
          <w:tcPr>
            <w:tcW w:w="5331" w:type="dxa"/>
          </w:tcPr>
          <w:p w14:paraId="0AA1C1F9" w14:textId="77777777" w:rsidR="005531EA" w:rsidRPr="0060547C" w:rsidRDefault="00000000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16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https://litfl.com/nice-fever-guidelines-for-kids/</w:t>
              </w:r>
            </w:hyperlink>
          </w:p>
        </w:tc>
        <w:tc>
          <w:tcPr>
            <w:tcW w:w="3863" w:type="dxa"/>
          </w:tcPr>
          <w:p w14:paraId="7A9B3130" w14:textId="77777777" w:rsidR="005531EA" w:rsidRPr="0060547C" w:rsidRDefault="005531EA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NICE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fever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Guidelines</w:t>
            </w:r>
          </w:p>
        </w:tc>
      </w:tr>
      <w:tr w:rsidR="005531EA" w:rsidRPr="00082FE3" w14:paraId="734EAD03" w14:textId="77777777" w:rsidTr="0060547C">
        <w:trPr>
          <w:trHeight w:val="563"/>
        </w:trPr>
        <w:tc>
          <w:tcPr>
            <w:tcW w:w="1135" w:type="dxa"/>
          </w:tcPr>
          <w:p w14:paraId="57F29DE0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9b</w:t>
            </w:r>
          </w:p>
        </w:tc>
        <w:tc>
          <w:tcPr>
            <w:tcW w:w="2732" w:type="dxa"/>
          </w:tcPr>
          <w:p w14:paraId="119F7424" w14:textId="77777777" w:rsidR="005531EA" w:rsidRPr="0060547C" w:rsidRDefault="00F74C35" w:rsidP="00CE3E00">
            <w:pPr>
              <w:pStyle w:val="TableParagraph"/>
              <w:spacing w:before="2" w:line="235" w:lineRule="auto"/>
              <w:ind w:left="100" w:right="518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UTIs</w:t>
            </w:r>
            <w:r w:rsidR="005531EA"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="005531EA" w:rsidRPr="0060547C">
              <w:rPr>
                <w:rFonts w:ascii="Arial" w:hAnsi="Arial" w:cs="Arial"/>
                <w:spacing w:val="-44"/>
                <w:sz w:val="24"/>
                <w:szCs w:val="24"/>
                <w:lang w:val="en-GB"/>
              </w:rPr>
              <w:t xml:space="preserve"> </w:t>
            </w:r>
            <w:proofErr w:type="gramStart"/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Children[</w:t>
            </w:r>
            <w:proofErr w:type="gramEnd"/>
            <w:r w:rsidR="005531EA"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5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D3753C8" w14:textId="77777777" w:rsidR="005531EA" w:rsidRPr="0060547C" w:rsidRDefault="005531EA" w:rsidP="00CE3E00">
            <w:pPr>
              <w:pStyle w:val="TableParagraph"/>
              <w:spacing w:before="2" w:line="235" w:lineRule="auto"/>
              <w:ind w:right="39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for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3E95FD2B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17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https://portal.e-lfh.org.uk/Component/Details/426859</w:t>
              </w:r>
            </w:hyperlink>
          </w:p>
        </w:tc>
        <w:tc>
          <w:tcPr>
            <w:tcW w:w="3863" w:type="dxa"/>
          </w:tcPr>
          <w:p w14:paraId="1B1E2879" w14:textId="77777777" w:rsidR="005531EA" w:rsidRPr="0060547C" w:rsidRDefault="005531EA" w:rsidP="00CE3E00">
            <w:pPr>
              <w:pStyle w:val="TableParagraph"/>
              <w:spacing w:before="1" w:line="237" w:lineRule="auto"/>
              <w:ind w:right="11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looks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at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techniques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available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 xml:space="preserve">to collect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urine samples from children in an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emergency department. It discusses the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evidence</w:t>
            </w: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basis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relative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merits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</w:p>
          <w:p w14:paraId="6F03793B" w14:textId="77777777" w:rsidR="005531EA" w:rsidRPr="0060547C" w:rsidRDefault="005531EA" w:rsidP="00CE3E00">
            <w:pPr>
              <w:pStyle w:val="TableParagraph"/>
              <w:spacing w:before="0" w:line="216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each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technique.</w:t>
            </w:r>
          </w:p>
        </w:tc>
      </w:tr>
      <w:tr w:rsidR="005531EA" w:rsidRPr="00082FE3" w14:paraId="02F7A32F" w14:textId="77777777" w:rsidTr="00CE3E00">
        <w:trPr>
          <w:trHeight w:val="723"/>
        </w:trPr>
        <w:tc>
          <w:tcPr>
            <w:tcW w:w="1135" w:type="dxa"/>
          </w:tcPr>
          <w:p w14:paraId="2C50518A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9b</w:t>
            </w:r>
          </w:p>
        </w:tc>
        <w:tc>
          <w:tcPr>
            <w:tcW w:w="2732" w:type="dxa"/>
          </w:tcPr>
          <w:p w14:paraId="2054E1F1" w14:textId="77777777" w:rsidR="005531EA" w:rsidRPr="0060547C" w:rsidRDefault="005531EA" w:rsidP="00CE3E00">
            <w:pPr>
              <w:pStyle w:val="TableParagraph"/>
              <w:spacing w:before="0" w:line="24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Bronchiolitis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88]</w:t>
            </w:r>
          </w:p>
        </w:tc>
        <w:tc>
          <w:tcPr>
            <w:tcW w:w="1730" w:type="dxa"/>
          </w:tcPr>
          <w:p w14:paraId="736CA6FA" w14:textId="77777777" w:rsidR="005531EA" w:rsidRPr="0060547C" w:rsidRDefault="005531EA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2A4EA927" w14:textId="77777777" w:rsidR="005531EA" w:rsidRPr="0060547C" w:rsidRDefault="00000000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18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https://dontforgetthebubbles.com/bronchiolitis-module/</w:t>
              </w:r>
            </w:hyperlink>
          </w:p>
        </w:tc>
        <w:tc>
          <w:tcPr>
            <w:tcW w:w="3863" w:type="dxa"/>
          </w:tcPr>
          <w:p w14:paraId="26BBF90A" w14:textId="77777777" w:rsidR="005531EA" w:rsidRPr="0060547C" w:rsidRDefault="005531EA" w:rsidP="00CE3E00">
            <w:pPr>
              <w:pStyle w:val="TableParagraph"/>
              <w:spacing w:before="0" w:line="237" w:lineRule="auto"/>
              <w:ind w:right="15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discussions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covering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points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evidence,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grey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areas,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diagnostic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dilemmas;</w:t>
            </w:r>
            <w:proofErr w:type="gramEnd"/>
          </w:p>
          <w:p w14:paraId="144DAD22" w14:textId="77777777" w:rsidR="005531EA" w:rsidRPr="0060547C" w:rsidRDefault="005531EA" w:rsidP="00CE3E00">
            <w:pPr>
              <w:pStyle w:val="TableParagraph"/>
              <w:spacing w:before="0" w:line="220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advanced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escalation</w:t>
            </w:r>
          </w:p>
        </w:tc>
      </w:tr>
      <w:tr w:rsidR="005531EA" w:rsidRPr="00082FE3" w14:paraId="61A788C5" w14:textId="77777777" w:rsidTr="00CE3E00">
        <w:trPr>
          <w:trHeight w:val="1262"/>
        </w:trPr>
        <w:tc>
          <w:tcPr>
            <w:tcW w:w="1135" w:type="dxa"/>
          </w:tcPr>
          <w:p w14:paraId="713BED88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9b</w:t>
            </w:r>
          </w:p>
        </w:tc>
        <w:tc>
          <w:tcPr>
            <w:tcW w:w="2732" w:type="dxa"/>
          </w:tcPr>
          <w:p w14:paraId="231461BD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Croup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89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5FF64648" w14:textId="77777777" w:rsidR="005531EA" w:rsidRPr="0060547C" w:rsidRDefault="005531EA" w:rsidP="0060547C">
            <w:pPr>
              <w:pStyle w:val="TableParagraph"/>
              <w:spacing w:line="249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05F321F5" w14:textId="77777777" w:rsidR="005531EA" w:rsidRPr="0060547C" w:rsidRDefault="005531EA" w:rsidP="00CE3E00">
            <w:pPr>
              <w:pStyle w:val="TableParagraph"/>
              <w:spacing w:before="0" w:line="220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5B6A79C3" w14:textId="77777777" w:rsidR="005531EA" w:rsidRPr="0060547C" w:rsidRDefault="00000000" w:rsidP="00CE3E00">
            <w:pPr>
              <w:pStyle w:val="TableParagraph"/>
              <w:spacing w:line="247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19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https://em3.org.uk/foamed/18/9/2017/lightning-learning-croup?rq=croup</w:t>
              </w:r>
            </w:hyperlink>
          </w:p>
        </w:tc>
        <w:tc>
          <w:tcPr>
            <w:tcW w:w="3863" w:type="dxa"/>
          </w:tcPr>
          <w:p w14:paraId="1ECE0BCD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Lightening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croup</w:t>
            </w:r>
          </w:p>
        </w:tc>
      </w:tr>
      <w:tr w:rsidR="005531EA" w:rsidRPr="00082FE3" w14:paraId="242C9F1B" w14:textId="77777777" w:rsidTr="00CE3E00">
        <w:trPr>
          <w:trHeight w:val="1260"/>
        </w:trPr>
        <w:tc>
          <w:tcPr>
            <w:tcW w:w="1135" w:type="dxa"/>
          </w:tcPr>
          <w:p w14:paraId="7336CA7A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9b</w:t>
            </w:r>
          </w:p>
        </w:tc>
        <w:tc>
          <w:tcPr>
            <w:tcW w:w="2732" w:type="dxa"/>
          </w:tcPr>
          <w:p w14:paraId="18028D27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Whooping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cough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90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4EDDB20" w14:textId="77777777" w:rsidR="005531EA" w:rsidRPr="0060547C" w:rsidRDefault="005531EA" w:rsidP="0060547C">
            <w:pPr>
              <w:pStyle w:val="TableParagraph"/>
              <w:spacing w:line="247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23FC18D1" w14:textId="77777777" w:rsidR="005531EA" w:rsidRPr="0060547C" w:rsidRDefault="005531EA" w:rsidP="00F74C35">
            <w:pPr>
              <w:pStyle w:val="TableParagraph"/>
              <w:spacing w:before="2" w:line="22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1950DAA0" w14:textId="77777777" w:rsidR="005531EA" w:rsidRPr="0060547C" w:rsidRDefault="00000000" w:rsidP="00CE3E00">
            <w:pPr>
              <w:pStyle w:val="TableParagraph"/>
              <w:spacing w:line="247" w:lineRule="auto"/>
              <w:ind w:right="280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20" w:history="1">
              <w:r w:rsidR="00DC1E15" w:rsidRPr="00DC1E15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https://em3.org.uk/foamed/30/9/2019/lightning-learning-whooping-cough</w:t>
              </w:r>
            </w:hyperlink>
          </w:p>
        </w:tc>
        <w:tc>
          <w:tcPr>
            <w:tcW w:w="3863" w:type="dxa"/>
          </w:tcPr>
          <w:p w14:paraId="4DDFF7A7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Lightening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Whooping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cough</w:t>
            </w:r>
          </w:p>
        </w:tc>
      </w:tr>
      <w:tr w:rsidR="005531EA" w:rsidRPr="00082FE3" w14:paraId="68F5DF5A" w14:textId="77777777" w:rsidTr="00CE3E00">
        <w:trPr>
          <w:trHeight w:val="562"/>
        </w:trPr>
        <w:tc>
          <w:tcPr>
            <w:tcW w:w="1135" w:type="dxa"/>
          </w:tcPr>
          <w:p w14:paraId="5EE095B0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9b</w:t>
            </w:r>
          </w:p>
        </w:tc>
        <w:tc>
          <w:tcPr>
            <w:tcW w:w="2732" w:type="dxa"/>
          </w:tcPr>
          <w:p w14:paraId="68DB7AB2" w14:textId="77777777" w:rsidR="005531EA" w:rsidRPr="0060547C" w:rsidRDefault="005531EA" w:rsidP="00CE3E00">
            <w:pPr>
              <w:pStyle w:val="TableParagraph"/>
              <w:spacing w:before="0" w:line="237" w:lineRule="auto"/>
              <w:ind w:left="100" w:right="92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Community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acquired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pneumonia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91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46FEDEDF" w14:textId="77777777" w:rsidR="005531EA" w:rsidRPr="0060547C" w:rsidRDefault="005531EA" w:rsidP="0060547C">
            <w:pPr>
              <w:pStyle w:val="TableParagraph"/>
              <w:spacing w:before="0" w:line="237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FOAMED</w:t>
            </w:r>
          </w:p>
        </w:tc>
        <w:tc>
          <w:tcPr>
            <w:tcW w:w="5331" w:type="dxa"/>
          </w:tcPr>
          <w:p w14:paraId="3AB8F38B" w14:textId="77777777" w:rsidR="005531EA" w:rsidRPr="0060547C" w:rsidRDefault="00000000" w:rsidP="00CE3E00">
            <w:pPr>
              <w:pStyle w:val="TableParagraph"/>
              <w:spacing w:before="5" w:line="247" w:lineRule="auto"/>
              <w:ind w:right="484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21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https://www.paediatricfoam.com/2018/08/community-acquired-pneumonia-an-interactive-case/</w:t>
              </w:r>
            </w:hyperlink>
          </w:p>
        </w:tc>
        <w:tc>
          <w:tcPr>
            <w:tcW w:w="3863" w:type="dxa"/>
          </w:tcPr>
          <w:p w14:paraId="6463EFDD" w14:textId="77777777" w:rsidR="005531EA" w:rsidRPr="0060547C" w:rsidRDefault="005531EA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learning</w:t>
            </w:r>
          </w:p>
        </w:tc>
      </w:tr>
      <w:tr w:rsidR="005531EA" w:rsidRPr="00082FE3" w14:paraId="78608812" w14:textId="77777777" w:rsidTr="0060547C">
        <w:trPr>
          <w:trHeight w:val="408"/>
        </w:trPr>
        <w:tc>
          <w:tcPr>
            <w:tcW w:w="1135" w:type="dxa"/>
          </w:tcPr>
          <w:p w14:paraId="3B867961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9b</w:t>
            </w:r>
          </w:p>
        </w:tc>
        <w:tc>
          <w:tcPr>
            <w:tcW w:w="2732" w:type="dxa"/>
          </w:tcPr>
          <w:p w14:paraId="30EB577B" w14:textId="77777777" w:rsidR="005531EA" w:rsidRPr="0060547C" w:rsidRDefault="005531EA" w:rsidP="00CE3E00">
            <w:pPr>
              <w:pStyle w:val="TableParagraph"/>
              <w:spacing w:before="0"/>
              <w:ind w:left="100" w:right="39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Cardiovascular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examination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92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4F87C9F9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Geeky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medics</w:t>
            </w:r>
          </w:p>
        </w:tc>
        <w:tc>
          <w:tcPr>
            <w:tcW w:w="5331" w:type="dxa"/>
          </w:tcPr>
          <w:p w14:paraId="275C2974" w14:textId="77777777" w:rsidR="005531EA" w:rsidRPr="0060547C" w:rsidRDefault="00000000" w:rsidP="00CE3E00">
            <w:pPr>
              <w:pStyle w:val="TableParagraph"/>
              <w:spacing w:before="8" w:line="244" w:lineRule="auto"/>
              <w:ind w:right="802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22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https://geekymedics.com/paediatric-cardiovascular-examination-osce-guide/</w:t>
              </w:r>
            </w:hyperlink>
          </w:p>
        </w:tc>
        <w:tc>
          <w:tcPr>
            <w:tcW w:w="3863" w:type="dxa"/>
          </w:tcPr>
          <w:p w14:paraId="15AF125F" w14:textId="77777777" w:rsidR="005531EA" w:rsidRPr="0060547C" w:rsidRDefault="005531EA" w:rsidP="00CE3E00">
            <w:pPr>
              <w:pStyle w:val="TableParagraph"/>
              <w:spacing w:before="8" w:line="244" w:lineRule="auto"/>
              <w:ind w:right="16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Performing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u w:val="single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u w:val="single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cardiovascular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u w:val="single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u w:val="single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children</w:t>
            </w:r>
          </w:p>
        </w:tc>
      </w:tr>
      <w:tr w:rsidR="005531EA" w:rsidRPr="00082FE3" w14:paraId="334EC585" w14:textId="77777777" w:rsidTr="0060547C">
        <w:trPr>
          <w:trHeight w:val="564"/>
        </w:trPr>
        <w:tc>
          <w:tcPr>
            <w:tcW w:w="1135" w:type="dxa"/>
          </w:tcPr>
          <w:p w14:paraId="2A511845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9b,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9c</w:t>
            </w:r>
          </w:p>
        </w:tc>
        <w:tc>
          <w:tcPr>
            <w:tcW w:w="2732" w:type="dxa"/>
          </w:tcPr>
          <w:p w14:paraId="041CE11E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fever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93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2F4EB67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331" w:type="dxa"/>
          </w:tcPr>
          <w:p w14:paraId="68F7AE66" w14:textId="77777777" w:rsidR="005531EA" w:rsidRPr="0060547C" w:rsidRDefault="00000000" w:rsidP="00CE3E00">
            <w:pPr>
              <w:pStyle w:val="TableParagraph"/>
              <w:spacing w:line="247" w:lineRule="auto"/>
              <w:ind w:right="282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23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https://www.rcemlearning.co.uk/foamed/a-child-with-a-fever/</w:t>
              </w:r>
            </w:hyperlink>
          </w:p>
        </w:tc>
        <w:tc>
          <w:tcPr>
            <w:tcW w:w="3863" w:type="dxa"/>
          </w:tcPr>
          <w:p w14:paraId="00EA730C" w14:textId="77777777" w:rsidR="005531EA" w:rsidRPr="0060547C" w:rsidRDefault="005531EA" w:rsidP="00CE3E00">
            <w:pPr>
              <w:pStyle w:val="TableParagraph"/>
              <w:spacing w:before="4" w:line="232" w:lineRule="auto"/>
              <w:ind w:right="22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guide,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by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no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means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exhaustive,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aims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talk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through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basic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approach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</w:p>
          <w:p w14:paraId="3D4C4DBB" w14:textId="77777777" w:rsidR="005531EA" w:rsidRPr="0060547C" w:rsidRDefault="005531EA" w:rsidP="00CE3E00">
            <w:pPr>
              <w:pStyle w:val="TableParagraph"/>
              <w:spacing w:before="1" w:line="22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management,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="000F7176" w:rsidRPr="0060547C">
              <w:rPr>
                <w:rFonts w:ascii="Arial" w:hAnsi="Arial" w:cs="Arial"/>
                <w:sz w:val="24"/>
                <w:szCs w:val="24"/>
                <w:lang w:val="en-GB"/>
              </w:rPr>
              <w:t xml:space="preserve"> reminder</w:t>
            </w:r>
            <w:r w:rsidR="000F7176"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="000F7176"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sz w:val="24"/>
                <w:szCs w:val="24"/>
                <w:lang w:val="en-GB"/>
              </w:rPr>
              <w:t>those</w:t>
            </w:r>
            <w:r w:rsidR="000F7176"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sz w:val="24"/>
                <w:szCs w:val="24"/>
                <w:lang w:val="en-GB"/>
              </w:rPr>
              <w:t>causes</w:t>
            </w:r>
            <w:r w:rsidR="000F7176"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sz w:val="24"/>
                <w:szCs w:val="24"/>
                <w:lang w:val="en-GB"/>
              </w:rPr>
              <w:t>you</w:t>
            </w:r>
            <w:r w:rsidR="000F7176"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sz w:val="24"/>
                <w:szCs w:val="24"/>
                <w:lang w:val="en-GB"/>
              </w:rPr>
              <w:t>really</w:t>
            </w:r>
            <w:r w:rsidR="000F7176"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sz w:val="24"/>
                <w:szCs w:val="24"/>
                <w:lang w:val="en-GB"/>
              </w:rPr>
              <w:t>don’t</w:t>
            </w:r>
            <w:r w:rsidR="000F7176"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sz w:val="24"/>
                <w:szCs w:val="24"/>
                <w:lang w:val="en-GB"/>
              </w:rPr>
              <w:t>want</w:t>
            </w:r>
            <w:r w:rsidR="000F7176"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="000F7176"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sz w:val="24"/>
                <w:szCs w:val="24"/>
                <w:lang w:val="en-GB"/>
              </w:rPr>
              <w:t>miss.</w:t>
            </w:r>
          </w:p>
        </w:tc>
      </w:tr>
      <w:tr w:rsidR="000F7176" w:rsidRPr="00082FE3" w14:paraId="3898256A" w14:textId="77777777" w:rsidTr="000F7176">
        <w:trPr>
          <w:trHeight w:val="564"/>
        </w:trPr>
        <w:tc>
          <w:tcPr>
            <w:tcW w:w="1135" w:type="dxa"/>
          </w:tcPr>
          <w:p w14:paraId="6FFC424D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9b,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9c</w:t>
            </w:r>
          </w:p>
        </w:tc>
        <w:tc>
          <w:tcPr>
            <w:tcW w:w="2732" w:type="dxa"/>
          </w:tcPr>
          <w:p w14:paraId="3B886CA6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fever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94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BBCECB3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19D18B69" w14:textId="77777777" w:rsidR="000F7176" w:rsidRPr="0060547C" w:rsidRDefault="00000000" w:rsidP="000F7176">
            <w:pPr>
              <w:pStyle w:val="TableParagraph"/>
              <w:spacing w:line="247" w:lineRule="auto"/>
              <w:ind w:right="282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24" w:history="1">
              <w:r w:rsidR="000F7176" w:rsidRPr="0060547C">
                <w:rPr>
                  <w:rStyle w:val="Hyperlink"/>
                  <w:lang w:val="en-GB"/>
                </w:rPr>
                <w:t>https://portal.e-lfh.org.uk/Component/Details/550362</w:t>
              </w:r>
            </w:hyperlink>
          </w:p>
        </w:tc>
        <w:tc>
          <w:tcPr>
            <w:tcW w:w="3863" w:type="dxa"/>
          </w:tcPr>
          <w:p w14:paraId="16DE02B4" w14:textId="77777777" w:rsidR="000F7176" w:rsidRPr="0060547C" w:rsidRDefault="000F7176" w:rsidP="000F7176">
            <w:pPr>
              <w:pStyle w:val="TableParagraph"/>
              <w:spacing w:before="0" w:line="237" w:lineRule="auto"/>
              <w:ind w:right="13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This session will investigate the role of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temperature when assessing a child with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fever.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Later,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it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will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explore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circumstances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under which a child with fever needs urgent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treatment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identify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serious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illnesses</w:t>
            </w:r>
            <w:proofErr w:type="gramEnd"/>
          </w:p>
          <w:p w14:paraId="5E1A78C6" w14:textId="77777777" w:rsidR="000F7176" w:rsidRPr="0060547C" w:rsidRDefault="000F7176" w:rsidP="000F7176">
            <w:pPr>
              <w:pStyle w:val="TableParagraph"/>
              <w:spacing w:before="4" w:line="232" w:lineRule="auto"/>
              <w:ind w:right="22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commonly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associated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fever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children.</w:t>
            </w:r>
          </w:p>
        </w:tc>
      </w:tr>
      <w:tr w:rsidR="000F7176" w:rsidRPr="00082FE3" w14:paraId="485444B2" w14:textId="77777777" w:rsidTr="000F7176">
        <w:trPr>
          <w:trHeight w:val="564"/>
        </w:trPr>
        <w:tc>
          <w:tcPr>
            <w:tcW w:w="1135" w:type="dxa"/>
          </w:tcPr>
          <w:p w14:paraId="3FE0130C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9b,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9c</w:t>
            </w:r>
          </w:p>
        </w:tc>
        <w:tc>
          <w:tcPr>
            <w:tcW w:w="2732" w:type="dxa"/>
          </w:tcPr>
          <w:p w14:paraId="12478E66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Basic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95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5E2EAD21" w14:textId="77777777" w:rsidR="000F7176" w:rsidRPr="0060547C" w:rsidRDefault="000F7176" w:rsidP="000F7176">
            <w:pPr>
              <w:pStyle w:val="TableParagraph"/>
              <w:spacing w:before="0" w:line="240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Spotting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sick</w:t>
            </w:r>
          </w:p>
          <w:p w14:paraId="3FB4AF2B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</w:p>
        </w:tc>
        <w:tc>
          <w:tcPr>
            <w:tcW w:w="5331" w:type="dxa"/>
          </w:tcPr>
          <w:p w14:paraId="11B0D8D8" w14:textId="77777777" w:rsidR="000F7176" w:rsidRPr="0060547C" w:rsidRDefault="00000000" w:rsidP="000F7176">
            <w:pPr>
              <w:pStyle w:val="TableParagraph"/>
              <w:spacing w:line="247" w:lineRule="auto"/>
              <w:ind w:right="282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25" w:history="1">
              <w:r w:rsidR="000F7176" w:rsidRPr="0060547C">
                <w:rPr>
                  <w:rStyle w:val="Hyperlink"/>
                  <w:lang w:val="en-GB"/>
                </w:rPr>
                <w:t>https://spottingthesickchild.com/</w:t>
              </w:r>
            </w:hyperlink>
          </w:p>
        </w:tc>
        <w:tc>
          <w:tcPr>
            <w:tcW w:w="3863" w:type="dxa"/>
          </w:tcPr>
          <w:p w14:paraId="487B903D" w14:textId="77777777" w:rsidR="000F7176" w:rsidRPr="0060547C" w:rsidRDefault="000F7176" w:rsidP="000F7176">
            <w:pPr>
              <w:pStyle w:val="TableParagraph"/>
              <w:spacing w:before="0" w:line="240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Basic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3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sick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child,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</w:p>
          <w:p w14:paraId="47594FB9" w14:textId="77777777" w:rsidR="000F7176" w:rsidRPr="0060547C" w:rsidRDefault="000F7176" w:rsidP="000F7176">
            <w:pPr>
              <w:pStyle w:val="TableParagraph"/>
              <w:spacing w:before="4" w:line="232" w:lineRule="auto"/>
              <w:ind w:right="22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useful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videos</w:t>
            </w:r>
          </w:p>
        </w:tc>
      </w:tr>
      <w:tr w:rsidR="000F7176" w:rsidRPr="00082FE3" w14:paraId="755D77C5" w14:textId="77777777" w:rsidTr="000F7176">
        <w:trPr>
          <w:trHeight w:val="564"/>
        </w:trPr>
        <w:tc>
          <w:tcPr>
            <w:tcW w:w="1135" w:type="dxa"/>
          </w:tcPr>
          <w:p w14:paraId="63DC4E5B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9b,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9c</w:t>
            </w:r>
          </w:p>
        </w:tc>
        <w:tc>
          <w:tcPr>
            <w:tcW w:w="2732" w:type="dxa"/>
          </w:tcPr>
          <w:p w14:paraId="15B6F644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Symptoms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95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7125630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 xml:space="preserve">Spotting the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sick</w:t>
            </w:r>
            <w:r w:rsidRPr="0060547C">
              <w:rPr>
                <w:rFonts w:ascii="Arial" w:hAnsi="Arial" w:cs="Arial"/>
                <w:spacing w:val="-4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</w:p>
        </w:tc>
        <w:tc>
          <w:tcPr>
            <w:tcW w:w="5331" w:type="dxa"/>
          </w:tcPr>
          <w:p w14:paraId="05812DDB" w14:textId="77777777" w:rsidR="000F7176" w:rsidRPr="0060547C" w:rsidRDefault="00000000" w:rsidP="000F7176">
            <w:pPr>
              <w:pStyle w:val="TableParagraph"/>
              <w:spacing w:line="247" w:lineRule="auto"/>
              <w:ind w:right="282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26" w:history="1">
              <w:r w:rsidR="000F7176" w:rsidRPr="0060547C">
                <w:rPr>
                  <w:rStyle w:val="Hyperlink"/>
                  <w:lang w:val="en-GB"/>
                </w:rPr>
                <w:t>https://spottingthesickchild.com/</w:t>
              </w:r>
            </w:hyperlink>
          </w:p>
        </w:tc>
        <w:tc>
          <w:tcPr>
            <w:tcW w:w="3863" w:type="dxa"/>
          </w:tcPr>
          <w:p w14:paraId="47C8E9CC" w14:textId="77777777" w:rsidR="000F7176" w:rsidRPr="0060547C" w:rsidRDefault="000F7176" w:rsidP="000F7176">
            <w:pPr>
              <w:pStyle w:val="TableParagraph"/>
              <w:spacing w:before="2" w:line="235" w:lineRule="auto"/>
              <w:ind w:right="46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examination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presenting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complaints</w:t>
            </w:r>
            <w:r w:rsidR="00AD1BC5"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>, such as</w:t>
            </w:r>
          </w:p>
          <w:p w14:paraId="01BE1CA4" w14:textId="77777777" w:rsidR="000F7176" w:rsidRPr="0060547C" w:rsidRDefault="000F7176" w:rsidP="000F7176">
            <w:pPr>
              <w:pStyle w:val="TableParagraph"/>
              <w:spacing w:before="4" w:line="232" w:lineRule="auto"/>
              <w:ind w:right="22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fever,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respiratory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distress,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including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videos</w:t>
            </w:r>
          </w:p>
        </w:tc>
      </w:tr>
      <w:tr w:rsidR="000F7176" w:rsidRPr="00082FE3" w14:paraId="4FE023E1" w14:textId="77777777" w:rsidTr="000F7176">
        <w:trPr>
          <w:trHeight w:val="564"/>
        </w:trPr>
        <w:tc>
          <w:tcPr>
            <w:tcW w:w="1135" w:type="dxa"/>
          </w:tcPr>
          <w:p w14:paraId="1DC8C99D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9c</w:t>
            </w:r>
          </w:p>
        </w:tc>
        <w:tc>
          <w:tcPr>
            <w:tcW w:w="2732" w:type="dxa"/>
          </w:tcPr>
          <w:p w14:paraId="3AEB5EFB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Bacterial meningitis and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meningococcal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septicaemia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96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2A79FF1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RCPCH</w:t>
            </w:r>
          </w:p>
        </w:tc>
        <w:tc>
          <w:tcPr>
            <w:tcW w:w="5331" w:type="dxa"/>
          </w:tcPr>
          <w:p w14:paraId="23AFDBCF" w14:textId="77777777" w:rsidR="000F7176" w:rsidRPr="0060547C" w:rsidRDefault="00000000" w:rsidP="000F7176">
            <w:pPr>
              <w:pStyle w:val="TableParagraph"/>
              <w:spacing w:line="247" w:lineRule="auto"/>
              <w:ind w:right="282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27" w:history="1">
              <w:r w:rsidR="000F7176" w:rsidRPr="0060547C">
                <w:rPr>
                  <w:rStyle w:val="Hyperlink"/>
                  <w:lang w:val="en-GB"/>
                </w:rPr>
                <w:t>https://www.rcpch.ac.uk/resources/bacterial-meningitis-meningococcal-septicaemia-children-elearning</w:t>
              </w:r>
            </w:hyperlink>
          </w:p>
        </w:tc>
        <w:tc>
          <w:tcPr>
            <w:tcW w:w="3863" w:type="dxa"/>
          </w:tcPr>
          <w:p w14:paraId="2C906666" w14:textId="77777777" w:rsidR="000F7176" w:rsidRPr="0060547C" w:rsidRDefault="000F7176" w:rsidP="000F7176">
            <w:pPr>
              <w:pStyle w:val="TableParagraph"/>
              <w:spacing w:before="1" w:line="237" w:lineRule="auto"/>
              <w:ind w:right="35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course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helps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healthcare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professionals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 and manage children who present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possible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bacterial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meningitis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and/or</w:t>
            </w:r>
          </w:p>
          <w:p w14:paraId="3AB5147F" w14:textId="77777777" w:rsidR="000F7176" w:rsidRPr="0060547C" w:rsidRDefault="000F7176" w:rsidP="000F7176">
            <w:pPr>
              <w:pStyle w:val="TableParagraph"/>
              <w:spacing w:before="4" w:line="232" w:lineRule="auto"/>
              <w:ind w:right="22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meningococcal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septicaemia</w:t>
            </w:r>
          </w:p>
        </w:tc>
      </w:tr>
      <w:tr w:rsidR="000F7176" w:rsidRPr="00082FE3" w14:paraId="645A46CE" w14:textId="77777777" w:rsidTr="000F7176">
        <w:trPr>
          <w:trHeight w:val="564"/>
        </w:trPr>
        <w:tc>
          <w:tcPr>
            <w:tcW w:w="1135" w:type="dxa"/>
          </w:tcPr>
          <w:p w14:paraId="64CD3D1D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9c</w:t>
            </w:r>
          </w:p>
        </w:tc>
        <w:tc>
          <w:tcPr>
            <w:tcW w:w="2732" w:type="dxa"/>
          </w:tcPr>
          <w:p w14:paraId="30AE5B3A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Kawasaki’s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disease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97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BEE83CF" w14:textId="77777777" w:rsidR="000F7176" w:rsidRPr="0060547C" w:rsidRDefault="000F7176" w:rsidP="0060547C">
            <w:pPr>
              <w:pStyle w:val="TableParagraph"/>
              <w:spacing w:line="247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78435777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4A7F6412" w14:textId="77777777" w:rsidR="000F7176" w:rsidRPr="0060547C" w:rsidRDefault="00000000" w:rsidP="000F7176">
            <w:pPr>
              <w:pStyle w:val="TableParagraph"/>
              <w:spacing w:line="247" w:lineRule="auto"/>
              <w:ind w:right="282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28" w:history="1">
              <w:r w:rsidR="000F7176" w:rsidRPr="0060547C">
                <w:rPr>
                  <w:rStyle w:val="Hyperlink"/>
                  <w:lang w:val="en-GB"/>
                </w:rPr>
                <w:t>https://em3.org.uk/foamed/7/1/2019/lightning-learning-kawasaki-disease</w:t>
              </w:r>
            </w:hyperlink>
          </w:p>
        </w:tc>
        <w:tc>
          <w:tcPr>
            <w:tcW w:w="3863" w:type="dxa"/>
          </w:tcPr>
          <w:p w14:paraId="142ED97D" w14:textId="77777777" w:rsidR="000F7176" w:rsidRPr="0060547C" w:rsidRDefault="000F7176" w:rsidP="000F7176">
            <w:pPr>
              <w:pStyle w:val="TableParagraph"/>
              <w:spacing w:before="4" w:line="232" w:lineRule="auto"/>
              <w:ind w:right="22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Lightening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Kawasaki’s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disease</w:t>
            </w:r>
          </w:p>
        </w:tc>
      </w:tr>
    </w:tbl>
    <w:p w14:paraId="765B4817" w14:textId="77777777" w:rsidR="005531EA" w:rsidRPr="0060547C" w:rsidRDefault="005531EA" w:rsidP="005531EA">
      <w:pPr>
        <w:spacing w:line="222" w:lineRule="exact"/>
        <w:rPr>
          <w:rFonts w:cs="Arial"/>
        </w:rPr>
        <w:sectPr w:rsidR="005531EA" w:rsidRPr="0060547C">
          <w:footerReference w:type="default" r:id="rId129"/>
          <w:pgSz w:w="15840" w:h="12240" w:orient="landscape"/>
          <w:pgMar w:top="1140" w:right="380" w:bottom="1580" w:left="400" w:header="0" w:footer="1381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"/>
        <w:gridCol w:w="1125"/>
        <w:gridCol w:w="2732"/>
        <w:gridCol w:w="1730"/>
        <w:gridCol w:w="5331"/>
        <w:gridCol w:w="3863"/>
        <w:gridCol w:w="13"/>
      </w:tblGrid>
      <w:tr w:rsidR="005531EA" w:rsidRPr="00082FE3" w14:paraId="0129004E" w14:textId="77777777" w:rsidTr="0060547C">
        <w:trPr>
          <w:gridAfter w:val="1"/>
          <w:wAfter w:w="13" w:type="dxa"/>
          <w:trHeight w:val="1263"/>
        </w:trPr>
        <w:tc>
          <w:tcPr>
            <w:tcW w:w="1135" w:type="dxa"/>
            <w:gridSpan w:val="2"/>
          </w:tcPr>
          <w:p w14:paraId="26E992D8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9c</w:t>
            </w:r>
          </w:p>
        </w:tc>
        <w:tc>
          <w:tcPr>
            <w:tcW w:w="2732" w:type="dxa"/>
          </w:tcPr>
          <w:p w14:paraId="69B31EF0" w14:textId="77777777" w:rsidR="005531EA" w:rsidRPr="0060547C" w:rsidRDefault="005531EA" w:rsidP="00CE3E00">
            <w:pPr>
              <w:pStyle w:val="TableParagraph"/>
              <w:spacing w:before="0" w:line="24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Kawasaki’s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disease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98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17B6DF6A" w14:textId="77777777" w:rsidR="005531EA" w:rsidRPr="0060547C" w:rsidRDefault="005531EA" w:rsidP="0060547C">
            <w:pPr>
              <w:pStyle w:val="TableParagraph"/>
              <w:spacing w:before="5" w:line="249" w:lineRule="auto"/>
              <w:ind w:right="-7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5DA5B382" w14:textId="77777777" w:rsidR="005531EA" w:rsidRPr="0060547C" w:rsidRDefault="005531EA" w:rsidP="00CE3E00">
            <w:pPr>
              <w:pStyle w:val="TableParagraph"/>
              <w:spacing w:before="0" w:line="22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38E45F70" w14:textId="77777777" w:rsidR="005531EA" w:rsidRPr="0060547C" w:rsidRDefault="00000000" w:rsidP="00CE3E00">
            <w:pPr>
              <w:pStyle w:val="TableParagraph"/>
              <w:spacing w:before="5" w:line="247" w:lineRule="auto"/>
              <w:ind w:right="677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30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https://www.paediatricfoam.com/2017/06/kawasaki-disease-pearls-and-pitfalls/</w:t>
              </w:r>
            </w:hyperlink>
          </w:p>
        </w:tc>
        <w:tc>
          <w:tcPr>
            <w:tcW w:w="3863" w:type="dxa"/>
          </w:tcPr>
          <w:p w14:paraId="2C2E2408" w14:textId="77777777" w:rsidR="005531EA" w:rsidRPr="0060547C" w:rsidRDefault="005531EA" w:rsidP="00CE3E00">
            <w:pPr>
              <w:pStyle w:val="TableParagraph"/>
              <w:spacing w:before="5" w:line="247" w:lineRule="auto"/>
              <w:ind w:right="90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Presentation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 management of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Kawasaki’s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disease</w:t>
            </w:r>
          </w:p>
        </w:tc>
      </w:tr>
      <w:tr w:rsidR="005531EA" w:rsidRPr="00082FE3" w14:paraId="5F7E9D9C" w14:textId="77777777" w:rsidTr="0060547C">
        <w:trPr>
          <w:gridAfter w:val="1"/>
          <w:wAfter w:w="13" w:type="dxa"/>
          <w:trHeight w:val="719"/>
        </w:trPr>
        <w:tc>
          <w:tcPr>
            <w:tcW w:w="1135" w:type="dxa"/>
            <w:gridSpan w:val="2"/>
          </w:tcPr>
          <w:p w14:paraId="1CFD690F" w14:textId="77777777" w:rsidR="005531EA" w:rsidRPr="0060547C" w:rsidRDefault="005531EA" w:rsidP="00CE3E00">
            <w:pPr>
              <w:pStyle w:val="TableParagraph"/>
              <w:spacing w:before="0" w:line="24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9d</w:t>
            </w:r>
          </w:p>
        </w:tc>
        <w:tc>
          <w:tcPr>
            <w:tcW w:w="2732" w:type="dxa"/>
          </w:tcPr>
          <w:p w14:paraId="40B42B2F" w14:textId="77777777" w:rsidR="005531EA" w:rsidRPr="0060547C" w:rsidRDefault="005531EA" w:rsidP="00CE3E00">
            <w:pPr>
              <w:pStyle w:val="TableParagraph"/>
              <w:spacing w:before="0" w:line="237" w:lineRule="auto"/>
              <w:ind w:left="100" w:right="46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Safety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netting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infections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99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5AE97B08" w14:textId="77777777" w:rsidR="005531EA" w:rsidRPr="0060547C" w:rsidRDefault="005531EA" w:rsidP="00CE3E00">
            <w:pPr>
              <w:pStyle w:val="TableParagraph"/>
              <w:spacing w:before="0" w:line="237" w:lineRule="auto"/>
              <w:ind w:right="48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4A21D90B" w14:textId="77777777" w:rsidR="005531EA" w:rsidRPr="0060547C" w:rsidRDefault="00000000" w:rsidP="00CE3E00">
            <w:pPr>
              <w:pStyle w:val="TableParagraph"/>
              <w:spacing w:before="0" w:line="24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31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https://portal.e-lfh.org.uk/Component/Details/696216</w:t>
              </w:r>
            </w:hyperlink>
          </w:p>
        </w:tc>
        <w:tc>
          <w:tcPr>
            <w:tcW w:w="3863" w:type="dxa"/>
          </w:tcPr>
          <w:p w14:paraId="0F904D7F" w14:textId="77777777" w:rsidR="005531EA" w:rsidRPr="0060547C" w:rsidRDefault="005531EA" w:rsidP="00CE3E00">
            <w:pPr>
              <w:pStyle w:val="TableParagraph"/>
              <w:spacing w:before="0" w:line="237" w:lineRule="auto"/>
              <w:ind w:right="27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will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focus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safety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netting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infections</w:t>
            </w:r>
            <w:proofErr w:type="gramEnd"/>
          </w:p>
          <w:p w14:paraId="2DF9B417" w14:textId="77777777" w:rsidR="005531EA" w:rsidRPr="0060547C" w:rsidRDefault="005531EA" w:rsidP="00CE3E00">
            <w:pPr>
              <w:pStyle w:val="TableParagraph"/>
              <w:spacing w:before="0" w:line="21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out-of-hours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primary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care.</w:t>
            </w:r>
          </w:p>
        </w:tc>
      </w:tr>
      <w:tr w:rsidR="005531EA" w:rsidRPr="00082FE3" w14:paraId="143AB6FA" w14:textId="77777777" w:rsidTr="0060547C">
        <w:trPr>
          <w:gridAfter w:val="1"/>
          <w:wAfter w:w="13" w:type="dxa"/>
          <w:trHeight w:val="537"/>
        </w:trPr>
        <w:tc>
          <w:tcPr>
            <w:tcW w:w="1135" w:type="dxa"/>
            <w:gridSpan w:val="2"/>
          </w:tcPr>
          <w:p w14:paraId="17715FE9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9d</w:t>
            </w:r>
          </w:p>
        </w:tc>
        <w:tc>
          <w:tcPr>
            <w:tcW w:w="2732" w:type="dxa"/>
          </w:tcPr>
          <w:p w14:paraId="7379393F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108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Safety netting for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bronchiolitis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100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C960A4B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7315A201" w14:textId="77777777" w:rsidR="005531EA" w:rsidRPr="0060547C" w:rsidRDefault="00000000" w:rsidP="00CE3E00">
            <w:pPr>
              <w:pStyle w:val="TableParagraph"/>
              <w:spacing w:line="247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32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https://dontforgetthebubbles.com/safety-netting-for-bronchiolitis/</w:t>
              </w:r>
            </w:hyperlink>
          </w:p>
        </w:tc>
        <w:tc>
          <w:tcPr>
            <w:tcW w:w="3863" w:type="dxa"/>
          </w:tcPr>
          <w:p w14:paraId="1FF4FA80" w14:textId="77777777" w:rsidR="005531EA" w:rsidRPr="0060547C" w:rsidRDefault="005531EA" w:rsidP="00CE3E00">
            <w:pPr>
              <w:pStyle w:val="TableParagraph"/>
              <w:spacing w:line="247" w:lineRule="auto"/>
              <w:ind w:right="32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Safety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netting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families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discharge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bronchiolitis</w:t>
            </w:r>
          </w:p>
        </w:tc>
      </w:tr>
      <w:tr w:rsidR="000F7176" w:rsidRPr="00082FE3" w14:paraId="61BE1BD6" w14:textId="77777777" w:rsidTr="0060547C">
        <w:trPr>
          <w:gridAfter w:val="1"/>
          <w:wAfter w:w="13" w:type="dxa"/>
          <w:trHeight w:val="537"/>
        </w:trPr>
        <w:tc>
          <w:tcPr>
            <w:tcW w:w="1135" w:type="dxa"/>
            <w:gridSpan w:val="2"/>
          </w:tcPr>
          <w:p w14:paraId="2B8A4A52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9e</w:t>
            </w:r>
          </w:p>
        </w:tc>
        <w:tc>
          <w:tcPr>
            <w:tcW w:w="2732" w:type="dxa"/>
          </w:tcPr>
          <w:p w14:paraId="7351F9C9" w14:textId="77777777" w:rsidR="000F7176" w:rsidRPr="0060547C" w:rsidRDefault="000F7176" w:rsidP="0060547C">
            <w:pPr>
              <w:pStyle w:val="TableParagraph"/>
              <w:spacing w:line="247" w:lineRule="auto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Paediatric </w:t>
            </w:r>
            <w:r w:rsidR="00F74C35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ultisystem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nflammatory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yndrome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(PIMS-TS)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temporally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associated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F74C35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Covid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-</w:t>
            </w:r>
          </w:p>
          <w:p w14:paraId="2AE89798" w14:textId="77777777" w:rsidR="000F7176" w:rsidRPr="0060547C" w:rsidRDefault="000F7176" w:rsidP="000F7176">
            <w:pPr>
              <w:pStyle w:val="TableParagraph"/>
              <w:spacing w:line="247" w:lineRule="auto"/>
              <w:ind w:left="100" w:right="108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101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80C7A8F" w14:textId="77777777" w:rsidR="000F7176" w:rsidRPr="0060547C" w:rsidRDefault="000F7176" w:rsidP="000F7176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RCPCH</w:t>
            </w:r>
          </w:p>
        </w:tc>
        <w:tc>
          <w:tcPr>
            <w:tcW w:w="5331" w:type="dxa"/>
          </w:tcPr>
          <w:p w14:paraId="51C69FB5" w14:textId="3A1667C8" w:rsidR="00DB4E04" w:rsidRPr="0060547C" w:rsidRDefault="009E72BA" w:rsidP="000F7176">
            <w:pPr>
              <w:pStyle w:val="TableParagraph"/>
              <w:spacing w:line="247" w:lineRule="auto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33" w:history="1">
              <w:r w:rsidRPr="00737554">
                <w:rPr>
                  <w:rStyle w:val="Hyperlink"/>
                </w:rPr>
                <w:t>https://www.rcpch.ac.uk/sites/default/files/2020-05/COVID-19-Paediatric-multisystem-%20inflammatory%20syndrome-20200501.pdf</w:t>
              </w:r>
            </w:hyperlink>
          </w:p>
        </w:tc>
        <w:tc>
          <w:tcPr>
            <w:tcW w:w="3863" w:type="dxa"/>
          </w:tcPr>
          <w:p w14:paraId="4BE9C1D6" w14:textId="77777777" w:rsidR="000F7176" w:rsidRPr="0060547C" w:rsidRDefault="000F7176" w:rsidP="000F7176">
            <w:pPr>
              <w:pStyle w:val="TableParagraph"/>
              <w:spacing w:line="247" w:lineRule="auto"/>
              <w:ind w:right="324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0F7176" w:rsidRPr="00082FE3" w14:paraId="39DB942D" w14:textId="77777777" w:rsidTr="0060547C">
        <w:trPr>
          <w:gridAfter w:val="1"/>
          <w:wAfter w:w="13" w:type="dxa"/>
          <w:trHeight w:val="537"/>
        </w:trPr>
        <w:tc>
          <w:tcPr>
            <w:tcW w:w="1135" w:type="dxa"/>
            <w:gridSpan w:val="2"/>
          </w:tcPr>
          <w:p w14:paraId="553ECC90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9e</w:t>
            </w:r>
          </w:p>
        </w:tc>
        <w:tc>
          <w:tcPr>
            <w:tcW w:w="2732" w:type="dxa"/>
          </w:tcPr>
          <w:p w14:paraId="653A98C3" w14:textId="77777777" w:rsidR="000F7176" w:rsidRPr="0060547C" w:rsidRDefault="00F74C35" w:rsidP="000F7176">
            <w:pPr>
              <w:pStyle w:val="TableParagraph"/>
              <w:spacing w:line="247" w:lineRule="auto"/>
              <w:ind w:left="100" w:right="459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PIMS-TS</w:t>
            </w:r>
            <w:r w:rsidR="000F7176"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–</w:t>
            </w:r>
            <w:r w:rsidR="000F7176"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temporally</w:t>
            </w:r>
          </w:p>
          <w:p w14:paraId="140352A0" w14:textId="77777777" w:rsidR="000F7176" w:rsidRPr="0060547C" w:rsidRDefault="000F7176" w:rsidP="000F7176">
            <w:pPr>
              <w:pStyle w:val="TableParagraph"/>
              <w:spacing w:before="1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associated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SARS-</w:t>
            </w: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CoV</w:t>
            </w:r>
            <w:proofErr w:type="spellEnd"/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</w:t>
            </w:r>
          </w:p>
          <w:p w14:paraId="5E85792C" w14:textId="77777777" w:rsidR="000F7176" w:rsidRPr="0060547C" w:rsidRDefault="000F7176" w:rsidP="000F7176">
            <w:pPr>
              <w:pStyle w:val="TableParagraph"/>
              <w:spacing w:line="247" w:lineRule="auto"/>
              <w:ind w:left="100" w:right="108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(PIMS-TS):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Critical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Care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guidance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102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41867DE7" w14:textId="77777777" w:rsidR="000F7176" w:rsidRPr="0060547C" w:rsidRDefault="000F7176" w:rsidP="000F7176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Intensive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Care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Society</w:t>
            </w:r>
          </w:p>
        </w:tc>
        <w:tc>
          <w:tcPr>
            <w:tcW w:w="5331" w:type="dxa"/>
          </w:tcPr>
          <w:p w14:paraId="5F98D67D" w14:textId="77777777" w:rsidR="000F7176" w:rsidRPr="0060547C" w:rsidRDefault="00000000" w:rsidP="000F7176">
            <w:pPr>
              <w:pStyle w:val="TableParagraph"/>
              <w:spacing w:line="247" w:lineRule="auto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34" w:history="1">
              <w:r w:rsidR="00DC1E15" w:rsidRPr="00DC1E15">
                <w:rPr>
                  <w:rStyle w:val="Hyperlink"/>
                  <w:rFonts w:ascii="Arial" w:hAnsi="Arial" w:cs="Arial"/>
                  <w:spacing w:val="-5"/>
                  <w:w w:val="103"/>
                  <w:sz w:val="24"/>
                  <w:szCs w:val="24"/>
                  <w:lang w:val="en-GB"/>
                </w:rPr>
                <w:t>https://pccsociety.uk/wp-content/uploads/2020/05/PIMS-TS-Critical-Care-Clinical-Guidance-v4.pdf</w:t>
              </w:r>
            </w:hyperlink>
          </w:p>
        </w:tc>
        <w:tc>
          <w:tcPr>
            <w:tcW w:w="3863" w:type="dxa"/>
          </w:tcPr>
          <w:p w14:paraId="056975DF" w14:textId="77777777" w:rsidR="000F7176" w:rsidRPr="0060547C" w:rsidRDefault="000F7176" w:rsidP="000F7176">
            <w:pPr>
              <w:pStyle w:val="TableParagraph"/>
              <w:spacing w:line="247" w:lineRule="auto"/>
              <w:ind w:right="324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 summary report of a facilitated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‘knowledge sharing session’ between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clinicians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collective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experience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critical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care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PIMS-TS</w:t>
            </w:r>
          </w:p>
        </w:tc>
      </w:tr>
      <w:tr w:rsidR="000F7176" w:rsidRPr="00082FE3" w14:paraId="5C6CD645" w14:textId="77777777" w:rsidTr="0060547C">
        <w:trPr>
          <w:gridAfter w:val="1"/>
          <w:wAfter w:w="13" w:type="dxa"/>
          <w:trHeight w:val="537"/>
        </w:trPr>
        <w:tc>
          <w:tcPr>
            <w:tcW w:w="1135" w:type="dxa"/>
            <w:gridSpan w:val="2"/>
          </w:tcPr>
          <w:p w14:paraId="37D0439C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9e</w:t>
            </w:r>
          </w:p>
        </w:tc>
        <w:tc>
          <w:tcPr>
            <w:tcW w:w="2732" w:type="dxa"/>
          </w:tcPr>
          <w:p w14:paraId="4BBE9987" w14:textId="77777777" w:rsidR="000F7176" w:rsidRPr="0060547C" w:rsidRDefault="000F7176" w:rsidP="000F7176">
            <w:pPr>
              <w:pStyle w:val="TableParagraph"/>
              <w:spacing w:line="247" w:lineRule="auto"/>
              <w:ind w:left="100" w:right="108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presenting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PIMS-TS?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103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A14B26C" w14:textId="77777777" w:rsidR="000F7176" w:rsidRPr="0060547C" w:rsidRDefault="000F7176" w:rsidP="000F7176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North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Thames</w:t>
            </w:r>
          </w:p>
          <w:p w14:paraId="370DC608" w14:textId="77777777" w:rsidR="000F7176" w:rsidRPr="0060547C" w:rsidRDefault="000F7176" w:rsidP="000F7176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w w:val="10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Network</w:t>
            </w:r>
          </w:p>
        </w:tc>
        <w:tc>
          <w:tcPr>
            <w:tcW w:w="5331" w:type="dxa"/>
          </w:tcPr>
          <w:p w14:paraId="2672F0DB" w14:textId="77777777" w:rsidR="000F7176" w:rsidRPr="0060547C" w:rsidRDefault="00000000" w:rsidP="000F7176">
            <w:pPr>
              <w:pStyle w:val="TableParagraph"/>
              <w:spacing w:line="247" w:lineRule="auto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35" w:history="1">
              <w:r w:rsidR="000F7176" w:rsidRPr="0060547C">
                <w:rPr>
                  <w:rStyle w:val="Hyperlink"/>
                  <w:lang w:val="en-GB"/>
                </w:rPr>
                <w:t>https://www.youtube.com/watch?v=ei5q9HGB0Fs</w:t>
              </w:r>
            </w:hyperlink>
          </w:p>
        </w:tc>
        <w:tc>
          <w:tcPr>
            <w:tcW w:w="3863" w:type="dxa"/>
          </w:tcPr>
          <w:p w14:paraId="228ED422" w14:textId="77777777" w:rsidR="000F7176" w:rsidRPr="0060547C" w:rsidRDefault="000F7176" w:rsidP="000F7176">
            <w:pPr>
              <w:pStyle w:val="TableParagraph"/>
              <w:spacing w:line="247" w:lineRule="auto"/>
              <w:ind w:right="324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Webinar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aimed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at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frontline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staff</w:t>
            </w:r>
          </w:p>
        </w:tc>
      </w:tr>
      <w:tr w:rsidR="000F7176" w:rsidRPr="00082FE3" w14:paraId="39FBD4E2" w14:textId="77777777" w:rsidTr="0060547C">
        <w:trPr>
          <w:gridAfter w:val="1"/>
          <w:wAfter w:w="13" w:type="dxa"/>
          <w:trHeight w:val="537"/>
        </w:trPr>
        <w:tc>
          <w:tcPr>
            <w:tcW w:w="1135" w:type="dxa"/>
            <w:gridSpan w:val="2"/>
          </w:tcPr>
          <w:p w14:paraId="5664FE90" w14:textId="77777777" w:rsidR="000F7176" w:rsidRPr="0060547C" w:rsidRDefault="000F7176" w:rsidP="000F7176">
            <w:pPr>
              <w:pStyle w:val="TableParagraph"/>
              <w:spacing w:before="0" w:line="243" w:lineRule="exact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9e</w:t>
            </w:r>
          </w:p>
        </w:tc>
        <w:tc>
          <w:tcPr>
            <w:tcW w:w="2732" w:type="dxa"/>
          </w:tcPr>
          <w:p w14:paraId="7B86D0EC" w14:textId="77777777" w:rsidR="000F7176" w:rsidRPr="0060547C" w:rsidRDefault="00F74C35" w:rsidP="000F7176">
            <w:pPr>
              <w:pStyle w:val="TableParagraph"/>
              <w:spacing w:line="247" w:lineRule="auto"/>
              <w:ind w:left="100" w:right="1085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PIMS-TS</w:t>
            </w:r>
            <w:r w:rsidR="000F7176"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[</w:t>
            </w:r>
            <w:r w:rsidR="000F7176"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104]</w:t>
            </w:r>
          </w:p>
        </w:tc>
        <w:tc>
          <w:tcPr>
            <w:tcW w:w="1730" w:type="dxa"/>
          </w:tcPr>
          <w:p w14:paraId="7E09DC2D" w14:textId="77777777" w:rsidR="000F7176" w:rsidRPr="0060547C" w:rsidRDefault="000F7176" w:rsidP="000F7176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5B50A0A8" w14:textId="77777777" w:rsidR="000F7176" w:rsidRPr="0060547C" w:rsidRDefault="00000000" w:rsidP="000F7176">
            <w:pPr>
              <w:pStyle w:val="TableParagraph"/>
              <w:spacing w:line="247" w:lineRule="auto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36" w:history="1">
              <w:r w:rsidR="000F7176" w:rsidRPr="0060547C">
                <w:rPr>
                  <w:rStyle w:val="Hyperlink"/>
                  <w:lang w:val="en-GB"/>
                </w:rPr>
                <w:t>https://dontforgetthebubbles.com/pims-ts/</w:t>
              </w:r>
            </w:hyperlink>
          </w:p>
        </w:tc>
        <w:tc>
          <w:tcPr>
            <w:tcW w:w="3863" w:type="dxa"/>
          </w:tcPr>
          <w:p w14:paraId="3F30460A" w14:textId="77777777" w:rsidR="000F7176" w:rsidRPr="0060547C" w:rsidRDefault="000F7176" w:rsidP="000F7176">
            <w:pPr>
              <w:pStyle w:val="TableParagraph"/>
              <w:spacing w:line="247" w:lineRule="auto"/>
              <w:ind w:right="324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presentation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</w:p>
        </w:tc>
      </w:tr>
      <w:tr w:rsidR="005531EA" w:rsidRPr="00082FE3" w14:paraId="0A4B8A4F" w14:textId="77777777" w:rsidTr="0060547C">
        <w:trPr>
          <w:gridBefore w:val="1"/>
          <w:wBefore w:w="10" w:type="dxa"/>
          <w:trHeight w:val="322"/>
        </w:trPr>
        <w:tc>
          <w:tcPr>
            <w:tcW w:w="14794" w:type="dxa"/>
            <w:gridSpan w:val="6"/>
            <w:shd w:val="clear" w:color="auto" w:fill="D8D8D8"/>
          </w:tcPr>
          <w:p w14:paraId="0D22C77C" w14:textId="77777777" w:rsidR="005531EA" w:rsidRPr="0060547C" w:rsidRDefault="005531EA" w:rsidP="00CE3E00">
            <w:pPr>
              <w:pStyle w:val="TableParagraph"/>
              <w:tabs>
                <w:tab w:val="left" w:pos="1456"/>
              </w:tabs>
              <w:spacing w:before="2" w:line="301" w:lineRule="exact"/>
              <w:ind w:left="44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10)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ab/>
              <w:t>Headaches</w:t>
            </w:r>
          </w:p>
        </w:tc>
      </w:tr>
      <w:tr w:rsidR="005531EA" w:rsidRPr="00082FE3" w14:paraId="6A3A6E88" w14:textId="77777777" w:rsidTr="0060547C">
        <w:trPr>
          <w:gridBefore w:val="1"/>
          <w:wBefore w:w="10" w:type="dxa"/>
          <w:trHeight w:val="495"/>
        </w:trPr>
        <w:tc>
          <w:tcPr>
            <w:tcW w:w="14794" w:type="dxa"/>
            <w:gridSpan w:val="6"/>
          </w:tcPr>
          <w:p w14:paraId="0F05BD43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04DB2EB7" w14:textId="77777777" w:rsidTr="0060547C">
        <w:trPr>
          <w:gridBefore w:val="1"/>
          <w:wBefore w:w="10" w:type="dxa"/>
          <w:trHeight w:val="644"/>
        </w:trPr>
        <w:tc>
          <w:tcPr>
            <w:tcW w:w="14794" w:type="dxa"/>
            <w:gridSpan w:val="6"/>
          </w:tcPr>
          <w:p w14:paraId="5EAF4447" w14:textId="77777777" w:rsidR="005531EA" w:rsidRPr="0060547C" w:rsidRDefault="005531EA" w:rsidP="0060547C">
            <w:pPr>
              <w:pStyle w:val="TableParagraph"/>
              <w:spacing w:before="4"/>
              <w:ind w:left="77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a)</w:t>
            </w:r>
            <w:r w:rsidRPr="0060547C">
              <w:rPr>
                <w:rFonts w:ascii="Arial" w:hAnsi="Arial" w:cs="Arial"/>
                <w:spacing w:val="3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Understands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primary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secondary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headaches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their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</w:t>
            </w:r>
            <w:r w:rsidR="00A43BAF">
              <w:rPr>
                <w:rFonts w:ascii="Arial" w:hAnsi="Arial" w:cs="Arial"/>
                <w:sz w:val="24"/>
                <w:szCs w:val="24"/>
                <w:lang w:val="en-GB"/>
              </w:rPr>
              <w:t>, such as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Migraines,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brain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tumours</w:t>
            </w:r>
          </w:p>
        </w:tc>
      </w:tr>
    </w:tbl>
    <w:p w14:paraId="679BCA91" w14:textId="77777777" w:rsidR="005531EA" w:rsidRPr="0060547C" w:rsidRDefault="005531EA" w:rsidP="005531EA">
      <w:pPr>
        <w:pStyle w:val="BodyText"/>
        <w:rPr>
          <w:rFonts w:cs="Arial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37DBC591" w14:textId="77777777" w:rsidTr="0060547C">
        <w:trPr>
          <w:trHeight w:val="251"/>
        </w:trPr>
        <w:tc>
          <w:tcPr>
            <w:tcW w:w="1135" w:type="dxa"/>
            <w:shd w:val="clear" w:color="auto" w:fill="FBE4D4"/>
          </w:tcPr>
          <w:p w14:paraId="5EB6FD55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32" w:type="dxa"/>
            <w:shd w:val="clear" w:color="auto" w:fill="FBE4D4"/>
          </w:tcPr>
          <w:p w14:paraId="2D218BDC" w14:textId="77777777" w:rsidR="005531EA" w:rsidRPr="0060547C" w:rsidRDefault="005531EA" w:rsidP="00CE3E00">
            <w:pPr>
              <w:pStyle w:val="TableParagraph"/>
              <w:spacing w:line="225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shd w:val="clear" w:color="auto" w:fill="FBE4D4"/>
          </w:tcPr>
          <w:p w14:paraId="7AFF3290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2B43AEA2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5E8F3B1E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226A554D" w14:textId="77777777" w:rsidTr="0060547C">
        <w:trPr>
          <w:trHeight w:val="666"/>
        </w:trPr>
        <w:tc>
          <w:tcPr>
            <w:tcW w:w="1135" w:type="dxa"/>
          </w:tcPr>
          <w:p w14:paraId="05371316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10a</w:t>
            </w:r>
          </w:p>
        </w:tc>
        <w:tc>
          <w:tcPr>
            <w:tcW w:w="2732" w:type="dxa"/>
          </w:tcPr>
          <w:p w14:paraId="2CE3EA71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Headaches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105]</w:t>
            </w:r>
          </w:p>
        </w:tc>
        <w:tc>
          <w:tcPr>
            <w:tcW w:w="1730" w:type="dxa"/>
          </w:tcPr>
          <w:p w14:paraId="3EA5B469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7607054B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37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https://dontforgetthebubbles.com/headaches-module/</w:t>
              </w:r>
            </w:hyperlink>
          </w:p>
        </w:tc>
        <w:tc>
          <w:tcPr>
            <w:tcW w:w="3863" w:type="dxa"/>
          </w:tcPr>
          <w:p w14:paraId="066316B2" w14:textId="77777777" w:rsidR="005531EA" w:rsidRPr="00DB4E04" w:rsidRDefault="005531EA" w:rsidP="00DB4E04">
            <w:pPr>
              <w:pStyle w:val="TableParagraph"/>
              <w:spacing w:line="247" w:lineRule="auto"/>
              <w:ind w:right="21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headache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children,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proofErr w:type="gramEnd"/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diagnosis</w:t>
            </w:r>
          </w:p>
        </w:tc>
      </w:tr>
      <w:tr w:rsidR="005531EA" w:rsidRPr="00082FE3" w14:paraId="2E63BB51" w14:textId="77777777" w:rsidTr="0060547C">
        <w:trPr>
          <w:trHeight w:val="666"/>
        </w:trPr>
        <w:tc>
          <w:tcPr>
            <w:tcW w:w="1135" w:type="dxa"/>
          </w:tcPr>
          <w:p w14:paraId="64572C02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10a</w:t>
            </w:r>
          </w:p>
        </w:tc>
        <w:tc>
          <w:tcPr>
            <w:tcW w:w="2732" w:type="dxa"/>
          </w:tcPr>
          <w:p w14:paraId="7F403C0A" w14:textId="77777777" w:rsidR="005531EA" w:rsidRPr="0060547C" w:rsidRDefault="005531EA" w:rsidP="00CE3E00">
            <w:pPr>
              <w:pStyle w:val="TableParagraph"/>
              <w:spacing w:before="0"/>
              <w:ind w:left="100" w:right="360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Pediatric</w:t>
            </w:r>
            <w:proofErr w:type="spellEnd"/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Headaches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–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some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relief</w:t>
            </w: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all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286]</w:t>
            </w:r>
          </w:p>
        </w:tc>
        <w:tc>
          <w:tcPr>
            <w:tcW w:w="1730" w:type="dxa"/>
          </w:tcPr>
          <w:p w14:paraId="5E4C3A60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PEM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playbook</w:t>
            </w:r>
          </w:p>
        </w:tc>
        <w:tc>
          <w:tcPr>
            <w:tcW w:w="5331" w:type="dxa"/>
          </w:tcPr>
          <w:p w14:paraId="2D6860B3" w14:textId="77777777" w:rsidR="005531EA" w:rsidRPr="0060547C" w:rsidRDefault="00000000" w:rsidP="00CE3E00">
            <w:pPr>
              <w:pStyle w:val="TableParagraph"/>
              <w:spacing w:line="247" w:lineRule="auto"/>
              <w:ind w:right="574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38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https://pemplaybook.org/podcast/pediatric-headache-some-relief-for-all/</w:t>
              </w:r>
            </w:hyperlink>
          </w:p>
        </w:tc>
        <w:tc>
          <w:tcPr>
            <w:tcW w:w="3863" w:type="dxa"/>
          </w:tcPr>
          <w:p w14:paraId="1852751E" w14:textId="77777777" w:rsidR="005531EA" w:rsidRPr="0060547C" w:rsidRDefault="005531EA" w:rsidP="00CE3E00">
            <w:pPr>
              <w:pStyle w:val="TableParagraph"/>
              <w:spacing w:line="247" w:lineRule="auto"/>
              <w:ind w:right="32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Podcast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covering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primary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secondary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causes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headache</w:t>
            </w:r>
          </w:p>
        </w:tc>
      </w:tr>
      <w:tr w:rsidR="005531EA" w:rsidRPr="00082FE3" w14:paraId="10F61E22" w14:textId="77777777" w:rsidTr="0060547C">
        <w:trPr>
          <w:trHeight w:val="563"/>
        </w:trPr>
        <w:tc>
          <w:tcPr>
            <w:tcW w:w="1135" w:type="dxa"/>
          </w:tcPr>
          <w:p w14:paraId="4315EDD7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10a</w:t>
            </w:r>
          </w:p>
        </w:tc>
        <w:tc>
          <w:tcPr>
            <w:tcW w:w="2732" w:type="dxa"/>
          </w:tcPr>
          <w:p w14:paraId="3B521BA9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Headaches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106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57FBF1F8" w14:textId="77777777" w:rsidR="005531EA" w:rsidRPr="0060547C" w:rsidRDefault="005531EA" w:rsidP="00CE3E00">
            <w:pPr>
              <w:pStyle w:val="TableParagraph"/>
              <w:spacing w:line="247" w:lineRule="auto"/>
              <w:ind w:right="42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E-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777E8D2F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39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https://portal.e-lfh.org.uk/Component/Details/448302</w:t>
              </w:r>
            </w:hyperlink>
          </w:p>
        </w:tc>
        <w:tc>
          <w:tcPr>
            <w:tcW w:w="3863" w:type="dxa"/>
          </w:tcPr>
          <w:p w14:paraId="4CFB38F6" w14:textId="77777777" w:rsidR="005531EA" w:rsidRPr="0060547C" w:rsidRDefault="005531EA" w:rsidP="00CE3E00">
            <w:pPr>
              <w:pStyle w:val="TableParagraph"/>
              <w:spacing w:line="247" w:lineRule="auto"/>
              <w:ind w:righ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Explores common causes of headache,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presentation</w:t>
            </w:r>
            <w:proofErr w:type="gramEnd"/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treatment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options.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also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explores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impact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headache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child's</w:t>
            </w:r>
            <w:proofErr w:type="gramEnd"/>
          </w:p>
          <w:p w14:paraId="5CC51CFE" w14:textId="77777777" w:rsidR="005531EA" w:rsidRPr="0060547C" w:rsidRDefault="005531EA" w:rsidP="00CE3E00">
            <w:pPr>
              <w:pStyle w:val="TableParagraph"/>
              <w:spacing w:before="1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social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family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life.</w:t>
            </w:r>
          </w:p>
        </w:tc>
      </w:tr>
      <w:tr w:rsidR="005531EA" w:rsidRPr="00082FE3" w14:paraId="3ED67B7F" w14:textId="77777777" w:rsidTr="0060547C">
        <w:trPr>
          <w:trHeight w:val="592"/>
        </w:trPr>
        <w:tc>
          <w:tcPr>
            <w:tcW w:w="1135" w:type="dxa"/>
          </w:tcPr>
          <w:p w14:paraId="4CEEBA5E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10a</w:t>
            </w:r>
          </w:p>
        </w:tc>
        <w:tc>
          <w:tcPr>
            <w:tcW w:w="2732" w:type="dxa"/>
          </w:tcPr>
          <w:p w14:paraId="7D7094F1" w14:textId="77777777" w:rsidR="005531EA" w:rsidRPr="0060547C" w:rsidRDefault="005531EA" w:rsidP="00CE3E00">
            <w:pPr>
              <w:pStyle w:val="TableParagraph"/>
              <w:spacing w:before="3" w:line="249" w:lineRule="auto"/>
              <w:ind w:left="100" w:right="32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Are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headaches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giving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headache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107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30ED7DC" w14:textId="77777777" w:rsidR="005531EA" w:rsidRPr="0060547C" w:rsidRDefault="005531EA" w:rsidP="00CE3E00">
            <w:pPr>
              <w:pStyle w:val="TableParagraph"/>
              <w:spacing w:before="3" w:line="249" w:lineRule="auto"/>
              <w:ind w:right="75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w w:val="103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FOAMed</w:t>
            </w:r>
            <w:proofErr w:type="spellEnd"/>
          </w:p>
        </w:tc>
        <w:tc>
          <w:tcPr>
            <w:tcW w:w="5331" w:type="dxa"/>
          </w:tcPr>
          <w:p w14:paraId="4B7C0BEE" w14:textId="77777777" w:rsidR="005531EA" w:rsidRPr="0060547C" w:rsidRDefault="00000000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40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https://www.paediatricfoam.com/2019/03/headaches/</w:t>
              </w:r>
            </w:hyperlink>
          </w:p>
        </w:tc>
        <w:tc>
          <w:tcPr>
            <w:tcW w:w="3863" w:type="dxa"/>
          </w:tcPr>
          <w:p w14:paraId="70E290B6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headaches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</w:p>
        </w:tc>
      </w:tr>
      <w:tr w:rsidR="005531EA" w:rsidRPr="00082FE3" w14:paraId="0816BDD2" w14:textId="77777777" w:rsidTr="0060547C">
        <w:trPr>
          <w:trHeight w:val="1009"/>
        </w:trPr>
        <w:tc>
          <w:tcPr>
            <w:tcW w:w="1135" w:type="dxa"/>
          </w:tcPr>
          <w:p w14:paraId="454C87D6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10a</w:t>
            </w:r>
          </w:p>
        </w:tc>
        <w:tc>
          <w:tcPr>
            <w:tcW w:w="2732" w:type="dxa"/>
          </w:tcPr>
          <w:p w14:paraId="2403E846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Headaches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108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44F27C81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NHS</w:t>
            </w:r>
          </w:p>
          <w:p w14:paraId="259F27BF" w14:textId="77777777" w:rsidR="005531EA" w:rsidRPr="0060547C" w:rsidRDefault="005531EA" w:rsidP="00CE3E00">
            <w:pPr>
              <w:pStyle w:val="TableParagraph"/>
              <w:spacing w:before="11" w:line="247" w:lineRule="auto"/>
              <w:ind w:right="19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Greater Glasgow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Clyde</w:t>
            </w:r>
          </w:p>
        </w:tc>
        <w:tc>
          <w:tcPr>
            <w:tcW w:w="5331" w:type="dxa"/>
          </w:tcPr>
          <w:p w14:paraId="65C49DC8" w14:textId="77777777" w:rsidR="005531EA" w:rsidRPr="0060547C" w:rsidRDefault="00000000" w:rsidP="00CE3E00">
            <w:pPr>
              <w:pStyle w:val="TableParagraph"/>
              <w:spacing w:before="3" w:line="249" w:lineRule="auto"/>
              <w:ind w:right="159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41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https://www.clinicalguidelines.scot.nhs.uk/nhsggc-paediatric-clinical-guidelines/nhsggc-guidelines/emergency-medicine/headaches-in-children/</w:t>
              </w:r>
            </w:hyperlink>
          </w:p>
        </w:tc>
        <w:tc>
          <w:tcPr>
            <w:tcW w:w="3863" w:type="dxa"/>
          </w:tcPr>
          <w:p w14:paraId="42E5E1DD" w14:textId="77777777" w:rsidR="005531EA" w:rsidRPr="0060547C" w:rsidRDefault="005531EA" w:rsidP="00CE3E00">
            <w:pPr>
              <w:pStyle w:val="TableParagraph"/>
              <w:spacing w:before="3" w:line="249" w:lineRule="auto"/>
              <w:ind w:right="106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Guidelines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investigation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headaches</w:t>
            </w:r>
          </w:p>
        </w:tc>
      </w:tr>
      <w:tr w:rsidR="005531EA" w:rsidRPr="00082FE3" w14:paraId="4B881A7D" w14:textId="77777777" w:rsidTr="0060547C">
        <w:trPr>
          <w:trHeight w:val="562"/>
        </w:trPr>
        <w:tc>
          <w:tcPr>
            <w:tcW w:w="1135" w:type="dxa"/>
          </w:tcPr>
          <w:p w14:paraId="6B7CCF4B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10a</w:t>
            </w:r>
          </w:p>
        </w:tc>
        <w:tc>
          <w:tcPr>
            <w:tcW w:w="2732" w:type="dxa"/>
          </w:tcPr>
          <w:p w14:paraId="2E295E51" w14:textId="77777777" w:rsidR="005531EA" w:rsidRPr="0060547C" w:rsidRDefault="005531EA" w:rsidP="00CE3E00">
            <w:pPr>
              <w:pStyle w:val="TableParagraph"/>
              <w:spacing w:before="3" w:line="249" w:lineRule="auto"/>
              <w:ind w:left="100" w:right="80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Primary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headaches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109]</w:t>
            </w:r>
          </w:p>
        </w:tc>
        <w:tc>
          <w:tcPr>
            <w:tcW w:w="1730" w:type="dxa"/>
          </w:tcPr>
          <w:p w14:paraId="04141CD3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PEM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infographics</w:t>
            </w:r>
          </w:p>
        </w:tc>
        <w:tc>
          <w:tcPr>
            <w:tcW w:w="5331" w:type="dxa"/>
          </w:tcPr>
          <w:p w14:paraId="12A28480" w14:textId="77777777" w:rsidR="005531EA" w:rsidRPr="0060547C" w:rsidRDefault="00000000" w:rsidP="00CE3E00">
            <w:pPr>
              <w:pStyle w:val="TableParagraph"/>
              <w:spacing w:before="3" w:line="249" w:lineRule="auto"/>
              <w:ind w:right="33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42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https://www.peminfographics.com/infographics/primary-headaches-in-children</w:t>
              </w:r>
            </w:hyperlink>
          </w:p>
        </w:tc>
        <w:tc>
          <w:tcPr>
            <w:tcW w:w="3863" w:type="dxa"/>
          </w:tcPr>
          <w:p w14:paraId="7FC1DEAA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Infographic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headaches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</w:p>
        </w:tc>
      </w:tr>
      <w:tr w:rsidR="005531EA" w:rsidRPr="00082FE3" w14:paraId="40C5C1CF" w14:textId="77777777" w:rsidTr="0060547C">
        <w:trPr>
          <w:trHeight w:val="756"/>
        </w:trPr>
        <w:tc>
          <w:tcPr>
            <w:tcW w:w="1135" w:type="dxa"/>
          </w:tcPr>
          <w:p w14:paraId="3F6D1BA1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10a</w:t>
            </w:r>
          </w:p>
        </w:tc>
        <w:tc>
          <w:tcPr>
            <w:tcW w:w="2732" w:type="dxa"/>
          </w:tcPr>
          <w:p w14:paraId="57C9D0BE" w14:textId="77777777" w:rsidR="005531EA" w:rsidRPr="0060547C" w:rsidRDefault="005531EA" w:rsidP="00CE3E00">
            <w:pPr>
              <w:pStyle w:val="TableParagraph"/>
              <w:spacing w:before="5" w:line="247" w:lineRule="auto"/>
              <w:ind w:left="100" w:right="337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Headaches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over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12[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285]</w:t>
            </w:r>
          </w:p>
        </w:tc>
        <w:tc>
          <w:tcPr>
            <w:tcW w:w="1730" w:type="dxa"/>
          </w:tcPr>
          <w:p w14:paraId="745A0062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331" w:type="dxa"/>
          </w:tcPr>
          <w:p w14:paraId="3BCD9701" w14:textId="77777777" w:rsidR="005531EA" w:rsidRPr="0060547C" w:rsidRDefault="00000000" w:rsidP="00CE3E00">
            <w:pPr>
              <w:pStyle w:val="TableParagraph"/>
              <w:spacing w:before="3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43" w:history="1">
              <w:r w:rsidR="00D97E90" w:rsidRPr="00D97E90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https://www.nice.org.uk/guidance/cg150/resources/headac%20hes-in-over-12s-diagnosis-and-management-pdf-35109624582853</w:t>
              </w:r>
            </w:hyperlink>
          </w:p>
        </w:tc>
        <w:tc>
          <w:tcPr>
            <w:tcW w:w="3863" w:type="dxa"/>
          </w:tcPr>
          <w:p w14:paraId="5926CE50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5531EA" w:rsidRPr="00082FE3" w14:paraId="2742C5B7" w14:textId="77777777" w:rsidTr="0060547C">
        <w:trPr>
          <w:trHeight w:val="563"/>
        </w:trPr>
        <w:tc>
          <w:tcPr>
            <w:tcW w:w="1135" w:type="dxa"/>
          </w:tcPr>
          <w:p w14:paraId="7DA8E781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10a</w:t>
            </w:r>
          </w:p>
        </w:tc>
        <w:tc>
          <w:tcPr>
            <w:tcW w:w="2732" w:type="dxa"/>
          </w:tcPr>
          <w:p w14:paraId="53C640BD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577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Secondary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headaches in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110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7AE7CAE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PEM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infographics</w:t>
            </w:r>
          </w:p>
        </w:tc>
        <w:tc>
          <w:tcPr>
            <w:tcW w:w="5331" w:type="dxa"/>
          </w:tcPr>
          <w:p w14:paraId="7BF2203C" w14:textId="77777777" w:rsidR="005531EA" w:rsidRPr="0060547C" w:rsidRDefault="00000000" w:rsidP="00CE3E00">
            <w:pPr>
              <w:pStyle w:val="TableParagraph"/>
              <w:spacing w:line="247" w:lineRule="auto"/>
              <w:ind w:right="128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44" w:history="1">
              <w:r w:rsidR="00D97E90" w:rsidRPr="00D97E90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https://www.peminfographics.com/infographics/secondary-headaches-in-children</w:t>
              </w:r>
            </w:hyperlink>
          </w:p>
        </w:tc>
        <w:tc>
          <w:tcPr>
            <w:tcW w:w="3863" w:type="dxa"/>
          </w:tcPr>
          <w:p w14:paraId="12CB95E9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Infographic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headaches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</w:p>
        </w:tc>
      </w:tr>
    </w:tbl>
    <w:p w14:paraId="47A7CE8E" w14:textId="77777777" w:rsidR="005531EA" w:rsidRDefault="005531EA" w:rsidP="005531EA">
      <w:pPr>
        <w:pStyle w:val="BodyText"/>
        <w:rPr>
          <w:rFonts w:cs="Arial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1"/>
      </w:tblGrid>
      <w:tr w:rsidR="005531EA" w:rsidRPr="00082FE3" w14:paraId="5C93C10C" w14:textId="77777777" w:rsidTr="0060547C">
        <w:trPr>
          <w:trHeight w:val="322"/>
        </w:trPr>
        <w:tc>
          <w:tcPr>
            <w:tcW w:w="14791" w:type="dxa"/>
          </w:tcPr>
          <w:p w14:paraId="0BABE598" w14:textId="77777777" w:rsidR="005531EA" w:rsidRPr="0060547C" w:rsidRDefault="005531EA" w:rsidP="00CE3E00">
            <w:pPr>
              <w:pStyle w:val="TableParagraph"/>
              <w:spacing w:before="3" w:line="299" w:lineRule="exact"/>
              <w:ind w:left="44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11)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Head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injury</w:t>
            </w:r>
          </w:p>
        </w:tc>
      </w:tr>
      <w:tr w:rsidR="005531EA" w:rsidRPr="00082FE3" w14:paraId="63BAA878" w14:textId="77777777" w:rsidTr="0060547C">
        <w:trPr>
          <w:trHeight w:val="318"/>
        </w:trPr>
        <w:tc>
          <w:tcPr>
            <w:tcW w:w="14791" w:type="dxa"/>
            <w:shd w:val="clear" w:color="auto" w:fill="D8D8D8"/>
          </w:tcPr>
          <w:p w14:paraId="2B61D87B" w14:textId="77777777" w:rsidR="005531EA" w:rsidRPr="0060547C" w:rsidRDefault="005531EA" w:rsidP="00CE3E00">
            <w:pPr>
              <w:pStyle w:val="TableParagraph"/>
              <w:spacing w:before="2" w:line="29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435358B9" w14:textId="77777777" w:rsidTr="0060547C">
        <w:trPr>
          <w:trHeight w:val="1293"/>
        </w:trPr>
        <w:tc>
          <w:tcPr>
            <w:tcW w:w="14791" w:type="dxa"/>
          </w:tcPr>
          <w:p w14:paraId="0ADDEFDE" w14:textId="77777777" w:rsidR="005531EA" w:rsidRPr="0060547C" w:rsidRDefault="005531EA" w:rsidP="005531EA">
            <w:pPr>
              <w:pStyle w:val="TableParagraph"/>
              <w:numPr>
                <w:ilvl w:val="0"/>
                <w:numId w:val="82"/>
              </w:numPr>
              <w:tabs>
                <w:tab w:val="left" w:pos="780"/>
              </w:tabs>
              <w:spacing w:before="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NICE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guidelines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head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injury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</w:t>
            </w:r>
          </w:p>
          <w:p w14:paraId="7F47DD2E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2FD1D22" w14:textId="77777777" w:rsidR="005531EA" w:rsidRPr="0060547C" w:rsidRDefault="005531EA" w:rsidP="005531EA">
            <w:pPr>
              <w:pStyle w:val="TableParagraph"/>
              <w:numPr>
                <w:ilvl w:val="0"/>
                <w:numId w:val="82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Can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perform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neurological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variety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age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groups</w:t>
            </w:r>
          </w:p>
        </w:tc>
      </w:tr>
    </w:tbl>
    <w:p w14:paraId="6F7F93F6" w14:textId="77777777" w:rsidR="000F7176" w:rsidRPr="0060547C" w:rsidRDefault="000F7176" w:rsidP="005531EA">
      <w:pPr>
        <w:pStyle w:val="BodyText"/>
        <w:spacing w:before="11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06C4EB14" w14:textId="77777777" w:rsidTr="00CE3E00">
        <w:trPr>
          <w:trHeight w:val="251"/>
        </w:trPr>
        <w:tc>
          <w:tcPr>
            <w:tcW w:w="1135" w:type="dxa"/>
            <w:shd w:val="clear" w:color="auto" w:fill="FBE4D4"/>
          </w:tcPr>
          <w:p w14:paraId="0C5C44A6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32" w:type="dxa"/>
            <w:shd w:val="clear" w:color="auto" w:fill="FBE4D4"/>
          </w:tcPr>
          <w:p w14:paraId="4AC24695" w14:textId="77777777" w:rsidR="005531EA" w:rsidRPr="0060547C" w:rsidRDefault="005531EA" w:rsidP="00CE3E00">
            <w:pPr>
              <w:pStyle w:val="TableParagraph"/>
              <w:spacing w:line="225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shd w:val="clear" w:color="auto" w:fill="FBE4D4"/>
          </w:tcPr>
          <w:p w14:paraId="1A1A9766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092EF2A8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691FDF43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5F9D762E" w14:textId="77777777" w:rsidTr="00CE3E00">
        <w:trPr>
          <w:trHeight w:val="1010"/>
        </w:trPr>
        <w:tc>
          <w:tcPr>
            <w:tcW w:w="1135" w:type="dxa"/>
          </w:tcPr>
          <w:p w14:paraId="4B7B1AA8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11a</w:t>
            </w:r>
          </w:p>
        </w:tc>
        <w:tc>
          <w:tcPr>
            <w:tcW w:w="2732" w:type="dxa"/>
          </w:tcPr>
          <w:p w14:paraId="4CBA884E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111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B0BFA0B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05844C72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45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https://dontforgetthebubbles.com/head-injuries-module/</w:t>
              </w:r>
            </w:hyperlink>
          </w:p>
        </w:tc>
        <w:tc>
          <w:tcPr>
            <w:tcW w:w="3863" w:type="dxa"/>
          </w:tcPr>
          <w:p w14:paraId="3F7559BA" w14:textId="77777777" w:rsidR="005531EA" w:rsidRPr="0060547C" w:rsidRDefault="005531EA" w:rsidP="00CE3E00">
            <w:pPr>
              <w:pStyle w:val="TableParagraph"/>
              <w:spacing w:line="247" w:lineRule="auto"/>
              <w:ind w:right="35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discussions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covering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points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 evidence, grey areas, diagnostic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dilemmas;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advanced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</w:p>
          <w:p w14:paraId="140003C6" w14:textId="77777777" w:rsidR="005531EA" w:rsidRPr="0060547C" w:rsidRDefault="005531EA" w:rsidP="00CE3E00">
            <w:pPr>
              <w:pStyle w:val="TableParagraph"/>
              <w:spacing w:before="1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escalation</w:t>
            </w:r>
          </w:p>
        </w:tc>
      </w:tr>
      <w:tr w:rsidR="005531EA" w:rsidRPr="00082FE3" w14:paraId="6531D7F0" w14:textId="77777777" w:rsidTr="00CE3E00">
        <w:trPr>
          <w:trHeight w:val="562"/>
        </w:trPr>
        <w:tc>
          <w:tcPr>
            <w:tcW w:w="1135" w:type="dxa"/>
          </w:tcPr>
          <w:p w14:paraId="36CBA5D8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11a</w:t>
            </w:r>
          </w:p>
        </w:tc>
        <w:tc>
          <w:tcPr>
            <w:tcW w:w="2732" w:type="dxa"/>
          </w:tcPr>
          <w:p w14:paraId="3DA60EDC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injury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112]</w:t>
            </w:r>
          </w:p>
        </w:tc>
        <w:tc>
          <w:tcPr>
            <w:tcW w:w="1730" w:type="dxa"/>
          </w:tcPr>
          <w:p w14:paraId="2694DB06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331" w:type="dxa"/>
          </w:tcPr>
          <w:p w14:paraId="37A34B7F" w14:textId="77777777" w:rsidR="005531EA" w:rsidRPr="0060547C" w:rsidRDefault="00000000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46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https://www.nice.org.uk/guidance/cg176</w:t>
              </w:r>
            </w:hyperlink>
          </w:p>
        </w:tc>
        <w:tc>
          <w:tcPr>
            <w:tcW w:w="3863" w:type="dxa"/>
          </w:tcPr>
          <w:p w14:paraId="0E942A92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5531EA" w:rsidRPr="00082FE3" w14:paraId="5CF02B8E" w14:textId="77777777" w:rsidTr="00CE3E00">
        <w:trPr>
          <w:trHeight w:val="1009"/>
        </w:trPr>
        <w:tc>
          <w:tcPr>
            <w:tcW w:w="1135" w:type="dxa"/>
          </w:tcPr>
          <w:p w14:paraId="4435F52B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11a,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11b</w:t>
            </w:r>
          </w:p>
        </w:tc>
        <w:tc>
          <w:tcPr>
            <w:tcW w:w="2732" w:type="dxa"/>
          </w:tcPr>
          <w:p w14:paraId="650B4A6F" w14:textId="77777777" w:rsidR="005531EA" w:rsidRPr="0060547C" w:rsidRDefault="005531EA" w:rsidP="00CE3E00">
            <w:pPr>
              <w:pStyle w:val="TableParagraph"/>
              <w:spacing w:before="5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injury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113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D338007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331" w:type="dxa"/>
          </w:tcPr>
          <w:p w14:paraId="3BC3887A" w14:textId="77777777" w:rsidR="005531EA" w:rsidRPr="0060547C" w:rsidRDefault="00000000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47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https://www.rcemlearning.co.uk/foamed/head-injury/</w:t>
              </w:r>
            </w:hyperlink>
          </w:p>
        </w:tc>
        <w:tc>
          <w:tcPr>
            <w:tcW w:w="3863" w:type="dxa"/>
          </w:tcPr>
          <w:p w14:paraId="57577494" w14:textId="77777777" w:rsidR="005531EA" w:rsidRPr="0060547C" w:rsidRDefault="005531EA" w:rsidP="00CE3E00">
            <w:pPr>
              <w:pStyle w:val="TableParagraph"/>
              <w:spacing w:before="5" w:line="249" w:lineRule="auto"/>
              <w:ind w:right="7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Blog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addressing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 a head injury and the treatment of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these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children,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depending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proofErr w:type="gramEnd"/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severity</w:t>
            </w:r>
          </w:p>
          <w:p w14:paraId="51203DD0" w14:textId="77777777" w:rsidR="005531EA" w:rsidRPr="0060547C" w:rsidRDefault="005531EA" w:rsidP="00CE3E00">
            <w:pPr>
              <w:pStyle w:val="TableParagraph"/>
              <w:spacing w:before="0" w:line="22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their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injury.</w:t>
            </w:r>
          </w:p>
        </w:tc>
      </w:tr>
      <w:tr w:rsidR="005531EA" w:rsidRPr="00082FE3" w14:paraId="4F69BA6F" w14:textId="77777777" w:rsidTr="00CE3E00">
        <w:trPr>
          <w:trHeight w:val="562"/>
        </w:trPr>
        <w:tc>
          <w:tcPr>
            <w:tcW w:w="1135" w:type="dxa"/>
          </w:tcPr>
          <w:p w14:paraId="04C3BC02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11b</w:t>
            </w:r>
          </w:p>
        </w:tc>
        <w:tc>
          <w:tcPr>
            <w:tcW w:w="2732" w:type="dxa"/>
          </w:tcPr>
          <w:p w14:paraId="64104EE6" w14:textId="77777777" w:rsidR="005531EA" w:rsidRPr="0060547C" w:rsidRDefault="005531EA" w:rsidP="00CE3E00">
            <w:pPr>
              <w:pStyle w:val="TableParagraph"/>
              <w:spacing w:before="5" w:line="247" w:lineRule="auto"/>
              <w:ind w:left="100" w:right="681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Paediatric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neurological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examination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114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0AFB3E8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Geeky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medics</w:t>
            </w:r>
          </w:p>
        </w:tc>
        <w:tc>
          <w:tcPr>
            <w:tcW w:w="5331" w:type="dxa"/>
          </w:tcPr>
          <w:p w14:paraId="4F95A9C4" w14:textId="77777777" w:rsidR="005531EA" w:rsidRPr="0060547C" w:rsidRDefault="00000000" w:rsidP="00CE3E00">
            <w:pPr>
              <w:pStyle w:val="TableParagraph"/>
              <w:spacing w:before="5" w:line="247" w:lineRule="auto"/>
              <w:ind w:right="97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48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https://geekymedics.com/paediatric-neurological-examination-osce-guide/</w:t>
              </w:r>
            </w:hyperlink>
          </w:p>
        </w:tc>
        <w:tc>
          <w:tcPr>
            <w:tcW w:w="3863" w:type="dxa"/>
          </w:tcPr>
          <w:p w14:paraId="3B9E9FEA" w14:textId="77777777" w:rsidR="005531EA" w:rsidRPr="0060547C" w:rsidRDefault="00F74C35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The Objective Structured Clinical Examination (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OSCE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  <w:r w:rsidR="005531EA"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guide</w:t>
            </w:r>
            <w:r w:rsidR="005531EA"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="005531EA"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="005531EA"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paediatric</w:t>
            </w:r>
            <w:r w:rsidR="005531EA"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neurology</w:t>
            </w:r>
            <w:r w:rsidR="005531EA"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sz w:val="24"/>
                <w:szCs w:val="24"/>
                <w:lang w:val="en-GB"/>
              </w:rPr>
              <w:t>exam</w:t>
            </w:r>
          </w:p>
        </w:tc>
      </w:tr>
    </w:tbl>
    <w:p w14:paraId="262219C7" w14:textId="77777777" w:rsidR="005531EA" w:rsidRPr="00082FE3" w:rsidRDefault="005531EA">
      <w:pPr>
        <w:rPr>
          <w:rFonts w:cs="Arial"/>
        </w:rPr>
      </w:pPr>
    </w:p>
    <w:p w14:paraId="0543BEE3" w14:textId="77777777" w:rsidR="000F7176" w:rsidRPr="0060547C" w:rsidRDefault="000F7176">
      <w:pPr>
        <w:rPr>
          <w:rFonts w:cs="Arial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53BAE1D9" w14:textId="77777777" w:rsidTr="0060547C">
        <w:trPr>
          <w:trHeight w:val="321"/>
        </w:trPr>
        <w:tc>
          <w:tcPr>
            <w:tcW w:w="14794" w:type="dxa"/>
            <w:shd w:val="clear" w:color="auto" w:fill="D8D8D8"/>
          </w:tcPr>
          <w:p w14:paraId="12FECAE8" w14:textId="77777777" w:rsidR="005531EA" w:rsidRPr="0060547C" w:rsidRDefault="005531EA" w:rsidP="00CE3E00">
            <w:pPr>
              <w:pStyle w:val="TableParagraph"/>
              <w:spacing w:before="4" w:line="297" w:lineRule="exact"/>
              <w:ind w:left="44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12)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Limb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injuries</w:t>
            </w:r>
          </w:p>
        </w:tc>
      </w:tr>
      <w:tr w:rsidR="005531EA" w:rsidRPr="00082FE3" w14:paraId="4DC06C63" w14:textId="77777777" w:rsidTr="0060547C">
        <w:trPr>
          <w:trHeight w:val="321"/>
        </w:trPr>
        <w:tc>
          <w:tcPr>
            <w:tcW w:w="14794" w:type="dxa"/>
          </w:tcPr>
          <w:p w14:paraId="43772B2E" w14:textId="77777777" w:rsidR="005531EA" w:rsidRPr="0060547C" w:rsidRDefault="005531EA" w:rsidP="00CE3E00">
            <w:pPr>
              <w:pStyle w:val="TableParagraph"/>
              <w:spacing w:before="2" w:line="299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01361BD3" w14:textId="77777777" w:rsidTr="0060547C">
        <w:trPr>
          <w:trHeight w:val="2248"/>
        </w:trPr>
        <w:tc>
          <w:tcPr>
            <w:tcW w:w="14794" w:type="dxa"/>
          </w:tcPr>
          <w:p w14:paraId="6A0AE249" w14:textId="77777777" w:rsidR="005531EA" w:rsidRPr="0060547C" w:rsidRDefault="005531EA" w:rsidP="005531EA">
            <w:pPr>
              <w:pStyle w:val="TableParagraph"/>
              <w:numPr>
                <w:ilvl w:val="0"/>
                <w:numId w:val="81"/>
              </w:numPr>
              <w:tabs>
                <w:tab w:val="left" w:pos="780"/>
              </w:tabs>
              <w:spacing w:before="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Demonstrates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limb</w:t>
            </w:r>
            <w:r w:rsidRPr="0060547C">
              <w:rPr>
                <w:rFonts w:ascii="Arial" w:hAnsi="Arial" w:cs="Arial"/>
                <w:spacing w:val="1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injuries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  <w:proofErr w:type="gramEnd"/>
          </w:p>
          <w:p w14:paraId="3E97FFEF" w14:textId="77777777" w:rsidR="005531EA" w:rsidRPr="0060547C" w:rsidRDefault="005531EA" w:rsidP="00CE3E00">
            <w:pPr>
              <w:pStyle w:val="TableParagraph"/>
              <w:spacing w:before="4"/>
              <w:ind w:left="111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a.</w:t>
            </w:r>
            <w:r w:rsidRPr="0060547C">
              <w:rPr>
                <w:rFonts w:ascii="Arial" w:hAnsi="Arial" w:cs="Arial"/>
                <w:spacing w:val="51"/>
                <w:sz w:val="24"/>
                <w:szCs w:val="24"/>
                <w:lang w:val="en-GB"/>
              </w:rPr>
              <w:t xml:space="preserve"> </w:t>
            </w:r>
            <w:r w:rsidR="00AD1BC5" w:rsidRPr="0060547C">
              <w:rPr>
                <w:rFonts w:ascii="Arial" w:hAnsi="Arial" w:cs="Arial"/>
                <w:sz w:val="24"/>
                <w:szCs w:val="24"/>
                <w:lang w:val="en-GB"/>
              </w:rPr>
              <w:t>For example,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soft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tissue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injuries,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fractures,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dislocations,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amputations</w:t>
            </w:r>
          </w:p>
          <w:p w14:paraId="68423F80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08AFCDF" w14:textId="77777777" w:rsidR="005531EA" w:rsidRPr="0060547C" w:rsidRDefault="005531EA" w:rsidP="005531EA">
            <w:pPr>
              <w:pStyle w:val="TableParagraph"/>
              <w:numPr>
                <w:ilvl w:val="0"/>
                <w:numId w:val="81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able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identify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need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imaging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 with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limb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injuries</w:t>
            </w:r>
            <w:proofErr w:type="gramEnd"/>
          </w:p>
          <w:p w14:paraId="7F13DC03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7EC5999" w14:textId="77777777" w:rsidR="005531EA" w:rsidRPr="0060547C" w:rsidRDefault="005531EA" w:rsidP="005531EA">
            <w:pPr>
              <w:pStyle w:val="TableParagraph"/>
              <w:numPr>
                <w:ilvl w:val="0"/>
                <w:numId w:val="81"/>
              </w:numPr>
              <w:tabs>
                <w:tab w:val="left" w:pos="780"/>
              </w:tabs>
              <w:spacing w:befor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Demonstrates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age-appropriate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variables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when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interpreting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imaging</w:t>
            </w:r>
          </w:p>
        </w:tc>
      </w:tr>
    </w:tbl>
    <w:p w14:paraId="13D62DF2" w14:textId="77777777" w:rsidR="00F74C35" w:rsidRDefault="00F74C35">
      <w:pPr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4919920F" w14:textId="77777777" w:rsidTr="00CE3E00">
        <w:trPr>
          <w:trHeight w:val="251"/>
        </w:trPr>
        <w:tc>
          <w:tcPr>
            <w:tcW w:w="1135" w:type="dxa"/>
            <w:shd w:val="clear" w:color="auto" w:fill="FBE4D4"/>
          </w:tcPr>
          <w:p w14:paraId="1AAD4A8D" w14:textId="77777777" w:rsidR="005531EA" w:rsidRPr="0060547C" w:rsidRDefault="005531EA" w:rsidP="00CE3E00">
            <w:pPr>
              <w:pStyle w:val="TableParagraph"/>
              <w:spacing w:before="3" w:line="228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32" w:type="dxa"/>
            <w:shd w:val="clear" w:color="auto" w:fill="FBE4D4"/>
          </w:tcPr>
          <w:p w14:paraId="0511B398" w14:textId="77777777" w:rsidR="005531EA" w:rsidRPr="0060547C" w:rsidRDefault="005531EA" w:rsidP="00CE3E00">
            <w:pPr>
              <w:pStyle w:val="TableParagraph"/>
              <w:spacing w:before="3" w:line="228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shd w:val="clear" w:color="auto" w:fill="FBE4D4"/>
          </w:tcPr>
          <w:p w14:paraId="13237812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52C1FBF4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76EBA4AE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42391ED8" w14:textId="77777777" w:rsidTr="00CE3E00">
        <w:trPr>
          <w:trHeight w:val="755"/>
        </w:trPr>
        <w:tc>
          <w:tcPr>
            <w:tcW w:w="1135" w:type="dxa"/>
          </w:tcPr>
          <w:p w14:paraId="7505242F" w14:textId="77777777" w:rsidR="005531EA" w:rsidRPr="0060547C" w:rsidRDefault="005531EA" w:rsidP="00CE3E00">
            <w:pPr>
              <w:pStyle w:val="TableParagraph"/>
              <w:spacing w:before="3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12a,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12b</w:t>
            </w:r>
          </w:p>
        </w:tc>
        <w:tc>
          <w:tcPr>
            <w:tcW w:w="2732" w:type="dxa"/>
          </w:tcPr>
          <w:p w14:paraId="614A1E00" w14:textId="77777777" w:rsidR="005531EA" w:rsidRPr="0060547C" w:rsidRDefault="005531EA" w:rsidP="00CE3E00">
            <w:pPr>
              <w:pStyle w:val="TableParagraph"/>
              <w:spacing w:before="3" w:line="249" w:lineRule="auto"/>
              <w:ind w:left="100" w:right="20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Soft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Tissue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Bony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115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36DDACF" w14:textId="77777777" w:rsidR="005531EA" w:rsidRPr="0060547C" w:rsidRDefault="005531EA" w:rsidP="00CE3E00">
            <w:pPr>
              <w:pStyle w:val="TableParagraph"/>
              <w:spacing w:before="3" w:line="249" w:lineRule="auto"/>
              <w:ind w:right="42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58703E38" w14:textId="77777777" w:rsidR="005531EA" w:rsidRPr="0060547C" w:rsidRDefault="00000000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49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https://portal.e-lfh.org.uk/Component/Details/426844</w:t>
              </w:r>
            </w:hyperlink>
          </w:p>
        </w:tc>
        <w:tc>
          <w:tcPr>
            <w:tcW w:w="3863" w:type="dxa"/>
          </w:tcPr>
          <w:p w14:paraId="650FD078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very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different</w:t>
            </w:r>
            <w:proofErr w:type="gramEnd"/>
          </w:p>
          <w:p w14:paraId="2ABD7B8A" w14:textId="77777777" w:rsidR="005531EA" w:rsidRPr="0060547C" w:rsidRDefault="005531EA" w:rsidP="00CE3E00">
            <w:pPr>
              <w:pStyle w:val="TableParagraph"/>
              <w:spacing w:before="0" w:line="250" w:lineRule="atLeast"/>
              <w:ind w:right="18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from those sustained in adults in many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respects.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discusses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why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is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the</w:t>
            </w:r>
            <w:r w:rsidR="000F7176"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</w:t>
            </w:r>
            <w:r w:rsidR="000F7176"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="000F7176"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outlines</w:t>
            </w:r>
            <w:r w:rsidR="000F7176"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="000F7176"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general</w:t>
            </w:r>
            <w:r w:rsidR="000F7176"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principles</w:t>
            </w:r>
            <w:r w:rsidR="000F7176"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="000F7176"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treating</w:t>
            </w:r>
            <w:r w:rsidR="000F7176"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="000F7176"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injuries.</w:t>
            </w:r>
          </w:p>
        </w:tc>
      </w:tr>
      <w:tr w:rsidR="000F7176" w:rsidRPr="00082FE3" w14:paraId="4B5704D4" w14:textId="77777777" w:rsidTr="00CE3E00">
        <w:trPr>
          <w:trHeight w:val="755"/>
        </w:trPr>
        <w:tc>
          <w:tcPr>
            <w:tcW w:w="1135" w:type="dxa"/>
          </w:tcPr>
          <w:p w14:paraId="246129C6" w14:textId="77777777" w:rsidR="000F7176" w:rsidRPr="0060547C" w:rsidRDefault="000F7176" w:rsidP="000F7176">
            <w:pPr>
              <w:pStyle w:val="TableParagraph"/>
              <w:spacing w:before="3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12a,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12b</w:t>
            </w:r>
          </w:p>
        </w:tc>
        <w:tc>
          <w:tcPr>
            <w:tcW w:w="2732" w:type="dxa"/>
          </w:tcPr>
          <w:p w14:paraId="3E8C5A96" w14:textId="77777777" w:rsidR="000F7176" w:rsidRPr="0060547C" w:rsidRDefault="000F7176" w:rsidP="000F7176">
            <w:pPr>
              <w:pStyle w:val="TableParagraph"/>
              <w:spacing w:before="3" w:line="249" w:lineRule="auto"/>
              <w:ind w:left="100" w:right="206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Minor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injuries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–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elbow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116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97BF52D" w14:textId="77777777" w:rsidR="000F7176" w:rsidRPr="0060547C" w:rsidRDefault="000F7176" w:rsidP="000F7176">
            <w:pPr>
              <w:pStyle w:val="TableParagraph"/>
              <w:spacing w:before="3" w:line="249" w:lineRule="auto"/>
              <w:ind w:right="426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pearls</w:t>
            </w:r>
          </w:p>
        </w:tc>
        <w:tc>
          <w:tcPr>
            <w:tcW w:w="5331" w:type="dxa"/>
          </w:tcPr>
          <w:p w14:paraId="13797A2B" w14:textId="77777777" w:rsidR="000F7176" w:rsidRPr="0060547C" w:rsidRDefault="00000000" w:rsidP="000F7176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50" w:history="1">
              <w:r w:rsidR="00343240" w:rsidRPr="00343240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https://paediatricpearls.co.uk/wp-content/uploads/minor-injuries-series-wrist.pdf</w:t>
              </w:r>
            </w:hyperlink>
          </w:p>
        </w:tc>
        <w:tc>
          <w:tcPr>
            <w:tcW w:w="3863" w:type="dxa"/>
          </w:tcPr>
          <w:p w14:paraId="36508DA7" w14:textId="77777777" w:rsidR="000F7176" w:rsidRPr="0060547C" w:rsidRDefault="000F7176" w:rsidP="000F7176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wrist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</w:p>
        </w:tc>
      </w:tr>
      <w:tr w:rsidR="000F7176" w:rsidRPr="00082FE3" w14:paraId="7238FB4F" w14:textId="77777777" w:rsidTr="00CE3E00">
        <w:trPr>
          <w:trHeight w:val="755"/>
        </w:trPr>
        <w:tc>
          <w:tcPr>
            <w:tcW w:w="1135" w:type="dxa"/>
          </w:tcPr>
          <w:p w14:paraId="64610597" w14:textId="77777777" w:rsidR="000F7176" w:rsidRPr="0060547C" w:rsidRDefault="000F7176" w:rsidP="000F7176">
            <w:pPr>
              <w:pStyle w:val="TableParagraph"/>
              <w:spacing w:before="3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12a,</w:t>
            </w:r>
          </w:p>
        </w:tc>
        <w:tc>
          <w:tcPr>
            <w:tcW w:w="2732" w:type="dxa"/>
          </w:tcPr>
          <w:p w14:paraId="7920641E" w14:textId="77777777" w:rsidR="000F7176" w:rsidRPr="0060547C" w:rsidRDefault="000F7176" w:rsidP="000F7176">
            <w:pPr>
              <w:pStyle w:val="TableParagraph"/>
              <w:spacing w:before="3" w:line="249" w:lineRule="auto"/>
              <w:ind w:left="100" w:right="206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Minor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–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elbow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117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AADD32C" w14:textId="77777777" w:rsidR="000F7176" w:rsidRPr="0060547C" w:rsidRDefault="000F7176" w:rsidP="000F7176">
            <w:pPr>
              <w:pStyle w:val="TableParagraph"/>
              <w:spacing w:before="3" w:line="249" w:lineRule="auto"/>
              <w:ind w:right="426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pearls</w:t>
            </w:r>
          </w:p>
        </w:tc>
        <w:tc>
          <w:tcPr>
            <w:tcW w:w="5331" w:type="dxa"/>
          </w:tcPr>
          <w:p w14:paraId="298B3DFD" w14:textId="77777777" w:rsidR="000F7176" w:rsidRPr="0060547C" w:rsidRDefault="00000000" w:rsidP="000F7176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51" w:history="1">
              <w:r w:rsidR="00343240" w:rsidRPr="00343240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https://www.paediatricpearls.co.uk/wp-content/uploads/Minor-Injuries-Series-ankles.pdf</w:t>
              </w:r>
            </w:hyperlink>
          </w:p>
        </w:tc>
        <w:tc>
          <w:tcPr>
            <w:tcW w:w="3863" w:type="dxa"/>
          </w:tcPr>
          <w:p w14:paraId="5DD5E82D" w14:textId="77777777" w:rsidR="000F7176" w:rsidRPr="0060547C" w:rsidRDefault="000F7176" w:rsidP="000F7176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ankle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</w:p>
        </w:tc>
      </w:tr>
      <w:tr w:rsidR="000F7176" w:rsidRPr="00082FE3" w14:paraId="4DCFA4D9" w14:textId="77777777" w:rsidTr="00CE3E00">
        <w:trPr>
          <w:trHeight w:val="755"/>
        </w:trPr>
        <w:tc>
          <w:tcPr>
            <w:tcW w:w="1135" w:type="dxa"/>
          </w:tcPr>
          <w:p w14:paraId="0F0DF44C" w14:textId="77777777" w:rsidR="000F7176" w:rsidRPr="0060547C" w:rsidRDefault="000F7176" w:rsidP="000F7176">
            <w:pPr>
              <w:pStyle w:val="TableParagraph"/>
              <w:spacing w:before="3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12a</w:t>
            </w:r>
          </w:p>
        </w:tc>
        <w:tc>
          <w:tcPr>
            <w:tcW w:w="2732" w:type="dxa"/>
          </w:tcPr>
          <w:p w14:paraId="2561BEFC" w14:textId="77777777" w:rsidR="000F7176" w:rsidRPr="0060547C" w:rsidRDefault="000F7176" w:rsidP="000F7176">
            <w:pPr>
              <w:pStyle w:val="TableParagraph"/>
              <w:spacing w:before="3" w:line="249" w:lineRule="auto"/>
              <w:ind w:left="100" w:right="206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Minor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injuries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–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elbow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118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1E885F1" w14:textId="77777777" w:rsidR="000F7176" w:rsidRPr="0060547C" w:rsidRDefault="000F7176" w:rsidP="000F7176">
            <w:pPr>
              <w:pStyle w:val="TableParagraph"/>
              <w:spacing w:before="3" w:line="249" w:lineRule="auto"/>
              <w:ind w:right="426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pearls</w:t>
            </w:r>
          </w:p>
        </w:tc>
        <w:tc>
          <w:tcPr>
            <w:tcW w:w="5331" w:type="dxa"/>
          </w:tcPr>
          <w:p w14:paraId="40673176" w14:textId="77777777" w:rsidR="000F7176" w:rsidRPr="0060547C" w:rsidRDefault="00000000" w:rsidP="000F7176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52" w:history="1">
              <w:r w:rsidR="000F7176" w:rsidRPr="0060547C">
                <w:rPr>
                  <w:rStyle w:val="Hyperlink"/>
                  <w:lang w:val="en-GB"/>
                </w:rPr>
                <w:t>https://www.paediatricpearls.co.uk/minor-injuries-part-2/</w:t>
              </w:r>
            </w:hyperlink>
          </w:p>
        </w:tc>
        <w:tc>
          <w:tcPr>
            <w:tcW w:w="3863" w:type="dxa"/>
          </w:tcPr>
          <w:p w14:paraId="51E15D93" w14:textId="77777777" w:rsidR="000F7176" w:rsidRPr="0060547C" w:rsidRDefault="000F7176" w:rsidP="000F7176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elbow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</w:p>
        </w:tc>
      </w:tr>
      <w:tr w:rsidR="000F7176" w:rsidRPr="00082FE3" w14:paraId="3BCCFD2E" w14:textId="77777777" w:rsidTr="00CE3E00">
        <w:trPr>
          <w:trHeight w:val="755"/>
        </w:trPr>
        <w:tc>
          <w:tcPr>
            <w:tcW w:w="1135" w:type="dxa"/>
          </w:tcPr>
          <w:p w14:paraId="31F3E782" w14:textId="77777777" w:rsidR="000F7176" w:rsidRPr="0060547C" w:rsidRDefault="000F7176" w:rsidP="000F7176">
            <w:pPr>
              <w:pStyle w:val="TableParagraph"/>
              <w:spacing w:before="3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12a</w:t>
            </w:r>
          </w:p>
        </w:tc>
        <w:tc>
          <w:tcPr>
            <w:tcW w:w="2732" w:type="dxa"/>
          </w:tcPr>
          <w:p w14:paraId="7505356C" w14:textId="77777777" w:rsidR="000F7176" w:rsidRPr="0060547C" w:rsidRDefault="000F7176" w:rsidP="000F7176">
            <w:pPr>
              <w:pStyle w:val="TableParagraph"/>
              <w:spacing w:before="3" w:line="249" w:lineRule="auto"/>
              <w:ind w:left="100" w:right="206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Accidental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Trauma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119]</w:t>
            </w:r>
          </w:p>
        </w:tc>
        <w:tc>
          <w:tcPr>
            <w:tcW w:w="1730" w:type="dxa"/>
          </w:tcPr>
          <w:p w14:paraId="63DF7036" w14:textId="77777777" w:rsidR="000F7176" w:rsidRPr="0060547C" w:rsidRDefault="000F7176" w:rsidP="000F7176">
            <w:pPr>
              <w:pStyle w:val="TableParagraph"/>
              <w:spacing w:before="3" w:line="249" w:lineRule="auto"/>
              <w:ind w:right="426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0DE0AAC0" w14:textId="77777777" w:rsidR="000F7176" w:rsidRPr="0060547C" w:rsidRDefault="00000000" w:rsidP="000F7176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53" w:history="1">
              <w:r w:rsidR="000F7176" w:rsidRPr="0060547C">
                <w:rPr>
                  <w:rStyle w:val="Hyperlink"/>
                  <w:lang w:val="en-GB"/>
                </w:rPr>
                <w:t>https://portal.e-lfh.org.uk/Component/Details/357346</w:t>
              </w:r>
            </w:hyperlink>
          </w:p>
        </w:tc>
        <w:tc>
          <w:tcPr>
            <w:tcW w:w="3863" w:type="dxa"/>
          </w:tcPr>
          <w:p w14:paraId="7F034723" w14:textId="77777777" w:rsidR="000F7176" w:rsidRPr="0060547C" w:rsidRDefault="000F7176" w:rsidP="0060547C">
            <w:pPr>
              <w:pStyle w:val="TableParagraph"/>
              <w:spacing w:before="3" w:line="247" w:lineRule="auto"/>
              <w:ind w:right="7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will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discuss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those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fractures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bony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which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are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relatively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unique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 paediatric population. It will highlight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 important radiological findings and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discuss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those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features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which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are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useful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making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definitive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diagnosis.</w:t>
            </w:r>
          </w:p>
        </w:tc>
      </w:tr>
      <w:tr w:rsidR="000F7176" w:rsidRPr="00082FE3" w14:paraId="00E402BD" w14:textId="77777777" w:rsidTr="00CE3E00">
        <w:trPr>
          <w:trHeight w:val="755"/>
        </w:trPr>
        <w:tc>
          <w:tcPr>
            <w:tcW w:w="1135" w:type="dxa"/>
          </w:tcPr>
          <w:p w14:paraId="4219A41A" w14:textId="77777777" w:rsidR="000F7176" w:rsidRPr="0060547C" w:rsidRDefault="000F7176" w:rsidP="000F7176">
            <w:pPr>
              <w:pStyle w:val="TableParagraph"/>
              <w:spacing w:before="3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12a</w:t>
            </w:r>
          </w:p>
        </w:tc>
        <w:tc>
          <w:tcPr>
            <w:tcW w:w="2732" w:type="dxa"/>
          </w:tcPr>
          <w:p w14:paraId="6CB963D7" w14:textId="77777777" w:rsidR="000F7176" w:rsidRPr="0060547C" w:rsidRDefault="000F7176" w:rsidP="000F7176">
            <w:pPr>
              <w:pStyle w:val="TableParagraph"/>
              <w:spacing w:before="3" w:line="249" w:lineRule="auto"/>
              <w:ind w:left="100" w:right="206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Wrist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examination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120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1F382C9D" w14:textId="77777777" w:rsidR="000F7176" w:rsidRPr="0060547C" w:rsidRDefault="000F7176" w:rsidP="000F7176">
            <w:pPr>
              <w:pStyle w:val="TableParagraph"/>
              <w:spacing w:before="3" w:line="249" w:lineRule="auto"/>
              <w:ind w:right="426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4914401A" w14:textId="77777777" w:rsidR="000F7176" w:rsidRPr="0060547C" w:rsidRDefault="00000000" w:rsidP="000F7176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54" w:history="1">
              <w:r w:rsidR="000F7176" w:rsidRPr="0060547C">
                <w:rPr>
                  <w:rStyle w:val="Hyperlink"/>
                  <w:lang w:val="en-GB"/>
                </w:rPr>
                <w:t>https://dontforgetthebubbles.com/wrist-examination-pathology-module/</w:t>
              </w:r>
            </w:hyperlink>
          </w:p>
        </w:tc>
        <w:tc>
          <w:tcPr>
            <w:tcW w:w="3863" w:type="dxa"/>
          </w:tcPr>
          <w:p w14:paraId="28EC00B6" w14:textId="77777777" w:rsidR="000F7176" w:rsidRPr="0060547C" w:rsidRDefault="000F7176" w:rsidP="00F74C35">
            <w:pPr>
              <w:pStyle w:val="TableParagraph"/>
              <w:spacing w:before="3" w:line="247" w:lineRule="auto"/>
              <w:ind w:right="7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Wrist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Examination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="00AD1BC5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Pathology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Module</w:t>
            </w:r>
          </w:p>
        </w:tc>
      </w:tr>
      <w:tr w:rsidR="000F7176" w:rsidRPr="00082FE3" w14:paraId="69596A07" w14:textId="77777777" w:rsidTr="00CE3E00">
        <w:trPr>
          <w:trHeight w:val="755"/>
        </w:trPr>
        <w:tc>
          <w:tcPr>
            <w:tcW w:w="1135" w:type="dxa"/>
          </w:tcPr>
          <w:p w14:paraId="4649BE1D" w14:textId="77777777" w:rsidR="000F7176" w:rsidRPr="0060547C" w:rsidRDefault="000F7176" w:rsidP="000F7176">
            <w:pPr>
              <w:pStyle w:val="TableParagraph"/>
              <w:spacing w:before="3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12a</w:t>
            </w:r>
          </w:p>
        </w:tc>
        <w:tc>
          <w:tcPr>
            <w:tcW w:w="2732" w:type="dxa"/>
          </w:tcPr>
          <w:p w14:paraId="160F33E2" w14:textId="77777777" w:rsidR="000F7176" w:rsidRPr="0060547C" w:rsidRDefault="000F7176" w:rsidP="000F7176">
            <w:pPr>
              <w:pStyle w:val="TableParagraph"/>
              <w:spacing w:before="3" w:line="249" w:lineRule="auto"/>
              <w:ind w:left="100" w:right="206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Pulled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elbow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121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0461FC5" w14:textId="77777777" w:rsidR="000F7176" w:rsidRPr="0060547C" w:rsidRDefault="000F7176" w:rsidP="000F7176">
            <w:pPr>
              <w:pStyle w:val="TableParagraph"/>
              <w:spacing w:before="3" w:line="249" w:lineRule="auto"/>
              <w:ind w:right="426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7D3DAB05" w14:textId="77777777" w:rsidR="000F7176" w:rsidRPr="0060547C" w:rsidRDefault="00000000" w:rsidP="000F7176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55" w:history="1">
              <w:r w:rsidR="000F7176" w:rsidRPr="0060547C">
                <w:rPr>
                  <w:rStyle w:val="Hyperlink"/>
                  <w:lang w:val="en-GB"/>
                </w:rPr>
                <w:t>https://dontforgetthebubbles.com/pulled-elbows/</w:t>
              </w:r>
            </w:hyperlink>
          </w:p>
        </w:tc>
        <w:tc>
          <w:tcPr>
            <w:tcW w:w="3863" w:type="dxa"/>
          </w:tcPr>
          <w:p w14:paraId="41D6D295" w14:textId="77777777" w:rsidR="000F7176" w:rsidRPr="0060547C" w:rsidRDefault="000F7176" w:rsidP="00F74C35">
            <w:pPr>
              <w:pStyle w:val="TableParagraph"/>
              <w:spacing w:before="3" w:line="247" w:lineRule="auto"/>
              <w:ind w:right="7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pulled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elbow</w:t>
            </w:r>
          </w:p>
        </w:tc>
      </w:tr>
      <w:tr w:rsidR="00F74C35" w:rsidRPr="00082FE3" w14:paraId="2DCDA2BD" w14:textId="77777777" w:rsidTr="00CE3E00">
        <w:trPr>
          <w:trHeight w:val="755"/>
        </w:trPr>
        <w:tc>
          <w:tcPr>
            <w:tcW w:w="1135" w:type="dxa"/>
          </w:tcPr>
          <w:p w14:paraId="26458ED2" w14:textId="77777777" w:rsidR="00F74C35" w:rsidRPr="00F74C35" w:rsidRDefault="00F74C35" w:rsidP="00F74C35">
            <w:pPr>
              <w:pStyle w:val="TableParagraph"/>
              <w:spacing w:before="3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12a</w:t>
            </w:r>
          </w:p>
        </w:tc>
        <w:tc>
          <w:tcPr>
            <w:tcW w:w="2732" w:type="dxa"/>
          </w:tcPr>
          <w:p w14:paraId="5584E6EE" w14:textId="77777777" w:rsidR="00F74C35" w:rsidRPr="00F74C35" w:rsidRDefault="00F74C35" w:rsidP="00F74C35">
            <w:pPr>
              <w:pStyle w:val="TableParagraph"/>
              <w:spacing w:before="3" w:line="249" w:lineRule="auto"/>
              <w:ind w:left="100" w:right="206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Pulled</w:t>
            </w:r>
            <w:r w:rsidRPr="00DD7D54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Elbow</w:t>
            </w:r>
            <w:r w:rsidRPr="00DD7D54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122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69C0DBA" w14:textId="77777777" w:rsidR="00F74C35" w:rsidRPr="00F74C35" w:rsidRDefault="00F74C35" w:rsidP="00F74C35">
            <w:pPr>
              <w:pStyle w:val="TableParagraph"/>
              <w:spacing w:before="3" w:line="249" w:lineRule="auto"/>
              <w:ind w:right="426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NHS Greater</w:t>
            </w:r>
            <w:r w:rsidRPr="00DD7D54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Glasgow and</w:t>
            </w:r>
            <w:r w:rsidRPr="00DD7D54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Clyde</w:t>
            </w:r>
          </w:p>
        </w:tc>
        <w:tc>
          <w:tcPr>
            <w:tcW w:w="5331" w:type="dxa"/>
          </w:tcPr>
          <w:p w14:paraId="0BC78D89" w14:textId="77777777" w:rsidR="00F74C35" w:rsidRPr="00F74C35" w:rsidRDefault="00000000" w:rsidP="00F74C35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56" w:history="1">
              <w:r w:rsidR="00343240" w:rsidRPr="00343240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https://www.clinicalguidelines.scot.nhs.uk/nhsggc-guidelines/nhsggc-guidelines/emergency-medicine/pulled-elbow/</w:t>
              </w:r>
            </w:hyperlink>
          </w:p>
        </w:tc>
        <w:tc>
          <w:tcPr>
            <w:tcW w:w="3863" w:type="dxa"/>
          </w:tcPr>
          <w:p w14:paraId="018D8901" w14:textId="77777777" w:rsidR="00F74C35" w:rsidRPr="00F74C35" w:rsidRDefault="00F74C35" w:rsidP="00F74C35">
            <w:pPr>
              <w:pStyle w:val="TableParagraph"/>
              <w:spacing w:before="3" w:line="247" w:lineRule="auto"/>
              <w:ind w:right="7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F74C35" w:rsidRPr="00082FE3" w14:paraId="162337F2" w14:textId="77777777" w:rsidTr="00CE3E00">
        <w:trPr>
          <w:trHeight w:val="755"/>
        </w:trPr>
        <w:tc>
          <w:tcPr>
            <w:tcW w:w="1135" w:type="dxa"/>
          </w:tcPr>
          <w:p w14:paraId="44E8E90E" w14:textId="77777777" w:rsidR="00F74C35" w:rsidRPr="00F74C35" w:rsidRDefault="00F74C35" w:rsidP="00F74C35">
            <w:pPr>
              <w:pStyle w:val="TableParagraph"/>
              <w:spacing w:before="3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12c</w:t>
            </w:r>
          </w:p>
        </w:tc>
        <w:tc>
          <w:tcPr>
            <w:tcW w:w="2732" w:type="dxa"/>
          </w:tcPr>
          <w:p w14:paraId="36418C80" w14:textId="77777777" w:rsidR="00F74C35" w:rsidRPr="00F74C35" w:rsidRDefault="00F74C35" w:rsidP="00F74C35">
            <w:pPr>
              <w:pStyle w:val="TableParagraph"/>
              <w:spacing w:before="3" w:line="249" w:lineRule="auto"/>
              <w:ind w:left="100" w:right="206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DD7D54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Bone</w:t>
            </w:r>
            <w:r w:rsidRPr="00DD7D54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development</w:t>
            </w:r>
            <w:r w:rsidRPr="00DD7D54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123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BB7D488" w14:textId="77777777" w:rsidR="00F74C35" w:rsidRPr="00F74C35" w:rsidRDefault="00F74C35" w:rsidP="00F74C35">
            <w:pPr>
              <w:pStyle w:val="TableParagraph"/>
              <w:spacing w:before="3" w:line="249" w:lineRule="auto"/>
              <w:ind w:right="426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DD7D54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DD7D54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DD7D54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26612A91" w14:textId="77777777" w:rsidR="00F74C35" w:rsidRPr="00F74C35" w:rsidRDefault="00000000" w:rsidP="00F74C35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57" w:history="1">
              <w:r w:rsidR="00F74C35" w:rsidRPr="00343240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https://portal.e-lfh.org.uk/Component/Details/428th353</w:t>
              </w:r>
            </w:hyperlink>
          </w:p>
        </w:tc>
        <w:tc>
          <w:tcPr>
            <w:tcW w:w="3863" w:type="dxa"/>
          </w:tcPr>
          <w:p w14:paraId="78AAC940" w14:textId="77777777" w:rsidR="00F74C35" w:rsidRPr="00DD7D54" w:rsidRDefault="00F74C35" w:rsidP="0060547C">
            <w:pPr>
              <w:pStyle w:val="TableParagraph"/>
              <w:spacing w:line="249" w:lineRule="auto"/>
              <w:ind w:right="26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D7D54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This course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discusses bone development</w:t>
            </w:r>
            <w:r w:rsidRPr="00DD7D54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DD7D54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DD7D54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appearance</w:t>
            </w:r>
            <w:r w:rsidRPr="00DD7D54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DD7D54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growth</w:t>
            </w:r>
            <w:r w:rsidRPr="00DD7D54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DD7D54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bones</w:t>
            </w:r>
            <w:r w:rsidRPr="00DD7D54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DD7D54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children.</w:t>
            </w:r>
            <w:r w:rsidRPr="00DD7D54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Examples</w:t>
            </w:r>
            <w:r w:rsidRPr="00DD7D54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DD7D54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  <w:r w:rsidRPr="00DD7D54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normal</w:t>
            </w:r>
            <w:r w:rsidRPr="00DD7D54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variants</w:t>
            </w:r>
            <w:r w:rsidRPr="00DD7D54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DD7D54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congenital</w:t>
            </w:r>
            <w:r w:rsidRPr="00DD7D54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abnormalities</w:t>
            </w:r>
            <w:r w:rsidRPr="00DD7D54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are</w:t>
            </w:r>
            <w:proofErr w:type="gramEnd"/>
          </w:p>
          <w:p w14:paraId="4AF78E84" w14:textId="77777777" w:rsidR="00F74C35" w:rsidRPr="00F74C35" w:rsidRDefault="00F74C35" w:rsidP="00F74C35">
            <w:pPr>
              <w:pStyle w:val="TableParagraph"/>
              <w:spacing w:before="3" w:line="247" w:lineRule="auto"/>
              <w:ind w:right="7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DD7D54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discussed</w:t>
            </w:r>
          </w:p>
        </w:tc>
      </w:tr>
    </w:tbl>
    <w:p w14:paraId="6025F828" w14:textId="77777777" w:rsidR="005531EA" w:rsidRPr="0060547C" w:rsidRDefault="005531EA" w:rsidP="005531EA">
      <w:pPr>
        <w:spacing w:line="250" w:lineRule="atLeast"/>
        <w:rPr>
          <w:rFonts w:cs="Arial"/>
        </w:rPr>
        <w:sectPr w:rsidR="005531EA" w:rsidRPr="0060547C">
          <w:footerReference w:type="default" r:id="rId158"/>
          <w:pgSz w:w="15840" w:h="12240" w:orient="landscape"/>
          <w:pgMar w:top="1140" w:right="380" w:bottom="1580" w:left="400" w:header="0" w:footer="1381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3C90EEB0" w14:textId="77777777" w:rsidTr="0060547C">
        <w:trPr>
          <w:trHeight w:val="562"/>
        </w:trPr>
        <w:tc>
          <w:tcPr>
            <w:tcW w:w="1135" w:type="dxa"/>
          </w:tcPr>
          <w:p w14:paraId="2BAE0E0B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12c</w:t>
            </w:r>
          </w:p>
        </w:tc>
        <w:tc>
          <w:tcPr>
            <w:tcW w:w="2732" w:type="dxa"/>
          </w:tcPr>
          <w:p w14:paraId="4F5D8AF8" w14:textId="77777777" w:rsidR="005531EA" w:rsidRPr="0060547C" w:rsidRDefault="005531EA" w:rsidP="00CE3E00">
            <w:pPr>
              <w:pStyle w:val="TableParagraph"/>
              <w:spacing w:before="5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X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ray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interpretation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124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52A9372A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40B635C0" w14:textId="77777777" w:rsidR="005531EA" w:rsidRPr="0060547C" w:rsidRDefault="00000000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59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https://dontforgetthebubbles.com/x-ray-interpretation/</w:t>
              </w:r>
            </w:hyperlink>
          </w:p>
        </w:tc>
        <w:tc>
          <w:tcPr>
            <w:tcW w:w="3863" w:type="dxa"/>
          </w:tcPr>
          <w:p w14:paraId="2938EB61" w14:textId="77777777" w:rsidR="000F7176" w:rsidRPr="0060547C" w:rsidRDefault="005531EA" w:rsidP="0060547C">
            <w:pPr>
              <w:pStyle w:val="TableParagraph"/>
              <w:spacing w:line="247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systematic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approach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interpreting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X-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rays,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including: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1)Wrist</w:t>
            </w:r>
            <w:proofErr w:type="gramEnd"/>
            <w:r w:rsidR="000F7176"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2)Shoulder</w:t>
            </w:r>
            <w:r w:rsidR="000F7176" w:rsidRPr="0060547C">
              <w:rPr>
                <w:rFonts w:ascii="Arial" w:hAnsi="Arial" w:cs="Arial"/>
                <w:w w:val="103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3)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nkle</w:t>
            </w:r>
            <w:r w:rsidR="000F7176"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4)Foot</w:t>
            </w:r>
            <w:r w:rsidR="000F7176"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5)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K</w:t>
            </w:r>
            <w:r w:rsidR="000F7176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nee</w:t>
            </w:r>
          </w:p>
          <w:p w14:paraId="07AABFE8" w14:textId="77777777" w:rsidR="005531EA" w:rsidRPr="0060547C" w:rsidRDefault="000F7176" w:rsidP="0060547C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6)Elbow"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systematic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approach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 interpreting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X-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rays</w:t>
            </w:r>
          </w:p>
        </w:tc>
      </w:tr>
      <w:tr w:rsidR="000F7176" w:rsidRPr="00082FE3" w14:paraId="00A8C392" w14:textId="77777777" w:rsidTr="005531EA">
        <w:trPr>
          <w:trHeight w:val="562"/>
        </w:trPr>
        <w:tc>
          <w:tcPr>
            <w:tcW w:w="1135" w:type="dxa"/>
          </w:tcPr>
          <w:p w14:paraId="1F21B3C0" w14:textId="77777777" w:rsidR="000F7176" w:rsidRPr="0060547C" w:rsidRDefault="000F7176" w:rsidP="000F7176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12c</w:t>
            </w:r>
          </w:p>
        </w:tc>
        <w:tc>
          <w:tcPr>
            <w:tcW w:w="2732" w:type="dxa"/>
          </w:tcPr>
          <w:p w14:paraId="6AF9901C" w14:textId="77777777" w:rsidR="000F7176" w:rsidRPr="0060547C" w:rsidRDefault="000F7176" w:rsidP="000F7176">
            <w:pPr>
              <w:pStyle w:val="TableParagraph"/>
              <w:spacing w:before="5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Image Interpretation of the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Paediatric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Skeleton: Fractures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125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31A6754" w14:textId="77777777" w:rsidR="000F7176" w:rsidRPr="0060547C" w:rsidRDefault="000F7176" w:rsidP="000F7176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26FABD63" w14:textId="77777777" w:rsidR="000F7176" w:rsidRPr="0060547C" w:rsidRDefault="00000000" w:rsidP="000F7176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60" w:history="1">
              <w:r w:rsidR="000F7176" w:rsidRPr="0060547C">
                <w:rPr>
                  <w:rStyle w:val="Hyperlink"/>
                  <w:lang w:val="en-GB"/>
                </w:rPr>
                <w:t>https://portal.e-lfh.org.uk/Component/Details/326333</w:t>
              </w:r>
            </w:hyperlink>
          </w:p>
        </w:tc>
        <w:tc>
          <w:tcPr>
            <w:tcW w:w="3863" w:type="dxa"/>
          </w:tcPr>
          <w:p w14:paraId="7C403776" w14:textId="77777777" w:rsidR="000F7176" w:rsidRPr="0060547C" w:rsidRDefault="000F7176" w:rsidP="000F7176">
            <w:pPr>
              <w:pStyle w:val="TableParagraph"/>
              <w:spacing w:line="247" w:lineRule="auto"/>
              <w:ind w:right="8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session discusses fractures that are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specific to children. The Salter Harris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Classification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System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outlined,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along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systematic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approach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images.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series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x-rays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are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used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proofErr w:type="gramEnd"/>
          </w:p>
          <w:p w14:paraId="469C9910" w14:textId="77777777" w:rsidR="000F7176" w:rsidRPr="0060547C" w:rsidRDefault="000F7176" w:rsidP="000F7176">
            <w:pPr>
              <w:pStyle w:val="TableParagraph"/>
              <w:spacing w:line="247" w:lineRule="auto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evaluate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your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interpretation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skills.</w:t>
            </w:r>
          </w:p>
        </w:tc>
      </w:tr>
    </w:tbl>
    <w:p w14:paraId="656379D3" w14:textId="77777777" w:rsidR="005531EA" w:rsidRPr="0060547C" w:rsidRDefault="005531EA" w:rsidP="0060547C">
      <w:pPr>
        <w:pStyle w:val="BodyText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69497818" w14:textId="77777777" w:rsidTr="00CE3E00">
        <w:trPr>
          <w:trHeight w:val="318"/>
        </w:trPr>
        <w:tc>
          <w:tcPr>
            <w:tcW w:w="14794" w:type="dxa"/>
            <w:shd w:val="clear" w:color="auto" w:fill="D8D8D8"/>
          </w:tcPr>
          <w:p w14:paraId="34457FED" w14:textId="77777777" w:rsidR="005531EA" w:rsidRPr="0060547C" w:rsidRDefault="005531EA" w:rsidP="00CE3E00">
            <w:pPr>
              <w:pStyle w:val="TableParagraph"/>
              <w:spacing w:before="2" w:line="29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13)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Medicines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</w:t>
            </w:r>
          </w:p>
        </w:tc>
      </w:tr>
      <w:tr w:rsidR="005531EA" w:rsidRPr="00082FE3" w14:paraId="53572A36" w14:textId="77777777" w:rsidTr="00CE3E00">
        <w:trPr>
          <w:trHeight w:val="321"/>
        </w:trPr>
        <w:tc>
          <w:tcPr>
            <w:tcW w:w="14794" w:type="dxa"/>
          </w:tcPr>
          <w:p w14:paraId="4291181F" w14:textId="77777777" w:rsidR="005531EA" w:rsidRPr="0060547C" w:rsidRDefault="005531EA" w:rsidP="00CE3E00">
            <w:pPr>
              <w:pStyle w:val="TableParagraph"/>
              <w:spacing w:before="2" w:line="299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2DE30D75" w14:textId="77777777" w:rsidTr="00CE3E00">
        <w:trPr>
          <w:trHeight w:val="962"/>
        </w:trPr>
        <w:tc>
          <w:tcPr>
            <w:tcW w:w="14794" w:type="dxa"/>
          </w:tcPr>
          <w:p w14:paraId="51FB485C" w14:textId="77777777" w:rsidR="005531EA" w:rsidRPr="0060547C" w:rsidRDefault="005531EA" w:rsidP="005531EA">
            <w:pPr>
              <w:pStyle w:val="TableParagraph"/>
              <w:numPr>
                <w:ilvl w:val="0"/>
                <w:numId w:val="80"/>
              </w:numPr>
              <w:tabs>
                <w:tab w:val="left" w:pos="780"/>
              </w:tabs>
              <w:spacing w:before="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Practise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line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principles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antibiotic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stewardship.</w:t>
            </w:r>
          </w:p>
          <w:p w14:paraId="3013DD18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515BC3C" w14:textId="77777777" w:rsidR="005531EA" w:rsidRPr="0060547C" w:rsidRDefault="005531EA" w:rsidP="005531EA">
            <w:pPr>
              <w:pStyle w:val="TableParagraph"/>
              <w:numPr>
                <w:ilvl w:val="0"/>
                <w:numId w:val="80"/>
              </w:numPr>
              <w:tabs>
                <w:tab w:val="left" w:pos="780"/>
              </w:tabs>
              <w:spacing w:before="0" w:line="29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Recognises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indications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antibiotic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therapy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able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proofErr w:type="gramEnd"/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rationalise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not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giving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medication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where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contraindicated</w:t>
            </w:r>
          </w:p>
        </w:tc>
      </w:tr>
    </w:tbl>
    <w:p w14:paraId="7A881C2A" w14:textId="77777777" w:rsidR="005531EA" w:rsidRPr="0060547C" w:rsidRDefault="005531EA" w:rsidP="005531EA">
      <w:pPr>
        <w:pStyle w:val="BodyText"/>
        <w:spacing w:before="10" w:after="1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5E924D0E" w14:textId="77777777" w:rsidTr="00CE3E00">
        <w:trPr>
          <w:trHeight w:val="251"/>
        </w:trPr>
        <w:tc>
          <w:tcPr>
            <w:tcW w:w="1135" w:type="dxa"/>
            <w:shd w:val="clear" w:color="auto" w:fill="FBE4D4"/>
          </w:tcPr>
          <w:p w14:paraId="52AD6F38" w14:textId="77777777" w:rsidR="005531EA" w:rsidRPr="0060547C" w:rsidRDefault="005531EA" w:rsidP="00CE3E00">
            <w:pPr>
              <w:pStyle w:val="TableParagraph"/>
              <w:spacing w:before="3" w:line="228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32" w:type="dxa"/>
            <w:shd w:val="clear" w:color="auto" w:fill="FBE4D4"/>
          </w:tcPr>
          <w:p w14:paraId="629089D7" w14:textId="77777777" w:rsidR="005531EA" w:rsidRPr="0060547C" w:rsidRDefault="005531EA" w:rsidP="00CE3E00">
            <w:pPr>
              <w:pStyle w:val="TableParagraph"/>
              <w:spacing w:before="3" w:line="228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shd w:val="clear" w:color="auto" w:fill="FBE4D4"/>
          </w:tcPr>
          <w:p w14:paraId="5E04D66B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7AA2B47D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4EF315A5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452AC1B1" w14:textId="77777777" w:rsidTr="00CE3E00">
        <w:trPr>
          <w:trHeight w:val="562"/>
        </w:trPr>
        <w:tc>
          <w:tcPr>
            <w:tcW w:w="1135" w:type="dxa"/>
          </w:tcPr>
          <w:p w14:paraId="2DA3046E" w14:textId="77777777" w:rsidR="005531EA" w:rsidRPr="0060547C" w:rsidRDefault="005531EA" w:rsidP="00CE3E00">
            <w:pPr>
              <w:pStyle w:val="TableParagraph"/>
              <w:spacing w:before="3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13a</w:t>
            </w:r>
          </w:p>
        </w:tc>
        <w:tc>
          <w:tcPr>
            <w:tcW w:w="2732" w:type="dxa"/>
          </w:tcPr>
          <w:p w14:paraId="61EDAA7A" w14:textId="77777777" w:rsidR="005531EA" w:rsidRPr="0060547C" w:rsidRDefault="005531EA" w:rsidP="00CE3E00">
            <w:pPr>
              <w:pStyle w:val="TableParagraph"/>
              <w:spacing w:before="3" w:line="249" w:lineRule="auto"/>
              <w:ind w:left="100" w:right="16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Introduction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Antimicrobial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Resistance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126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5B20533" w14:textId="77777777" w:rsidR="005531EA" w:rsidRPr="0060547C" w:rsidRDefault="005531EA" w:rsidP="00CE3E00">
            <w:pPr>
              <w:pStyle w:val="TableParagraph"/>
              <w:spacing w:before="3" w:line="249" w:lineRule="auto"/>
              <w:ind w:right="42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497E7189" w14:textId="77777777" w:rsidR="005531EA" w:rsidRPr="0060547C" w:rsidRDefault="00000000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61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https://portal.e-lfh.org.uk/Component/Details/411372</w:t>
              </w:r>
            </w:hyperlink>
          </w:p>
        </w:tc>
        <w:tc>
          <w:tcPr>
            <w:tcW w:w="3863" w:type="dxa"/>
          </w:tcPr>
          <w:p w14:paraId="12D65FED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introduction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antimicrobial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resistance</w:t>
            </w:r>
          </w:p>
        </w:tc>
      </w:tr>
      <w:tr w:rsidR="005531EA" w:rsidRPr="00082FE3" w14:paraId="6AA543BB" w14:textId="77777777" w:rsidTr="00CE3E00">
        <w:trPr>
          <w:trHeight w:val="1445"/>
        </w:trPr>
        <w:tc>
          <w:tcPr>
            <w:tcW w:w="1135" w:type="dxa"/>
          </w:tcPr>
          <w:p w14:paraId="14557ECB" w14:textId="77777777" w:rsidR="005531EA" w:rsidRPr="0060547C" w:rsidRDefault="005531EA" w:rsidP="00CE3E00">
            <w:pPr>
              <w:pStyle w:val="TableParagraph"/>
              <w:spacing w:before="5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13a</w:t>
            </w:r>
          </w:p>
        </w:tc>
        <w:tc>
          <w:tcPr>
            <w:tcW w:w="2732" w:type="dxa"/>
          </w:tcPr>
          <w:p w14:paraId="2EEDDCE8" w14:textId="77777777" w:rsidR="005531EA" w:rsidRPr="0060547C" w:rsidRDefault="005531EA" w:rsidP="0060547C">
            <w:pPr>
              <w:pStyle w:val="TableParagraph"/>
              <w:numPr>
                <w:ilvl w:val="0"/>
                <w:numId w:val="79"/>
              </w:numPr>
              <w:tabs>
                <w:tab w:val="left" w:pos="127"/>
              </w:tabs>
              <w:spacing w:before="0" w:line="237" w:lineRule="auto"/>
              <w:ind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Prudent use of</w:t>
            </w:r>
            <w:r w:rsidRPr="0060547C">
              <w:rPr>
                <w:rFonts w:ascii="Arial" w:hAnsi="Arial" w:cs="Arial"/>
                <w:spacing w:val="-44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antibiotics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127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  <w:p w14:paraId="76407BBB" w14:textId="77777777" w:rsidR="005531EA" w:rsidRPr="0060547C" w:rsidRDefault="005531EA" w:rsidP="00CE3E00">
            <w:pPr>
              <w:pStyle w:val="TableParagraph"/>
              <w:spacing w:before="4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2D7B1C4" w14:textId="77777777" w:rsidR="004B761F" w:rsidRPr="0060547C" w:rsidRDefault="004B761F" w:rsidP="00CE3E00">
            <w:pPr>
              <w:pStyle w:val="TableParagraph"/>
              <w:spacing w:before="4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7CB775B" w14:textId="77777777" w:rsidR="004B761F" w:rsidRDefault="004B761F" w:rsidP="00CE3E00">
            <w:pPr>
              <w:pStyle w:val="TableParagraph"/>
              <w:spacing w:before="4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3AEBF04" w14:textId="77777777" w:rsidR="00343240" w:rsidRDefault="00343240" w:rsidP="00CE3E00">
            <w:pPr>
              <w:pStyle w:val="TableParagraph"/>
              <w:spacing w:before="4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1E2D7F1" w14:textId="77777777" w:rsidR="00343240" w:rsidRPr="0060547C" w:rsidRDefault="00343240" w:rsidP="00CE3E00">
            <w:pPr>
              <w:pStyle w:val="TableParagraph"/>
              <w:spacing w:before="4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6830A13" w14:textId="77777777" w:rsidR="004B761F" w:rsidRPr="0060547C" w:rsidRDefault="004B761F" w:rsidP="00CE3E00">
            <w:pPr>
              <w:pStyle w:val="TableParagraph"/>
              <w:spacing w:before="4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C26465B" w14:textId="77777777" w:rsidR="004B761F" w:rsidRPr="0060547C" w:rsidRDefault="004B761F" w:rsidP="00CE3E00">
            <w:pPr>
              <w:pStyle w:val="TableParagraph"/>
              <w:spacing w:before="4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365E787" w14:textId="77777777" w:rsidR="004B761F" w:rsidRPr="0060547C" w:rsidRDefault="004B761F" w:rsidP="00CE3E00">
            <w:pPr>
              <w:pStyle w:val="TableParagraph"/>
              <w:spacing w:before="4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76FF10C" w14:textId="77777777" w:rsidR="005531EA" w:rsidRPr="0060547C" w:rsidRDefault="005531EA" w:rsidP="005531EA">
            <w:pPr>
              <w:pStyle w:val="TableParagraph"/>
              <w:numPr>
                <w:ilvl w:val="0"/>
                <w:numId w:val="79"/>
              </w:numPr>
              <w:tabs>
                <w:tab w:val="left" w:pos="306"/>
              </w:tabs>
              <w:spacing w:before="1"/>
              <w:ind w:right="353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Prudent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use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antibiotics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part</w:t>
            </w: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2[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128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  <w:p w14:paraId="5C7F2C61" w14:textId="77777777" w:rsidR="004B761F" w:rsidRPr="00082FE3" w:rsidRDefault="004B761F" w:rsidP="004B761F">
            <w:pPr>
              <w:pStyle w:val="ListParagraph"/>
              <w:rPr>
                <w:rFonts w:cs="Arial"/>
              </w:rPr>
            </w:pPr>
          </w:p>
          <w:p w14:paraId="15D668F9" w14:textId="77777777" w:rsidR="004B761F" w:rsidRPr="00082FE3" w:rsidRDefault="004B761F" w:rsidP="004B761F">
            <w:pPr>
              <w:pStyle w:val="ListParagraph"/>
              <w:rPr>
                <w:rFonts w:cs="Arial"/>
              </w:rPr>
            </w:pPr>
          </w:p>
          <w:p w14:paraId="5D85C2DD" w14:textId="77777777" w:rsidR="004B761F" w:rsidRPr="00082FE3" w:rsidRDefault="004B761F" w:rsidP="004B761F">
            <w:pPr>
              <w:pStyle w:val="ListParagraph"/>
              <w:rPr>
                <w:rFonts w:cs="Arial"/>
              </w:rPr>
            </w:pPr>
          </w:p>
          <w:p w14:paraId="6F919124" w14:textId="77777777" w:rsidR="004B761F" w:rsidRPr="00082FE3" w:rsidRDefault="004B761F" w:rsidP="004B761F">
            <w:pPr>
              <w:pStyle w:val="ListParagraph"/>
              <w:rPr>
                <w:rFonts w:cs="Arial"/>
              </w:rPr>
            </w:pPr>
          </w:p>
          <w:p w14:paraId="3E7A11C2" w14:textId="77777777" w:rsidR="004B761F" w:rsidRPr="00082FE3" w:rsidRDefault="004B761F" w:rsidP="004B761F">
            <w:pPr>
              <w:pStyle w:val="ListParagraph"/>
              <w:rPr>
                <w:rFonts w:cs="Arial"/>
              </w:rPr>
            </w:pPr>
          </w:p>
          <w:p w14:paraId="6C0806BB" w14:textId="77777777" w:rsidR="004B761F" w:rsidRPr="00082FE3" w:rsidRDefault="004B761F" w:rsidP="004B761F">
            <w:pPr>
              <w:pStyle w:val="ListParagraph"/>
              <w:rPr>
                <w:rFonts w:cs="Arial"/>
              </w:rPr>
            </w:pPr>
          </w:p>
          <w:p w14:paraId="0AF72A2D" w14:textId="77777777" w:rsidR="004B761F" w:rsidRPr="00082FE3" w:rsidRDefault="004B761F" w:rsidP="004B761F">
            <w:pPr>
              <w:pStyle w:val="ListParagraph"/>
              <w:rPr>
                <w:rFonts w:cs="Arial"/>
              </w:rPr>
            </w:pPr>
          </w:p>
          <w:p w14:paraId="4719A5BD" w14:textId="77777777" w:rsidR="004B761F" w:rsidRPr="00082FE3" w:rsidRDefault="004B761F" w:rsidP="0060547C">
            <w:pPr>
              <w:pStyle w:val="ListParagraph"/>
              <w:rPr>
                <w:rFonts w:cs="Arial"/>
              </w:rPr>
            </w:pPr>
          </w:p>
          <w:p w14:paraId="3DF80FA3" w14:textId="77777777" w:rsidR="004B761F" w:rsidRPr="0060547C" w:rsidRDefault="004B761F" w:rsidP="005531EA">
            <w:pPr>
              <w:pStyle w:val="TableParagraph"/>
              <w:numPr>
                <w:ilvl w:val="0"/>
                <w:numId w:val="79"/>
              </w:numPr>
              <w:tabs>
                <w:tab w:val="left" w:pos="306"/>
              </w:tabs>
              <w:spacing w:before="1"/>
              <w:ind w:right="353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Prudent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use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antibiotics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part</w:t>
            </w: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129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07CC118" w14:textId="77777777" w:rsidR="005531EA" w:rsidRPr="0060547C" w:rsidRDefault="005531EA" w:rsidP="00CE3E00">
            <w:pPr>
              <w:pStyle w:val="TableParagraph"/>
              <w:spacing w:before="0" w:line="237" w:lineRule="auto"/>
              <w:ind w:right="48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7D08B099" w14:textId="77777777" w:rsidR="005531EA" w:rsidRPr="0060547C" w:rsidRDefault="00343240" w:rsidP="005531EA">
            <w:pPr>
              <w:pStyle w:val="TableParagraph"/>
              <w:numPr>
                <w:ilvl w:val="0"/>
                <w:numId w:val="78"/>
              </w:numPr>
              <w:tabs>
                <w:tab w:val="left" w:pos="780"/>
              </w:tabs>
              <w:spacing w:before="5"/>
              <w:rPr>
                <w:rStyle w:val="Hyperlink"/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fldChar w:fldCharType="begin"/>
            </w: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instrText xml:space="preserve"> HYPERLINK "http://portal.e-lfh.org.uk/Component/Details/48391" </w:instrText>
            </w: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fldChar w:fldCharType="separate"/>
            </w:r>
            <w:r w:rsidR="005531EA" w:rsidRPr="0060547C">
              <w:rPr>
                <w:rStyle w:val="Hyperlink"/>
                <w:rFonts w:ascii="Arial" w:hAnsi="Arial" w:cs="Arial"/>
                <w:sz w:val="24"/>
                <w:szCs w:val="24"/>
                <w:lang w:val="en-GB"/>
              </w:rPr>
              <w:t>http://portal.e-lfh.org.uk/Component/Details/48391</w:t>
            </w:r>
          </w:p>
          <w:p w14:paraId="516BD996" w14:textId="77777777" w:rsidR="005531EA" w:rsidRPr="0060547C" w:rsidRDefault="00343240" w:rsidP="00CE3E00">
            <w:pPr>
              <w:pStyle w:val="TableParagraph"/>
              <w:spacing w:before="5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fldChar w:fldCharType="end"/>
            </w:r>
          </w:p>
          <w:p w14:paraId="31874102" w14:textId="77777777" w:rsidR="004B761F" w:rsidRPr="0060547C" w:rsidRDefault="004B761F" w:rsidP="00CE3E00">
            <w:pPr>
              <w:pStyle w:val="TableParagraph"/>
              <w:spacing w:before="5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CD5CAAF" w14:textId="77777777" w:rsidR="004B761F" w:rsidRPr="0060547C" w:rsidRDefault="004B761F" w:rsidP="00CE3E00">
            <w:pPr>
              <w:pStyle w:val="TableParagraph"/>
              <w:spacing w:before="5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0CD7710" w14:textId="77777777" w:rsidR="004B761F" w:rsidRDefault="004B761F" w:rsidP="00CE3E00">
            <w:pPr>
              <w:pStyle w:val="TableParagraph"/>
              <w:spacing w:before="5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55D7257" w14:textId="77777777" w:rsidR="00343240" w:rsidRPr="0060547C" w:rsidRDefault="00343240" w:rsidP="00CE3E00">
            <w:pPr>
              <w:pStyle w:val="TableParagraph"/>
              <w:spacing w:before="5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CF818B1" w14:textId="77777777" w:rsidR="004B761F" w:rsidRPr="0060547C" w:rsidRDefault="004B761F" w:rsidP="00CE3E00">
            <w:pPr>
              <w:pStyle w:val="TableParagraph"/>
              <w:spacing w:before="5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4D83B23" w14:textId="77777777" w:rsidR="004B761F" w:rsidRPr="0060547C" w:rsidRDefault="004B761F" w:rsidP="00CE3E00">
            <w:pPr>
              <w:pStyle w:val="TableParagraph"/>
              <w:spacing w:before="5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6615280" w14:textId="77777777" w:rsidR="004B761F" w:rsidRPr="0060547C" w:rsidRDefault="004B761F" w:rsidP="00CE3E00">
            <w:pPr>
              <w:pStyle w:val="TableParagraph"/>
              <w:spacing w:before="5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EA6FFD3" w14:textId="77777777" w:rsidR="004B761F" w:rsidRPr="00082FE3" w:rsidRDefault="00000000" w:rsidP="00343240">
            <w:pPr>
              <w:pStyle w:val="ListParagraph"/>
              <w:numPr>
                <w:ilvl w:val="0"/>
                <w:numId w:val="78"/>
              </w:numPr>
              <w:rPr>
                <w:rFonts w:cs="Arial"/>
              </w:rPr>
            </w:pPr>
            <w:hyperlink r:id="rId162" w:history="1">
              <w:r w:rsidR="00343240" w:rsidRPr="00343240">
                <w:rPr>
                  <w:rStyle w:val="Hyperlink"/>
                  <w:rFonts w:eastAsia="Calibri" w:cs="Arial"/>
                  <w:w w:val="105"/>
                </w:rPr>
                <w:t>https://portal.e-lfh.org.uk/Component/Details/48394</w:t>
              </w:r>
            </w:hyperlink>
          </w:p>
          <w:p w14:paraId="37B0F6ED" w14:textId="77777777" w:rsidR="004B761F" w:rsidRPr="00082FE3" w:rsidRDefault="004B761F" w:rsidP="004B761F">
            <w:pPr>
              <w:pStyle w:val="ListParagraph"/>
              <w:rPr>
                <w:rFonts w:cs="Arial"/>
              </w:rPr>
            </w:pPr>
          </w:p>
          <w:p w14:paraId="1AFDC18F" w14:textId="77777777" w:rsidR="004B761F" w:rsidRPr="00082FE3" w:rsidRDefault="004B761F" w:rsidP="004B761F">
            <w:pPr>
              <w:pStyle w:val="ListParagraph"/>
              <w:rPr>
                <w:rFonts w:cs="Arial"/>
              </w:rPr>
            </w:pPr>
          </w:p>
          <w:p w14:paraId="13F74E2A" w14:textId="77777777" w:rsidR="004B761F" w:rsidRPr="00082FE3" w:rsidRDefault="004B761F" w:rsidP="004B761F">
            <w:pPr>
              <w:pStyle w:val="ListParagraph"/>
              <w:rPr>
                <w:rFonts w:cs="Arial"/>
              </w:rPr>
            </w:pPr>
          </w:p>
          <w:p w14:paraId="117E521D" w14:textId="77777777" w:rsidR="004B761F" w:rsidRPr="00082FE3" w:rsidRDefault="004B761F" w:rsidP="004B761F">
            <w:pPr>
              <w:pStyle w:val="ListParagraph"/>
              <w:rPr>
                <w:rFonts w:cs="Arial"/>
              </w:rPr>
            </w:pPr>
          </w:p>
          <w:p w14:paraId="3620E67F" w14:textId="77777777" w:rsidR="004B761F" w:rsidRPr="00082FE3" w:rsidRDefault="004B761F" w:rsidP="004B761F">
            <w:pPr>
              <w:pStyle w:val="ListParagraph"/>
              <w:rPr>
                <w:rFonts w:cs="Arial"/>
              </w:rPr>
            </w:pPr>
          </w:p>
          <w:p w14:paraId="27376650" w14:textId="77777777" w:rsidR="004B761F" w:rsidRPr="00082FE3" w:rsidRDefault="004B761F" w:rsidP="0060547C">
            <w:pPr>
              <w:pStyle w:val="ListParagraph"/>
              <w:rPr>
                <w:rFonts w:cs="Arial"/>
              </w:rPr>
            </w:pPr>
          </w:p>
          <w:p w14:paraId="135CCC2E" w14:textId="77777777" w:rsidR="004B761F" w:rsidRPr="0060547C" w:rsidRDefault="00000000" w:rsidP="005531EA">
            <w:pPr>
              <w:pStyle w:val="TableParagraph"/>
              <w:numPr>
                <w:ilvl w:val="0"/>
                <w:numId w:val="78"/>
              </w:numPr>
              <w:tabs>
                <w:tab w:val="left" w:pos="780"/>
              </w:tabs>
              <w:spacing w:before="1" w:line="247" w:lineRule="auto"/>
              <w:ind w:right="1400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63" w:history="1">
              <w:r w:rsidR="00343240" w:rsidRPr="00343240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https://portal.e-lfh.org.uk/Component/Details/48397</w:t>
              </w:r>
            </w:hyperlink>
          </w:p>
        </w:tc>
        <w:tc>
          <w:tcPr>
            <w:tcW w:w="3863" w:type="dxa"/>
          </w:tcPr>
          <w:p w14:paraId="6A11AE44" w14:textId="77777777" w:rsidR="004B761F" w:rsidRPr="0060547C" w:rsidRDefault="005531EA" w:rsidP="004B761F">
            <w:pPr>
              <w:pStyle w:val="TableParagraph"/>
              <w:spacing w:line="247" w:lineRule="auto"/>
              <w:ind w:right="30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1) 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  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 aim of this session is to promote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rational use of antibiotics in optimising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treatment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patients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infections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reducing emergence of antibiotic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resistance.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It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also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highlights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factors</w:t>
            </w:r>
            <w:r w:rsidR="004B761F"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 affecting</w:t>
            </w:r>
            <w:r w:rsidR="004B761F"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the</w:t>
            </w:r>
            <w:r w:rsidR="004B761F"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route</w:t>
            </w:r>
            <w:r w:rsidR="004B761F"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="004B761F"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administration</w:t>
            </w:r>
            <w:r w:rsidR="004B761F"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="004B761F"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duration</w:t>
            </w:r>
            <w:r w:rsidR="004B761F"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="004B761F"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therapy</w:t>
            </w:r>
            <w:proofErr w:type="gramEnd"/>
          </w:p>
          <w:p w14:paraId="43575154" w14:textId="77777777" w:rsidR="004B761F" w:rsidRPr="0060547C" w:rsidRDefault="004B761F" w:rsidP="004B761F">
            <w:pPr>
              <w:pStyle w:val="TableParagraph"/>
              <w:numPr>
                <w:ilvl w:val="0"/>
                <w:numId w:val="77"/>
              </w:numPr>
              <w:tabs>
                <w:tab w:val="left" w:pos="318"/>
              </w:tabs>
              <w:spacing w:before="1" w:line="247" w:lineRule="auto"/>
              <w:ind w:right="90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 aim of this session is to promote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rational use of antibiotics in optimising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treatment of patients with infections and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reducing emergence of antibiotic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resistance. Risks associated with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antimicrobial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use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patients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who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may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have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penicillin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allergy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will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explained.</w:t>
            </w:r>
          </w:p>
          <w:p w14:paraId="07D7C934" w14:textId="77777777" w:rsidR="004B761F" w:rsidRPr="0060547C" w:rsidRDefault="004B761F" w:rsidP="004B761F">
            <w:pPr>
              <w:pStyle w:val="TableParagraph"/>
              <w:numPr>
                <w:ilvl w:val="0"/>
                <w:numId w:val="77"/>
              </w:numPr>
              <w:tabs>
                <w:tab w:val="left" w:pos="318"/>
              </w:tabs>
              <w:spacing w:line="247" w:lineRule="auto"/>
              <w:ind w:right="278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 aim of this session is to promote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rational use of antibiotics in optimising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treatment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patients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infections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reducing emergence of antibiotic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resistance.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risks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developing</w:t>
            </w:r>
          </w:p>
          <w:p w14:paraId="7C4E8084" w14:textId="77777777" w:rsidR="005531EA" w:rsidRPr="0060547C" w:rsidRDefault="004B761F" w:rsidP="004B761F">
            <w:pPr>
              <w:pStyle w:val="TableParagraph"/>
              <w:spacing w:before="5" w:line="247" w:lineRule="auto"/>
              <w:ind w:right="27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Clostridium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difficile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will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be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explained.</w:t>
            </w:r>
          </w:p>
        </w:tc>
      </w:tr>
      <w:tr w:rsidR="004B761F" w:rsidRPr="00082FE3" w14:paraId="5F974B0A" w14:textId="77777777" w:rsidTr="00CE3E00">
        <w:trPr>
          <w:trHeight w:val="1445"/>
        </w:trPr>
        <w:tc>
          <w:tcPr>
            <w:tcW w:w="1135" w:type="dxa"/>
          </w:tcPr>
          <w:p w14:paraId="61245FD5" w14:textId="77777777" w:rsidR="004B761F" w:rsidRPr="0060547C" w:rsidRDefault="004B761F" w:rsidP="004B761F">
            <w:pPr>
              <w:pStyle w:val="TableParagraph"/>
              <w:spacing w:before="5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13b</w:t>
            </w:r>
          </w:p>
        </w:tc>
        <w:tc>
          <w:tcPr>
            <w:tcW w:w="2732" w:type="dxa"/>
          </w:tcPr>
          <w:p w14:paraId="4B7D54BB" w14:textId="77777777" w:rsidR="004B761F" w:rsidRPr="0060547C" w:rsidRDefault="004B761F" w:rsidP="0060547C">
            <w:pPr>
              <w:pStyle w:val="TableParagraph"/>
              <w:tabs>
                <w:tab w:val="left" w:pos="306"/>
              </w:tabs>
              <w:spacing w:before="0" w:line="237" w:lineRule="auto"/>
              <w:ind w:left="0" w:right="1234"/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Adherence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Concordance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People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130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228686C" w14:textId="77777777" w:rsidR="004B761F" w:rsidRPr="0060547C" w:rsidRDefault="004B761F" w:rsidP="004B761F">
            <w:pPr>
              <w:pStyle w:val="TableParagraph"/>
              <w:spacing w:before="0" w:line="237" w:lineRule="auto"/>
              <w:ind w:right="483"/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033AAC96" w14:textId="77777777" w:rsidR="004B761F" w:rsidRPr="0060547C" w:rsidRDefault="00000000" w:rsidP="0060547C">
            <w:pPr>
              <w:pStyle w:val="TableParagraph"/>
              <w:tabs>
                <w:tab w:val="left" w:pos="780"/>
              </w:tabs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64" w:history="1">
              <w:r w:rsidR="004B761F" w:rsidRPr="0060547C">
                <w:rPr>
                  <w:rStyle w:val="Hyperlink"/>
                  <w:lang w:val="en-GB"/>
                </w:rPr>
                <w:t>https://portal.e-lfh.org.uk/Component/Details/328th839</w:t>
              </w:r>
            </w:hyperlink>
          </w:p>
        </w:tc>
        <w:tc>
          <w:tcPr>
            <w:tcW w:w="3863" w:type="dxa"/>
          </w:tcPr>
          <w:p w14:paraId="7CFBB68D" w14:textId="77777777" w:rsidR="004B761F" w:rsidRPr="0060547C" w:rsidRDefault="004B761F" w:rsidP="004B761F">
            <w:pPr>
              <w:pStyle w:val="TableParagraph"/>
              <w:spacing w:line="247" w:lineRule="auto"/>
              <w:ind w:right="304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session examines factors that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influence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way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people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take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medicines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adolescence.</w:t>
            </w:r>
          </w:p>
        </w:tc>
      </w:tr>
      <w:tr w:rsidR="004B761F" w:rsidRPr="00082FE3" w14:paraId="6D6CBAC8" w14:textId="77777777" w:rsidTr="00CE3E00">
        <w:trPr>
          <w:trHeight w:val="1445"/>
        </w:trPr>
        <w:tc>
          <w:tcPr>
            <w:tcW w:w="1135" w:type="dxa"/>
          </w:tcPr>
          <w:p w14:paraId="4A26AD4D" w14:textId="77777777" w:rsidR="004B761F" w:rsidRPr="0060547C" w:rsidRDefault="004B761F" w:rsidP="004B761F">
            <w:pPr>
              <w:pStyle w:val="TableParagraph"/>
              <w:spacing w:before="5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13b</w:t>
            </w:r>
          </w:p>
        </w:tc>
        <w:tc>
          <w:tcPr>
            <w:tcW w:w="2732" w:type="dxa"/>
          </w:tcPr>
          <w:p w14:paraId="48D347AD" w14:textId="77777777" w:rsidR="004B761F" w:rsidRPr="0060547C" w:rsidRDefault="004B761F" w:rsidP="0060547C">
            <w:pPr>
              <w:pStyle w:val="TableParagraph"/>
              <w:tabs>
                <w:tab w:val="left" w:pos="306"/>
              </w:tabs>
              <w:spacing w:before="0" w:line="237" w:lineRule="auto"/>
              <w:ind w:left="100" w:right="1234"/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Paediatric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prescribing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principles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131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C71967B" w14:textId="77777777" w:rsidR="004B761F" w:rsidRPr="0060547C" w:rsidRDefault="004B761F" w:rsidP="004B761F">
            <w:pPr>
              <w:pStyle w:val="TableParagraph"/>
              <w:spacing w:before="0" w:line="237" w:lineRule="auto"/>
              <w:ind w:right="483"/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RCPCH</w:t>
            </w:r>
          </w:p>
        </w:tc>
        <w:tc>
          <w:tcPr>
            <w:tcW w:w="5331" w:type="dxa"/>
          </w:tcPr>
          <w:p w14:paraId="5CA6D655" w14:textId="77777777" w:rsidR="004B761F" w:rsidRPr="0060547C" w:rsidRDefault="00000000" w:rsidP="0060547C">
            <w:pPr>
              <w:pStyle w:val="TableParagraph"/>
              <w:tabs>
                <w:tab w:val="left" w:pos="780"/>
              </w:tabs>
              <w:spacing w:before="5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65" w:history="1">
              <w:r w:rsidR="00343240" w:rsidRPr="00343240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https://www.rcpch.ac.uk/resources/paediatric-prescribing-principles-online-learning</w:t>
              </w:r>
            </w:hyperlink>
          </w:p>
        </w:tc>
        <w:tc>
          <w:tcPr>
            <w:tcW w:w="3863" w:type="dxa"/>
          </w:tcPr>
          <w:p w14:paraId="07795938" w14:textId="77777777" w:rsidR="004B761F" w:rsidRPr="0060547C" w:rsidRDefault="004B761F" w:rsidP="004B761F">
            <w:pPr>
              <w:pStyle w:val="TableParagraph"/>
              <w:spacing w:line="249" w:lineRule="auto"/>
              <w:ind w:right="18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eLearning module is for all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paediatricians,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from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trainee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consultant,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any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professionals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role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prescribing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medication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</w:p>
          <w:p w14:paraId="556060C1" w14:textId="77777777" w:rsidR="004B761F" w:rsidRPr="0060547C" w:rsidRDefault="004B761F" w:rsidP="004B761F">
            <w:pPr>
              <w:pStyle w:val="TableParagraph"/>
              <w:spacing w:line="247" w:lineRule="auto"/>
              <w:ind w:right="304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people</w:t>
            </w:r>
          </w:p>
        </w:tc>
      </w:tr>
      <w:tr w:rsidR="004B761F" w:rsidRPr="00082FE3" w14:paraId="72B99648" w14:textId="77777777" w:rsidTr="00CE3E00">
        <w:trPr>
          <w:trHeight w:val="1445"/>
        </w:trPr>
        <w:tc>
          <w:tcPr>
            <w:tcW w:w="1135" w:type="dxa"/>
          </w:tcPr>
          <w:p w14:paraId="7F466F5B" w14:textId="77777777" w:rsidR="004B761F" w:rsidRPr="0060547C" w:rsidRDefault="004B761F" w:rsidP="004B761F">
            <w:pPr>
              <w:pStyle w:val="TableParagraph"/>
              <w:spacing w:before="5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13b</w:t>
            </w:r>
          </w:p>
        </w:tc>
        <w:tc>
          <w:tcPr>
            <w:tcW w:w="2732" w:type="dxa"/>
          </w:tcPr>
          <w:p w14:paraId="4C2AFB0E" w14:textId="77777777" w:rsidR="004B761F" w:rsidRPr="0060547C" w:rsidRDefault="004B761F" w:rsidP="0060547C">
            <w:pPr>
              <w:pStyle w:val="TableParagraph"/>
              <w:tabs>
                <w:tab w:val="left" w:pos="306"/>
              </w:tabs>
              <w:spacing w:before="0" w:line="237" w:lineRule="auto"/>
              <w:ind w:left="100" w:right="1234"/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Managing patient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expectations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 out-of-hours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primary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care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132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7EE31D0" w14:textId="77777777" w:rsidR="004B761F" w:rsidRPr="0060547C" w:rsidRDefault="004B761F" w:rsidP="004B761F">
            <w:pPr>
              <w:pStyle w:val="TableParagraph"/>
              <w:spacing w:before="0" w:line="237" w:lineRule="auto"/>
              <w:ind w:right="483"/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77F9B759" w14:textId="77777777" w:rsidR="004B761F" w:rsidRPr="0060547C" w:rsidRDefault="00000000" w:rsidP="0060547C">
            <w:pPr>
              <w:pStyle w:val="TableParagraph"/>
              <w:tabs>
                <w:tab w:val="left" w:pos="780"/>
              </w:tabs>
              <w:spacing w:before="5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66" w:history="1">
              <w:r w:rsidR="004B761F" w:rsidRPr="0060547C">
                <w:rPr>
                  <w:rStyle w:val="Hyperlink"/>
                  <w:lang w:val="en-GB"/>
                </w:rPr>
                <w:t>https://portal.e-lfh.org.uk/Component/Details/693556</w:t>
              </w:r>
            </w:hyperlink>
          </w:p>
        </w:tc>
        <w:tc>
          <w:tcPr>
            <w:tcW w:w="3863" w:type="dxa"/>
          </w:tcPr>
          <w:p w14:paraId="41FBD9C7" w14:textId="77777777" w:rsidR="004B761F" w:rsidRPr="0060547C" w:rsidRDefault="004B761F" w:rsidP="004B761F">
            <w:pPr>
              <w:pStyle w:val="TableParagraph"/>
              <w:spacing w:before="7" w:line="247" w:lineRule="auto"/>
              <w:ind w:right="10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course will focus on how to manage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patients' treatment expectations of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infections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out-of-hours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primary</w:t>
            </w:r>
            <w:proofErr w:type="gramEnd"/>
          </w:p>
          <w:p w14:paraId="75DE784A" w14:textId="77777777" w:rsidR="004B761F" w:rsidRPr="0060547C" w:rsidRDefault="004B761F" w:rsidP="004B761F">
            <w:pPr>
              <w:pStyle w:val="TableParagraph"/>
              <w:spacing w:line="247" w:lineRule="auto"/>
              <w:ind w:right="304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care.</w:t>
            </w:r>
          </w:p>
        </w:tc>
      </w:tr>
    </w:tbl>
    <w:p w14:paraId="54C73B78" w14:textId="77777777" w:rsidR="005531EA" w:rsidRPr="0060547C" w:rsidRDefault="005531EA" w:rsidP="005531EA">
      <w:pPr>
        <w:pStyle w:val="BodyText"/>
        <w:spacing w:before="11"/>
        <w:rPr>
          <w:rFonts w:cs="Arial"/>
        </w:rPr>
      </w:pPr>
    </w:p>
    <w:p w14:paraId="7A415969" w14:textId="77777777" w:rsidR="005531EA" w:rsidRPr="0060547C" w:rsidRDefault="005531EA" w:rsidP="005531EA">
      <w:pPr>
        <w:spacing w:line="225" w:lineRule="exact"/>
        <w:rPr>
          <w:rFonts w:cs="Arial"/>
        </w:rPr>
        <w:sectPr w:rsidR="005531EA" w:rsidRPr="0060547C">
          <w:pgSz w:w="15840" w:h="12240" w:orient="landscape"/>
          <w:pgMar w:top="1140" w:right="380" w:bottom="1580" w:left="400" w:header="0" w:footer="1381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596E0C8F" w14:textId="77777777" w:rsidTr="0060547C">
        <w:trPr>
          <w:trHeight w:val="321"/>
        </w:trPr>
        <w:tc>
          <w:tcPr>
            <w:tcW w:w="14794" w:type="dxa"/>
            <w:shd w:val="clear" w:color="auto" w:fill="D8D8D8"/>
          </w:tcPr>
          <w:p w14:paraId="381003C9" w14:textId="77777777" w:rsidR="005531EA" w:rsidRPr="0060547C" w:rsidRDefault="005531EA" w:rsidP="00CE3E00">
            <w:pPr>
              <w:pStyle w:val="TableParagraph"/>
              <w:spacing w:before="2" w:line="299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14)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Neonates</w:t>
            </w:r>
          </w:p>
        </w:tc>
      </w:tr>
      <w:tr w:rsidR="005531EA" w:rsidRPr="00082FE3" w14:paraId="7BFE396A" w14:textId="77777777" w:rsidTr="0060547C">
        <w:trPr>
          <w:trHeight w:val="318"/>
        </w:trPr>
        <w:tc>
          <w:tcPr>
            <w:tcW w:w="14794" w:type="dxa"/>
          </w:tcPr>
          <w:p w14:paraId="6DE4C248" w14:textId="77777777" w:rsidR="005531EA" w:rsidRPr="0060547C" w:rsidRDefault="005531EA" w:rsidP="00CE3E00">
            <w:pPr>
              <w:pStyle w:val="TableParagraph"/>
              <w:spacing w:before="2" w:line="297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142ED45B" w14:textId="77777777" w:rsidTr="0060547C">
        <w:trPr>
          <w:trHeight w:val="3534"/>
        </w:trPr>
        <w:tc>
          <w:tcPr>
            <w:tcW w:w="14794" w:type="dxa"/>
          </w:tcPr>
          <w:p w14:paraId="62EDA20C" w14:textId="77777777" w:rsidR="005531EA" w:rsidRPr="0060547C" w:rsidRDefault="005531EA" w:rsidP="005531EA">
            <w:pPr>
              <w:pStyle w:val="TableParagraph"/>
              <w:numPr>
                <w:ilvl w:val="0"/>
                <w:numId w:val="76"/>
              </w:numPr>
              <w:tabs>
                <w:tab w:val="left" w:pos="780"/>
              </w:tabs>
              <w:spacing w:before="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Jaundice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[including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prolonged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jaundice]</w:t>
            </w:r>
          </w:p>
          <w:p w14:paraId="516EA104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C23FD8F" w14:textId="77777777" w:rsidR="005531EA" w:rsidRPr="0060547C" w:rsidRDefault="005531EA" w:rsidP="005531EA">
            <w:pPr>
              <w:pStyle w:val="TableParagraph"/>
              <w:numPr>
                <w:ilvl w:val="0"/>
                <w:numId w:val="76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Feeding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problems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new-borns</w:t>
            </w:r>
          </w:p>
          <w:p w14:paraId="2BC30807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417CD68" w14:textId="77777777" w:rsidR="005531EA" w:rsidRPr="0060547C" w:rsidRDefault="005531EA" w:rsidP="005531EA">
            <w:pPr>
              <w:pStyle w:val="TableParagraph"/>
              <w:numPr>
                <w:ilvl w:val="0"/>
                <w:numId w:val="76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Cow’s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Milk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Protein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allergy</w:t>
            </w:r>
          </w:p>
          <w:p w14:paraId="502FF8F4" w14:textId="77777777" w:rsidR="005531EA" w:rsidRPr="0060547C" w:rsidRDefault="005531EA" w:rsidP="00CE3E00">
            <w:pPr>
              <w:pStyle w:val="TableParagraph"/>
              <w:spacing w:before="9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B6E9150" w14:textId="77777777" w:rsidR="005531EA" w:rsidRPr="0060547C" w:rsidRDefault="005531EA" w:rsidP="005531EA">
            <w:pPr>
              <w:pStyle w:val="TableParagraph"/>
              <w:numPr>
                <w:ilvl w:val="0"/>
                <w:numId w:val="76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Umbilical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Granuloma</w:t>
            </w:r>
          </w:p>
          <w:p w14:paraId="3BC9A0C0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128B4CD" w14:textId="77777777" w:rsidR="005531EA" w:rsidRPr="0060547C" w:rsidRDefault="005531EA" w:rsidP="005531EA">
            <w:pPr>
              <w:pStyle w:val="TableParagraph"/>
              <w:numPr>
                <w:ilvl w:val="0"/>
                <w:numId w:val="76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findings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new-borns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urates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urine,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="00F74C35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Per </w:t>
            </w:r>
            <w:proofErr w:type="spellStart"/>
            <w:r w:rsidR="00F74C35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>Vaginum</w:t>
            </w:r>
            <w:proofErr w:type="spellEnd"/>
            <w:r w:rsidR="00F74C35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(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PV</w:t>
            </w:r>
            <w:r w:rsidR="00F74C35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bleeding,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neonatal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lactation,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erythema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toxicum</w:t>
            </w:r>
            <w:proofErr w:type="spellEnd"/>
          </w:p>
          <w:p w14:paraId="51ACE826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152E52D" w14:textId="77777777" w:rsidR="005531EA" w:rsidRPr="0060547C" w:rsidRDefault="005531EA" w:rsidP="005531EA">
            <w:pPr>
              <w:pStyle w:val="TableParagraph"/>
              <w:numPr>
                <w:ilvl w:val="0"/>
                <w:numId w:val="76"/>
              </w:numPr>
              <w:tabs>
                <w:tab w:val="left" w:pos="780"/>
              </w:tabs>
              <w:spacing w:before="0" w:line="299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Worrying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presentations</w:t>
            </w:r>
          </w:p>
        </w:tc>
      </w:tr>
    </w:tbl>
    <w:p w14:paraId="639554D7" w14:textId="77777777" w:rsidR="005531EA" w:rsidRPr="0060547C" w:rsidRDefault="005531EA" w:rsidP="005531EA">
      <w:pPr>
        <w:pStyle w:val="BodyText"/>
        <w:spacing w:before="8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6D487429" w14:textId="77777777" w:rsidTr="00CE3E00">
        <w:trPr>
          <w:trHeight w:val="251"/>
        </w:trPr>
        <w:tc>
          <w:tcPr>
            <w:tcW w:w="1135" w:type="dxa"/>
            <w:shd w:val="clear" w:color="auto" w:fill="FBE4D4"/>
          </w:tcPr>
          <w:p w14:paraId="72E49544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32" w:type="dxa"/>
            <w:shd w:val="clear" w:color="auto" w:fill="FBE4D4"/>
          </w:tcPr>
          <w:p w14:paraId="463F57C0" w14:textId="77777777" w:rsidR="005531EA" w:rsidRPr="0060547C" w:rsidRDefault="005531EA" w:rsidP="00CE3E00">
            <w:pPr>
              <w:pStyle w:val="TableParagraph"/>
              <w:spacing w:before="3" w:line="228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shd w:val="clear" w:color="auto" w:fill="FBE4D4"/>
          </w:tcPr>
          <w:p w14:paraId="071638F2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7A93475F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7F25EED6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20B7E061" w14:textId="77777777" w:rsidTr="00CE3E00">
        <w:trPr>
          <w:trHeight w:val="755"/>
        </w:trPr>
        <w:tc>
          <w:tcPr>
            <w:tcW w:w="1135" w:type="dxa"/>
          </w:tcPr>
          <w:p w14:paraId="0F9D42CE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14a</w:t>
            </w:r>
          </w:p>
        </w:tc>
        <w:tc>
          <w:tcPr>
            <w:tcW w:w="2732" w:type="dxa"/>
          </w:tcPr>
          <w:p w14:paraId="1F18A0B2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186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Looking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like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Maggie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Simpson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133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ED98790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331" w:type="dxa"/>
          </w:tcPr>
          <w:p w14:paraId="4A3249F2" w14:textId="77777777" w:rsidR="005531EA" w:rsidRPr="0060547C" w:rsidRDefault="00000000" w:rsidP="00CE3E00">
            <w:pPr>
              <w:pStyle w:val="TableParagraph"/>
              <w:spacing w:line="247" w:lineRule="auto"/>
              <w:ind w:right="612" w:hanging="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67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https://www.rcemlearning.co.uk/foamed/looking-like-maggie-simpson/</w:t>
              </w:r>
            </w:hyperlink>
          </w:p>
        </w:tc>
        <w:tc>
          <w:tcPr>
            <w:tcW w:w="3863" w:type="dxa"/>
          </w:tcPr>
          <w:p w14:paraId="064BB052" w14:textId="77777777" w:rsidR="005531EA" w:rsidRPr="0060547C" w:rsidRDefault="005531EA" w:rsidP="00CE3E00">
            <w:pPr>
              <w:pStyle w:val="TableParagraph"/>
              <w:spacing w:line="247" w:lineRule="auto"/>
              <w:ind w:right="34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jaundice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neonate,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what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not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miss</w:t>
            </w:r>
          </w:p>
        </w:tc>
      </w:tr>
      <w:tr w:rsidR="005531EA" w:rsidRPr="00082FE3" w14:paraId="10F35953" w14:textId="77777777" w:rsidTr="00CE3E00">
        <w:trPr>
          <w:trHeight w:val="758"/>
        </w:trPr>
        <w:tc>
          <w:tcPr>
            <w:tcW w:w="1135" w:type="dxa"/>
          </w:tcPr>
          <w:p w14:paraId="4927B19E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14a</w:t>
            </w:r>
          </w:p>
        </w:tc>
        <w:tc>
          <w:tcPr>
            <w:tcW w:w="2732" w:type="dxa"/>
          </w:tcPr>
          <w:p w14:paraId="12D5E613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49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Maggie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Simpsons second</w:t>
            </w:r>
            <w:r w:rsidRPr="0060547C">
              <w:rPr>
                <w:rFonts w:ascii="Arial" w:hAnsi="Arial" w:cs="Arial"/>
                <w:spacing w:val="-4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audition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134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2E81B0E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331" w:type="dxa"/>
          </w:tcPr>
          <w:p w14:paraId="0D62ABC0" w14:textId="77777777" w:rsidR="005531EA" w:rsidRPr="0060547C" w:rsidRDefault="00000000" w:rsidP="00CE3E00">
            <w:pPr>
              <w:pStyle w:val="TableParagraph"/>
              <w:spacing w:line="247" w:lineRule="auto"/>
              <w:ind w:right="126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68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https://www.rcemlearning.co.uk/foamed/maggie-simpsons-second-audition-prolonged-jaundice/</w:t>
              </w:r>
            </w:hyperlink>
          </w:p>
        </w:tc>
        <w:tc>
          <w:tcPr>
            <w:tcW w:w="3863" w:type="dxa"/>
          </w:tcPr>
          <w:p w14:paraId="1D63990D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Blog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exploring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prolonged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jaundice</w:t>
            </w:r>
          </w:p>
        </w:tc>
      </w:tr>
      <w:tr w:rsidR="005531EA" w:rsidRPr="00082FE3" w14:paraId="1FC1FE52" w14:textId="77777777" w:rsidTr="00CE3E00">
        <w:trPr>
          <w:trHeight w:val="1318"/>
        </w:trPr>
        <w:tc>
          <w:tcPr>
            <w:tcW w:w="1135" w:type="dxa"/>
          </w:tcPr>
          <w:p w14:paraId="62B67135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14a</w:t>
            </w:r>
          </w:p>
        </w:tc>
        <w:tc>
          <w:tcPr>
            <w:tcW w:w="2732" w:type="dxa"/>
          </w:tcPr>
          <w:p w14:paraId="0C21F6F8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Neonatal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jaundice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135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E0C2D1D" w14:textId="77777777" w:rsidR="005531EA" w:rsidRPr="0060547C" w:rsidRDefault="005531EA" w:rsidP="00CE3E00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042B5AAD" w14:textId="77777777" w:rsidR="005531EA" w:rsidRPr="0060547C" w:rsidRDefault="00000000" w:rsidP="00CE3E00">
            <w:pPr>
              <w:pStyle w:val="TableParagraph"/>
              <w:spacing w:line="247" w:lineRule="auto"/>
              <w:ind w:right="17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69" w:history="1">
              <w:r w:rsidR="00343240" w:rsidRPr="00202561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https://em3.org.uk/foamed/11/11/2019/lightning-learning-neonatal-jaundice</w:t>
              </w:r>
            </w:hyperlink>
          </w:p>
        </w:tc>
        <w:tc>
          <w:tcPr>
            <w:tcW w:w="3863" w:type="dxa"/>
          </w:tcPr>
          <w:p w14:paraId="0E42479D" w14:textId="77777777" w:rsidR="005531EA" w:rsidRPr="0060547C" w:rsidRDefault="005531EA" w:rsidP="00CE3E00">
            <w:pPr>
              <w:pStyle w:val="TableParagraph"/>
              <w:spacing w:line="247" w:lineRule="auto"/>
              <w:ind w:right="80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Short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review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managing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jaundice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neonates</w:t>
            </w:r>
          </w:p>
        </w:tc>
      </w:tr>
      <w:tr w:rsidR="005531EA" w:rsidRPr="00082FE3" w14:paraId="06D3436B" w14:textId="77777777" w:rsidTr="00CE3E00">
        <w:trPr>
          <w:trHeight w:val="504"/>
        </w:trPr>
        <w:tc>
          <w:tcPr>
            <w:tcW w:w="1135" w:type="dxa"/>
          </w:tcPr>
          <w:p w14:paraId="704650AD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14a</w:t>
            </w:r>
          </w:p>
        </w:tc>
        <w:tc>
          <w:tcPr>
            <w:tcW w:w="2732" w:type="dxa"/>
          </w:tcPr>
          <w:p w14:paraId="5491E23A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Neonatal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Jaundice[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136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BA09BC4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Geeky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medics</w:t>
            </w:r>
          </w:p>
        </w:tc>
        <w:tc>
          <w:tcPr>
            <w:tcW w:w="5331" w:type="dxa"/>
          </w:tcPr>
          <w:p w14:paraId="5B84A018" w14:textId="77777777" w:rsidR="005531EA" w:rsidRPr="0060547C" w:rsidRDefault="00000000" w:rsidP="00CE3E00">
            <w:pPr>
              <w:pStyle w:val="TableParagraph"/>
              <w:spacing w:before="5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70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https://geekymedics.com/neonatal-jaundice/</w:t>
              </w:r>
            </w:hyperlink>
          </w:p>
        </w:tc>
        <w:tc>
          <w:tcPr>
            <w:tcW w:w="3863" w:type="dxa"/>
          </w:tcPr>
          <w:p w14:paraId="09FE9628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Understanding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neonatal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jaundice</w:t>
            </w:r>
          </w:p>
        </w:tc>
      </w:tr>
      <w:tr w:rsidR="004B761F" w:rsidRPr="00082FE3" w14:paraId="357C8270" w14:textId="77777777" w:rsidTr="00CE3E00">
        <w:trPr>
          <w:trHeight w:val="504"/>
        </w:trPr>
        <w:tc>
          <w:tcPr>
            <w:tcW w:w="1135" w:type="dxa"/>
          </w:tcPr>
          <w:p w14:paraId="71CE0CE6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14a</w:t>
            </w:r>
          </w:p>
        </w:tc>
        <w:tc>
          <w:tcPr>
            <w:tcW w:w="2732" w:type="dxa"/>
          </w:tcPr>
          <w:p w14:paraId="08D1DA21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Jaundice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new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born</w:t>
            </w:r>
            <w:proofErr w:type="gramEnd"/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babies</w:t>
            </w:r>
          </w:p>
          <w:p w14:paraId="75A9E027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137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110932E7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331" w:type="dxa"/>
          </w:tcPr>
          <w:p w14:paraId="28F28FC7" w14:textId="77777777" w:rsidR="004B761F" w:rsidRPr="00E56DE7" w:rsidRDefault="00000000" w:rsidP="004B761F">
            <w:pPr>
              <w:pStyle w:val="TableParagraph"/>
              <w:spacing w:before="5"/>
              <w:ind w:left="10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71" w:history="1">
              <w:r w:rsidR="004B761F" w:rsidRPr="00E56DE7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https://www.nice.org.uk/Guidance/CG98</w:t>
              </w:r>
            </w:hyperlink>
          </w:p>
        </w:tc>
        <w:tc>
          <w:tcPr>
            <w:tcW w:w="3863" w:type="dxa"/>
          </w:tcPr>
          <w:p w14:paraId="7C82802F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Guidelines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–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including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prolonged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jaundice</w:t>
            </w:r>
          </w:p>
        </w:tc>
      </w:tr>
      <w:tr w:rsidR="004B761F" w:rsidRPr="00082FE3" w14:paraId="0FFA240C" w14:textId="77777777" w:rsidTr="00CE3E00">
        <w:trPr>
          <w:trHeight w:val="504"/>
        </w:trPr>
        <w:tc>
          <w:tcPr>
            <w:tcW w:w="1135" w:type="dxa"/>
          </w:tcPr>
          <w:p w14:paraId="04A4C3CE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14a,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14e</w:t>
            </w:r>
          </w:p>
        </w:tc>
        <w:tc>
          <w:tcPr>
            <w:tcW w:w="2732" w:type="dxa"/>
          </w:tcPr>
          <w:p w14:paraId="3FF86365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Neonatal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nugget's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part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138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709DDF4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331" w:type="dxa"/>
          </w:tcPr>
          <w:p w14:paraId="10949F54" w14:textId="77777777" w:rsidR="004B761F" w:rsidRPr="00E56DE7" w:rsidRDefault="00000000" w:rsidP="004B761F">
            <w:pPr>
              <w:pStyle w:val="TableParagraph"/>
              <w:spacing w:before="5"/>
              <w:ind w:left="10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72" w:history="1">
              <w:r w:rsidR="004B761F" w:rsidRPr="00E56DE7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https://www.rcemlearning.co.uk/reference/neonatal-nuggets-part-1-skin-rashes-jaundice-lumps-and-bumps/</w:t>
              </w:r>
            </w:hyperlink>
          </w:p>
        </w:tc>
        <w:tc>
          <w:tcPr>
            <w:tcW w:w="3863" w:type="dxa"/>
          </w:tcPr>
          <w:p w14:paraId="30B10A25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Focusing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:</w:t>
            </w:r>
            <w:proofErr w:type="gramEnd"/>
          </w:p>
          <w:p w14:paraId="12DF02DD" w14:textId="77777777" w:rsidR="004B761F" w:rsidRPr="0060547C" w:rsidRDefault="004B761F" w:rsidP="004B761F">
            <w:pPr>
              <w:pStyle w:val="TableParagraph"/>
              <w:numPr>
                <w:ilvl w:val="0"/>
                <w:numId w:val="75"/>
              </w:numPr>
              <w:tabs>
                <w:tab w:val="left" w:pos="309"/>
              </w:tabs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Benign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skin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conditions</w:t>
            </w:r>
          </w:p>
          <w:p w14:paraId="107D8E76" w14:textId="77777777" w:rsidR="004B761F" w:rsidRPr="0060547C" w:rsidRDefault="004B761F" w:rsidP="004B761F">
            <w:pPr>
              <w:pStyle w:val="TableParagraph"/>
              <w:numPr>
                <w:ilvl w:val="0"/>
                <w:numId w:val="75"/>
              </w:numPr>
              <w:tabs>
                <w:tab w:val="left" w:pos="309"/>
              </w:tabs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physiological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jaundice</w:t>
            </w:r>
          </w:p>
          <w:p w14:paraId="3BCF04DB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Lumps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bumps"</w:t>
            </w:r>
          </w:p>
        </w:tc>
      </w:tr>
      <w:tr w:rsidR="004B761F" w:rsidRPr="00082FE3" w14:paraId="0FF11C02" w14:textId="77777777" w:rsidTr="00CE3E00">
        <w:trPr>
          <w:trHeight w:val="504"/>
        </w:trPr>
        <w:tc>
          <w:tcPr>
            <w:tcW w:w="1135" w:type="dxa"/>
          </w:tcPr>
          <w:p w14:paraId="0A4595B6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14b</w:t>
            </w:r>
          </w:p>
        </w:tc>
        <w:tc>
          <w:tcPr>
            <w:tcW w:w="2732" w:type="dxa"/>
          </w:tcPr>
          <w:p w14:paraId="2A8D272F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infant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feeding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139]</w:t>
            </w:r>
          </w:p>
        </w:tc>
        <w:tc>
          <w:tcPr>
            <w:tcW w:w="1730" w:type="dxa"/>
          </w:tcPr>
          <w:p w14:paraId="0424F52B" w14:textId="77777777" w:rsidR="004B761F" w:rsidRPr="0060547C" w:rsidRDefault="004B761F" w:rsidP="0060547C">
            <w:pPr>
              <w:pStyle w:val="TableParagraph"/>
              <w:spacing w:line="247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18DE23DA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1D1222A3" w14:textId="77777777" w:rsidR="004B761F" w:rsidRPr="0060547C" w:rsidRDefault="00000000" w:rsidP="004B761F">
            <w:pPr>
              <w:pStyle w:val="TableParagraph"/>
              <w:spacing w:before="5"/>
              <w:ind w:left="10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73" w:history="1">
              <w:r w:rsidR="00343240" w:rsidRPr="00202561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https://em3.org.uk/foamed/14/1/2019/lightning-learning-</w:t>
              </w:r>
              <w:r w:rsidR="00343240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infant-feeding</w:t>
              </w:r>
            </w:hyperlink>
          </w:p>
        </w:tc>
        <w:tc>
          <w:tcPr>
            <w:tcW w:w="3863" w:type="dxa"/>
          </w:tcPr>
          <w:p w14:paraId="5BC782C8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Lightening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infant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feeding</w:t>
            </w:r>
          </w:p>
        </w:tc>
      </w:tr>
      <w:tr w:rsidR="004B761F" w:rsidRPr="00082FE3" w14:paraId="4C46D09F" w14:textId="77777777" w:rsidTr="00CE3E00">
        <w:trPr>
          <w:trHeight w:val="504"/>
        </w:trPr>
        <w:tc>
          <w:tcPr>
            <w:tcW w:w="1135" w:type="dxa"/>
          </w:tcPr>
          <w:p w14:paraId="2FCC3B0A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14b</w:t>
            </w:r>
          </w:p>
        </w:tc>
        <w:tc>
          <w:tcPr>
            <w:tcW w:w="2732" w:type="dxa"/>
          </w:tcPr>
          <w:p w14:paraId="4901BEF5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Infant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feeding[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140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3078C0D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Primary Care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Knowledge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boost</w:t>
            </w:r>
          </w:p>
        </w:tc>
        <w:tc>
          <w:tcPr>
            <w:tcW w:w="5331" w:type="dxa"/>
          </w:tcPr>
          <w:p w14:paraId="3394C0C4" w14:textId="77777777" w:rsidR="004B761F" w:rsidRPr="00E56DE7" w:rsidRDefault="00000000" w:rsidP="004B761F">
            <w:pPr>
              <w:pStyle w:val="TableParagraph"/>
              <w:spacing w:before="5"/>
              <w:ind w:left="10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74" w:history="1">
              <w:r w:rsidR="004B761F" w:rsidRPr="00E56DE7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https://www.pckb.org/e/infant-feeding/</w:t>
              </w:r>
            </w:hyperlink>
          </w:p>
        </w:tc>
        <w:tc>
          <w:tcPr>
            <w:tcW w:w="3863" w:type="dxa"/>
          </w:tcPr>
          <w:p w14:paraId="6CB3E436" w14:textId="77777777" w:rsidR="004B761F" w:rsidRPr="0060547C" w:rsidRDefault="004B761F" w:rsidP="0060547C">
            <w:pPr>
              <w:pStyle w:val="TableParagraph"/>
              <w:spacing w:line="249" w:lineRule="auto"/>
              <w:ind w:right="24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Podcast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definitions,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presentations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colic,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gastro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oesophageal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reflux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reflux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disease,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lactose</w:t>
            </w:r>
            <w:r w:rsidR="00F05022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intolerance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cow's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milk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protein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allergy.</w:t>
            </w:r>
          </w:p>
        </w:tc>
      </w:tr>
      <w:tr w:rsidR="004B761F" w:rsidRPr="00082FE3" w14:paraId="140837B0" w14:textId="77777777" w:rsidTr="00CE3E00">
        <w:trPr>
          <w:trHeight w:val="504"/>
        </w:trPr>
        <w:tc>
          <w:tcPr>
            <w:tcW w:w="1135" w:type="dxa"/>
          </w:tcPr>
          <w:p w14:paraId="53BE37E8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14b</w:t>
            </w:r>
          </w:p>
        </w:tc>
        <w:tc>
          <w:tcPr>
            <w:tcW w:w="2732" w:type="dxa"/>
          </w:tcPr>
          <w:p w14:paraId="43739872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Breast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feeding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doctors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63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44AC2D19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w w:val="10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Foamed</w:t>
            </w:r>
          </w:p>
        </w:tc>
        <w:tc>
          <w:tcPr>
            <w:tcW w:w="5331" w:type="dxa"/>
          </w:tcPr>
          <w:p w14:paraId="1C4AF033" w14:textId="77777777" w:rsidR="004B761F" w:rsidRPr="00E56DE7" w:rsidRDefault="00000000" w:rsidP="004B761F">
            <w:pPr>
              <w:pStyle w:val="TableParagraph"/>
              <w:spacing w:before="5"/>
              <w:ind w:left="10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75" w:history="1">
              <w:r w:rsidR="00343240" w:rsidRPr="00E56DE7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https://www.paediatricfoam.com/2018/09/breastfeeding-for-doctors-101-part-1/</w:t>
              </w:r>
            </w:hyperlink>
          </w:p>
        </w:tc>
        <w:tc>
          <w:tcPr>
            <w:tcW w:w="3863" w:type="dxa"/>
          </w:tcPr>
          <w:p w14:paraId="01ED9F63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basic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breastfeeding</w:t>
            </w:r>
          </w:p>
        </w:tc>
      </w:tr>
      <w:tr w:rsidR="004B761F" w:rsidRPr="00082FE3" w14:paraId="68A7DC24" w14:textId="77777777" w:rsidTr="00CE3E00">
        <w:trPr>
          <w:trHeight w:val="504"/>
        </w:trPr>
        <w:tc>
          <w:tcPr>
            <w:tcW w:w="1135" w:type="dxa"/>
          </w:tcPr>
          <w:p w14:paraId="1A4D208D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14b</w:t>
            </w:r>
          </w:p>
        </w:tc>
        <w:tc>
          <w:tcPr>
            <w:tcW w:w="2732" w:type="dxa"/>
          </w:tcPr>
          <w:p w14:paraId="1BE681E3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Feeding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problems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141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511B1EF" w14:textId="77777777" w:rsidR="004B761F" w:rsidRPr="0060547C" w:rsidRDefault="00F74C35" w:rsidP="004B761F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-learning</w:t>
            </w:r>
            <w:r w:rsidR="004B761F"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</w:p>
          <w:p w14:paraId="42E4212C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44D97EDC" w14:textId="77777777" w:rsidR="004B761F" w:rsidRPr="00E56DE7" w:rsidRDefault="00000000" w:rsidP="004B761F">
            <w:pPr>
              <w:pStyle w:val="TableParagraph"/>
              <w:spacing w:before="5"/>
              <w:ind w:left="10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76" w:history="1">
              <w:r w:rsidR="004B761F" w:rsidRPr="00E56DE7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https://portal.e-lfh.org.uk/Component/Details/550769</w:t>
              </w:r>
            </w:hyperlink>
          </w:p>
        </w:tc>
        <w:tc>
          <w:tcPr>
            <w:tcW w:w="3863" w:type="dxa"/>
          </w:tcPr>
          <w:p w14:paraId="66E48AA5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feeding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difficulties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from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birth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weaning</w:t>
            </w:r>
          </w:p>
        </w:tc>
      </w:tr>
      <w:tr w:rsidR="00F05022" w:rsidRPr="00082FE3" w14:paraId="3C24A771" w14:textId="77777777" w:rsidTr="00CE3E00">
        <w:trPr>
          <w:trHeight w:val="504"/>
        </w:trPr>
        <w:tc>
          <w:tcPr>
            <w:tcW w:w="1135" w:type="dxa"/>
          </w:tcPr>
          <w:p w14:paraId="0AB5491E" w14:textId="77777777" w:rsidR="00F05022" w:rsidRPr="00F05022" w:rsidRDefault="00F05022" w:rsidP="00F05022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14b,</w:t>
            </w:r>
            <w:r w:rsidRPr="00E93F7D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14f</w:t>
            </w:r>
          </w:p>
        </w:tc>
        <w:tc>
          <w:tcPr>
            <w:tcW w:w="2732" w:type="dxa"/>
          </w:tcPr>
          <w:p w14:paraId="67C2B6EC" w14:textId="77777777" w:rsidR="00F05022" w:rsidRPr="00F05022" w:rsidRDefault="00F05022" w:rsidP="00F05022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Bilious</w:t>
            </w:r>
            <w:r w:rsidRPr="00E93F7D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vomiting</w:t>
            </w:r>
            <w:r w:rsidRPr="00E93F7D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E93F7D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neonates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E93F7D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142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3F07053" w14:textId="77777777" w:rsidR="00F05022" w:rsidRPr="00E93F7D" w:rsidRDefault="00F05022" w:rsidP="00F05022">
            <w:pPr>
              <w:pStyle w:val="TableParagraph"/>
              <w:spacing w:before="3" w:line="249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E93F7D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E93F7D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E93F7D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2A11EBE8" w14:textId="77777777" w:rsidR="00F05022" w:rsidRDefault="00F05022" w:rsidP="00F05022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0C93EF43" w14:textId="77777777" w:rsidR="00F05022" w:rsidRPr="00202561" w:rsidRDefault="00000000" w:rsidP="00F05022">
            <w:pPr>
              <w:pStyle w:val="TableParagraph"/>
              <w:spacing w:before="5"/>
              <w:ind w:left="10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77" w:history="1">
              <w:r w:rsidR="00F05022" w:rsidRPr="00202561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https://em3.org.uk/foamed/7/11/2018/bilious-vomiting-in-</w:t>
              </w:r>
              <w:r w:rsidR="00F05022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neonates</w:t>
              </w:r>
            </w:hyperlink>
          </w:p>
        </w:tc>
        <w:tc>
          <w:tcPr>
            <w:tcW w:w="3863" w:type="dxa"/>
          </w:tcPr>
          <w:p w14:paraId="224E97DC" w14:textId="77777777" w:rsidR="00F05022" w:rsidRPr="00F05022" w:rsidRDefault="00F05022" w:rsidP="00F05022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Lightening</w:t>
            </w:r>
            <w:r w:rsidRPr="00E93F7D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E93F7D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E93F7D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E93F7D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causes</w:t>
            </w:r>
            <w:r w:rsidRPr="00E93F7D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E93F7D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bilious</w:t>
            </w:r>
            <w:r w:rsidRPr="00E93F7D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vomiting</w:t>
            </w:r>
          </w:p>
        </w:tc>
      </w:tr>
      <w:tr w:rsidR="00F05022" w:rsidRPr="00082FE3" w14:paraId="656990DC" w14:textId="77777777" w:rsidTr="00CE3E00">
        <w:trPr>
          <w:trHeight w:val="504"/>
        </w:trPr>
        <w:tc>
          <w:tcPr>
            <w:tcW w:w="1135" w:type="dxa"/>
          </w:tcPr>
          <w:p w14:paraId="65386FB1" w14:textId="77777777" w:rsidR="00F05022" w:rsidRPr="00F05022" w:rsidRDefault="00F05022" w:rsidP="00F05022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14b,</w:t>
            </w:r>
            <w:r w:rsidRPr="00E93F7D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14c</w:t>
            </w:r>
          </w:p>
        </w:tc>
        <w:tc>
          <w:tcPr>
            <w:tcW w:w="2732" w:type="dxa"/>
          </w:tcPr>
          <w:p w14:paraId="4121CABE" w14:textId="77777777" w:rsidR="00F05022" w:rsidRPr="00F05022" w:rsidRDefault="00F05022" w:rsidP="00F05022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proofErr w:type="spellStart"/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Cry</w:t>
            </w:r>
            <w:r w:rsidRPr="00E93F7D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baby</w:t>
            </w:r>
            <w:proofErr w:type="spellEnd"/>
            <w:r w:rsidRPr="00E93F7D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Cry</w:t>
            </w:r>
            <w:r w:rsidRPr="00E93F7D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[65]</w:t>
            </w:r>
          </w:p>
        </w:tc>
        <w:tc>
          <w:tcPr>
            <w:tcW w:w="1730" w:type="dxa"/>
          </w:tcPr>
          <w:p w14:paraId="486BB503" w14:textId="77777777" w:rsidR="00F05022" w:rsidRDefault="00F05022" w:rsidP="00F05022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E93F7D">
              <w:rPr>
                <w:rFonts w:ascii="Arial" w:hAnsi="Arial" w:cs="Arial"/>
                <w:w w:val="103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FOAMED</w:t>
            </w:r>
          </w:p>
        </w:tc>
        <w:tc>
          <w:tcPr>
            <w:tcW w:w="5331" w:type="dxa"/>
          </w:tcPr>
          <w:p w14:paraId="670C13B2" w14:textId="77777777" w:rsidR="00F05022" w:rsidRPr="00202561" w:rsidRDefault="00000000" w:rsidP="00F05022">
            <w:pPr>
              <w:pStyle w:val="TableParagraph"/>
              <w:spacing w:before="5"/>
              <w:ind w:left="10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78" w:history="1">
              <w:r w:rsidR="00F05022" w:rsidRPr="00202561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https://www.paediatricfoam.com/2019/04/colic-cmpa-and-</w:t>
              </w:r>
              <w:r w:rsidR="00F05022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reflux/</w:t>
              </w:r>
            </w:hyperlink>
          </w:p>
        </w:tc>
        <w:tc>
          <w:tcPr>
            <w:tcW w:w="3863" w:type="dxa"/>
          </w:tcPr>
          <w:p w14:paraId="555C8B2C" w14:textId="77777777" w:rsidR="00F05022" w:rsidRPr="00E93F7D" w:rsidRDefault="00F05022" w:rsidP="00F050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E93F7D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E93F7D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E93F7D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‘Big</w:t>
            </w:r>
            <w:r w:rsidRPr="00E93F7D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Three’</w:t>
            </w:r>
            <w:r w:rsidRPr="00E93F7D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E93F7D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infant</w:t>
            </w:r>
            <w:r w:rsidRPr="00E93F7D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crying</w:t>
            </w:r>
          </w:p>
          <w:p w14:paraId="5A540C52" w14:textId="77777777" w:rsidR="00F05022" w:rsidRPr="00F05022" w:rsidRDefault="00F05022" w:rsidP="00F05022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–</w:t>
            </w:r>
            <w:r w:rsidRPr="00E93F7D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that</w:t>
            </w:r>
            <w:r w:rsidRPr="00E93F7D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is</w:t>
            </w:r>
            <w:r w:rsidRPr="00E93F7D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E93F7D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say</w:t>
            </w:r>
            <w:r w:rsidRPr="00E93F7D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CMPA</w:t>
            </w:r>
            <w:proofErr w:type="gramEnd"/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and</w:t>
            </w:r>
            <w:r w:rsidRPr="00E93F7D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reflux.</w:t>
            </w:r>
          </w:p>
        </w:tc>
      </w:tr>
    </w:tbl>
    <w:p w14:paraId="1DE7376B" w14:textId="77777777" w:rsidR="005531EA" w:rsidRPr="0060547C" w:rsidRDefault="005531EA" w:rsidP="005531EA">
      <w:pPr>
        <w:rPr>
          <w:rFonts w:cs="Arial"/>
        </w:rPr>
        <w:sectPr w:rsidR="005531EA" w:rsidRPr="0060547C">
          <w:pgSz w:w="15840" w:h="12240" w:orient="landscape"/>
          <w:pgMar w:top="1140" w:right="380" w:bottom="1580" w:left="400" w:header="0" w:footer="1381" w:gutter="0"/>
          <w:cols w:space="720"/>
        </w:sect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66751B3B" w14:textId="77777777" w:rsidTr="00CE3E00">
        <w:trPr>
          <w:trHeight w:val="963"/>
        </w:trPr>
        <w:tc>
          <w:tcPr>
            <w:tcW w:w="1135" w:type="dxa"/>
          </w:tcPr>
          <w:p w14:paraId="4A45C223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14b,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14c,</w:t>
            </w:r>
          </w:p>
          <w:p w14:paraId="71359061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14e</w:t>
            </w:r>
          </w:p>
        </w:tc>
        <w:tc>
          <w:tcPr>
            <w:tcW w:w="2732" w:type="dxa"/>
          </w:tcPr>
          <w:p w14:paraId="2EF0C702" w14:textId="77777777" w:rsidR="005531EA" w:rsidRPr="0060547C" w:rsidRDefault="005531EA" w:rsidP="00CE3E00">
            <w:pPr>
              <w:pStyle w:val="TableParagraph"/>
              <w:spacing w:before="5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Neonatal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nuggets</w:t>
            </w:r>
            <w:proofErr w:type="gramEnd"/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part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143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60F759C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331" w:type="dxa"/>
          </w:tcPr>
          <w:p w14:paraId="7A1FD25C" w14:textId="77777777" w:rsidR="005531EA" w:rsidRPr="0060547C" w:rsidRDefault="00000000" w:rsidP="00CE3E00">
            <w:pPr>
              <w:pStyle w:val="TableParagraph"/>
              <w:spacing w:before="5" w:line="247" w:lineRule="auto"/>
              <w:ind w:right="663" w:hanging="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79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https://www.rcemlearning.co.uk/reference/neonatal-nuggets-part-2-tummy-troubles/</w:t>
              </w:r>
            </w:hyperlink>
          </w:p>
        </w:tc>
        <w:tc>
          <w:tcPr>
            <w:tcW w:w="3863" w:type="dxa"/>
          </w:tcPr>
          <w:p w14:paraId="31D61AD2" w14:textId="77777777" w:rsidR="005531EA" w:rsidRPr="0060547C" w:rsidRDefault="005531EA" w:rsidP="00CE3E00">
            <w:pPr>
              <w:pStyle w:val="TableParagraph"/>
              <w:spacing w:before="0" w:line="24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Focusing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proofErr w:type="gramEnd"/>
          </w:p>
          <w:p w14:paraId="7DCFA674" w14:textId="77777777" w:rsidR="005531EA" w:rsidRPr="0060547C" w:rsidRDefault="005531EA" w:rsidP="00CE3E00">
            <w:pPr>
              <w:pStyle w:val="TableParagraph"/>
              <w:spacing w:before="3" w:line="235" w:lineRule="auto"/>
              <w:ind w:right="78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1.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Expulsions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from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upper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GI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tract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="00E56DE7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2</w:t>
            </w:r>
            <w:proofErr w:type="gramEnd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.Infantile</w:t>
            </w: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colic</w:t>
            </w:r>
          </w:p>
          <w:p w14:paraId="2231AAE0" w14:textId="77777777" w:rsidR="005531EA" w:rsidRPr="0060547C" w:rsidRDefault="005531EA" w:rsidP="00CE3E00">
            <w:pPr>
              <w:pStyle w:val="TableParagraph"/>
              <w:spacing w:before="0" w:line="22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3.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Expulsions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from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lower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GI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tract"</w:t>
            </w:r>
          </w:p>
        </w:tc>
      </w:tr>
      <w:tr w:rsidR="004B761F" w:rsidRPr="00082FE3" w14:paraId="501FFD8C" w14:textId="77777777" w:rsidTr="00CE3E00">
        <w:trPr>
          <w:trHeight w:val="963"/>
        </w:trPr>
        <w:tc>
          <w:tcPr>
            <w:tcW w:w="1135" w:type="dxa"/>
          </w:tcPr>
          <w:p w14:paraId="35A287B1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14d</w:t>
            </w:r>
          </w:p>
        </w:tc>
        <w:tc>
          <w:tcPr>
            <w:tcW w:w="2732" w:type="dxa"/>
          </w:tcPr>
          <w:p w14:paraId="373C624D" w14:textId="77777777" w:rsidR="004B761F" w:rsidRPr="0060547C" w:rsidRDefault="004B761F" w:rsidP="004B761F">
            <w:pPr>
              <w:pStyle w:val="TableParagraph"/>
              <w:spacing w:before="5"/>
              <w:ind w:left="10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Funny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umbilical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stump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144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293E503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1EC5710B" w14:textId="77777777" w:rsidR="004B761F" w:rsidRPr="00E56DE7" w:rsidRDefault="00202561" w:rsidP="004B761F">
            <w:pPr>
              <w:pStyle w:val="TableParagraph"/>
              <w:spacing w:before="5" w:line="247" w:lineRule="auto"/>
              <w:ind w:right="663" w:hanging="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80" w:history="1">
              <w:r w:rsidR="004B761F" w:rsidRPr="00737554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https://dontforgetthebubbles.com/picture-quiz-funny-umbilical-stump/</w:t>
              </w:r>
            </w:hyperlink>
          </w:p>
        </w:tc>
        <w:tc>
          <w:tcPr>
            <w:tcW w:w="3863" w:type="dxa"/>
          </w:tcPr>
          <w:p w14:paraId="178E7B61" w14:textId="77777777" w:rsidR="004B761F" w:rsidRPr="0060547C" w:rsidRDefault="004B761F" w:rsidP="004B761F">
            <w:pPr>
              <w:pStyle w:val="TableParagraph"/>
              <w:spacing w:before="0" w:line="24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Picture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quiz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umbilical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granulomas</w:t>
            </w:r>
          </w:p>
        </w:tc>
      </w:tr>
      <w:tr w:rsidR="004B761F" w:rsidRPr="00082FE3" w14:paraId="291FB215" w14:textId="77777777" w:rsidTr="00CE3E00">
        <w:trPr>
          <w:trHeight w:val="963"/>
        </w:trPr>
        <w:tc>
          <w:tcPr>
            <w:tcW w:w="1135" w:type="dxa"/>
          </w:tcPr>
          <w:p w14:paraId="764EBE5F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14d</w:t>
            </w:r>
          </w:p>
        </w:tc>
        <w:tc>
          <w:tcPr>
            <w:tcW w:w="2732" w:type="dxa"/>
          </w:tcPr>
          <w:p w14:paraId="45EA2C89" w14:textId="77777777" w:rsidR="004B761F" w:rsidRPr="0060547C" w:rsidRDefault="004B761F" w:rsidP="004B761F">
            <w:pPr>
              <w:pStyle w:val="TableParagraph"/>
              <w:spacing w:before="5"/>
              <w:ind w:left="10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Something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BRUE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–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proofErr w:type="spellStart"/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ing</w:t>
            </w:r>
            <w:proofErr w:type="spellEnd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145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43BB5E82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w w:val="10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FOAMED</w:t>
            </w:r>
          </w:p>
        </w:tc>
        <w:tc>
          <w:tcPr>
            <w:tcW w:w="5331" w:type="dxa"/>
          </w:tcPr>
          <w:p w14:paraId="062579CC" w14:textId="77777777" w:rsidR="004B761F" w:rsidRPr="00E56DE7" w:rsidRDefault="00202561" w:rsidP="004B761F">
            <w:pPr>
              <w:pStyle w:val="TableParagraph"/>
              <w:spacing w:before="5" w:line="247" w:lineRule="auto"/>
              <w:ind w:right="663" w:hanging="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81" w:history="1">
              <w:r w:rsidR="004B761F" w:rsidRPr="00737554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https://www.paediatricfoam.com/2018/11/something-brue-ing/</w:t>
              </w:r>
            </w:hyperlink>
          </w:p>
        </w:tc>
        <w:tc>
          <w:tcPr>
            <w:tcW w:w="3863" w:type="dxa"/>
          </w:tcPr>
          <w:p w14:paraId="66BE2F0B" w14:textId="77777777" w:rsidR="004B761F" w:rsidRPr="0060547C" w:rsidRDefault="004B761F" w:rsidP="004B761F">
            <w:pPr>
              <w:pStyle w:val="TableParagraph"/>
              <w:spacing w:before="0" w:line="24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BRUE</w:t>
            </w:r>
          </w:p>
        </w:tc>
      </w:tr>
      <w:tr w:rsidR="004B761F" w:rsidRPr="00082FE3" w14:paraId="25313F8E" w14:textId="77777777" w:rsidTr="00CE3E00">
        <w:trPr>
          <w:trHeight w:val="963"/>
        </w:trPr>
        <w:tc>
          <w:tcPr>
            <w:tcW w:w="1135" w:type="dxa"/>
          </w:tcPr>
          <w:p w14:paraId="3FFF977C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14e</w:t>
            </w:r>
          </w:p>
        </w:tc>
        <w:tc>
          <w:tcPr>
            <w:tcW w:w="2732" w:type="dxa"/>
          </w:tcPr>
          <w:p w14:paraId="4B63514E" w14:textId="77777777" w:rsidR="004B761F" w:rsidRPr="0060547C" w:rsidRDefault="004B761F" w:rsidP="004B761F">
            <w:pPr>
              <w:pStyle w:val="TableParagraph"/>
              <w:spacing w:before="5"/>
              <w:ind w:left="10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Neonate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blood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nappy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146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C32EE55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331" w:type="dxa"/>
          </w:tcPr>
          <w:p w14:paraId="08EE1A49" w14:textId="77777777" w:rsidR="004B761F" w:rsidRPr="00E56DE7" w:rsidRDefault="00202561" w:rsidP="004B761F">
            <w:pPr>
              <w:pStyle w:val="TableParagraph"/>
              <w:spacing w:before="5" w:line="247" w:lineRule="auto"/>
              <w:ind w:right="663" w:hanging="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82" w:history="1">
              <w:r w:rsidR="004B761F" w:rsidRPr="00737554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https://www.rcemlearning.co.uk/foamed/neonate-with-blood-in-the-nappy-look-beyond-the-cracked-nipples/</w:t>
              </w:r>
            </w:hyperlink>
          </w:p>
        </w:tc>
        <w:tc>
          <w:tcPr>
            <w:tcW w:w="3863" w:type="dxa"/>
          </w:tcPr>
          <w:p w14:paraId="3173091C" w14:textId="77777777" w:rsidR="004B761F" w:rsidRPr="0060547C" w:rsidRDefault="004B761F" w:rsidP="004B761F">
            <w:pPr>
              <w:pStyle w:val="TableParagraph"/>
              <w:spacing w:before="0" w:line="24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baby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blood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its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nappy</w:t>
            </w:r>
          </w:p>
        </w:tc>
      </w:tr>
      <w:tr w:rsidR="004B761F" w:rsidRPr="00082FE3" w14:paraId="54228903" w14:textId="77777777" w:rsidTr="00CE3E00">
        <w:trPr>
          <w:trHeight w:val="963"/>
        </w:trPr>
        <w:tc>
          <w:tcPr>
            <w:tcW w:w="1135" w:type="dxa"/>
          </w:tcPr>
          <w:p w14:paraId="6D5FEFE4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14e</w:t>
            </w:r>
          </w:p>
        </w:tc>
        <w:tc>
          <w:tcPr>
            <w:tcW w:w="2732" w:type="dxa"/>
          </w:tcPr>
          <w:p w14:paraId="1482FEB5" w14:textId="77777777" w:rsidR="004B761F" w:rsidRPr="0060547C" w:rsidRDefault="004B761F" w:rsidP="004B761F">
            <w:pPr>
              <w:pStyle w:val="TableParagraph"/>
              <w:spacing w:before="5"/>
              <w:ind w:left="10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When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weight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loss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not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good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thing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147]</w:t>
            </w:r>
          </w:p>
        </w:tc>
        <w:tc>
          <w:tcPr>
            <w:tcW w:w="1730" w:type="dxa"/>
          </w:tcPr>
          <w:p w14:paraId="0072296B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331" w:type="dxa"/>
          </w:tcPr>
          <w:p w14:paraId="36ABA22C" w14:textId="77777777" w:rsidR="004B761F" w:rsidRPr="0060547C" w:rsidRDefault="00000000" w:rsidP="004B761F">
            <w:pPr>
              <w:pStyle w:val="TableParagraph"/>
              <w:spacing w:before="5" w:line="247" w:lineRule="auto"/>
              <w:ind w:right="663" w:hanging="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83" w:history="1">
              <w:r w:rsidR="00202561" w:rsidRPr="00202561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https://www.rcemlearning.co.uk/foamed/when-weight-loss-isnt-a-good-thing-neonates-in-the-ed-growth-feeding/</w:t>
              </w:r>
            </w:hyperlink>
          </w:p>
        </w:tc>
        <w:tc>
          <w:tcPr>
            <w:tcW w:w="3863" w:type="dxa"/>
          </w:tcPr>
          <w:p w14:paraId="71794394" w14:textId="77777777" w:rsidR="004B761F" w:rsidRPr="0060547C" w:rsidRDefault="004B761F" w:rsidP="004B761F">
            <w:pPr>
              <w:pStyle w:val="TableParagraph"/>
              <w:spacing w:before="0" w:line="241" w:lineRule="exact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weight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loss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neonates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causes</w:t>
            </w:r>
          </w:p>
        </w:tc>
      </w:tr>
      <w:tr w:rsidR="00F05022" w:rsidRPr="00082FE3" w14:paraId="62DA4FC9" w14:textId="77777777" w:rsidTr="00CE3E00">
        <w:trPr>
          <w:trHeight w:val="963"/>
        </w:trPr>
        <w:tc>
          <w:tcPr>
            <w:tcW w:w="1135" w:type="dxa"/>
          </w:tcPr>
          <w:p w14:paraId="4BEF28DB" w14:textId="77777777" w:rsidR="00F05022" w:rsidRPr="00F05022" w:rsidRDefault="00F05022" w:rsidP="00F05022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14e</w:t>
            </w:r>
          </w:p>
        </w:tc>
        <w:tc>
          <w:tcPr>
            <w:tcW w:w="2732" w:type="dxa"/>
          </w:tcPr>
          <w:p w14:paraId="30FF418F" w14:textId="77777777" w:rsidR="00F05022" w:rsidRPr="00F05022" w:rsidRDefault="00F05022" w:rsidP="00F05022">
            <w:pPr>
              <w:pStyle w:val="TableParagraph"/>
              <w:spacing w:before="5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Neonatal </w:t>
            </w:r>
            <w:r w:rsidRPr="00E93F7D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dermatology -</w:t>
            </w:r>
            <w:r w:rsidRPr="00E93F7D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benign</w:t>
            </w:r>
            <w:r w:rsidRPr="00E93F7D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conditions</w:t>
            </w:r>
            <w:r w:rsidRPr="00E93F7D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148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4B82E949" w14:textId="77777777" w:rsidR="00F05022" w:rsidRPr="00F05022" w:rsidRDefault="00F05022" w:rsidP="00F05022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783C634B" w14:textId="77777777" w:rsidR="00F05022" w:rsidRPr="00F05022" w:rsidRDefault="00000000" w:rsidP="00F05022">
            <w:pPr>
              <w:pStyle w:val="TableParagraph"/>
              <w:spacing w:before="5" w:line="247" w:lineRule="auto"/>
              <w:ind w:right="663" w:hanging="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84" w:history="1">
              <w:r w:rsidR="00F05022" w:rsidRPr="00202561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https://dontforgetthebubbles.com/neonatal-dermatology-</w:t>
              </w:r>
              <w:r w:rsidR="00F05022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the-benign-conditions/</w:t>
              </w:r>
            </w:hyperlink>
          </w:p>
        </w:tc>
        <w:tc>
          <w:tcPr>
            <w:tcW w:w="3863" w:type="dxa"/>
          </w:tcPr>
          <w:p w14:paraId="3FBA22EA" w14:textId="77777777" w:rsidR="00F05022" w:rsidRPr="00F05022" w:rsidRDefault="00F05022" w:rsidP="00F05022">
            <w:pPr>
              <w:pStyle w:val="TableParagraph"/>
              <w:spacing w:before="0" w:line="241" w:lineRule="exact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Short</w:t>
            </w:r>
            <w:r w:rsidRPr="00E93F7D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E93F7D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review</w:t>
            </w:r>
            <w:r w:rsidRPr="00E93F7D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E93F7D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normal</w:t>
            </w:r>
            <w:r w:rsidRPr="00E93F7D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rashes</w:t>
            </w:r>
            <w:r w:rsidRPr="00E93F7D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E93F7D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neonates</w:t>
            </w:r>
          </w:p>
        </w:tc>
      </w:tr>
      <w:tr w:rsidR="00F05022" w:rsidRPr="00082FE3" w14:paraId="10F2F832" w14:textId="77777777" w:rsidTr="00CE3E00">
        <w:trPr>
          <w:trHeight w:val="963"/>
        </w:trPr>
        <w:tc>
          <w:tcPr>
            <w:tcW w:w="1135" w:type="dxa"/>
          </w:tcPr>
          <w:p w14:paraId="6C33B79F" w14:textId="77777777" w:rsidR="00F05022" w:rsidRPr="00F05022" w:rsidRDefault="00F05022" w:rsidP="00F05022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14e</w:t>
            </w:r>
          </w:p>
        </w:tc>
        <w:tc>
          <w:tcPr>
            <w:tcW w:w="2732" w:type="dxa"/>
          </w:tcPr>
          <w:p w14:paraId="1718344B" w14:textId="77777777" w:rsidR="00F05022" w:rsidRPr="00F05022" w:rsidRDefault="00F05022" w:rsidP="00F05022">
            <w:pPr>
              <w:pStyle w:val="TableParagraph"/>
              <w:spacing w:before="5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Neonatal dermatology -</w:t>
            </w:r>
            <w:r w:rsidRPr="00E93F7D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rashes</w:t>
            </w:r>
            <w:r w:rsidRPr="00E93F7D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not</w:t>
            </w:r>
            <w:r w:rsidRPr="00E93F7D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E93F7D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ignore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E93F7D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149]</w:t>
            </w:r>
          </w:p>
        </w:tc>
        <w:tc>
          <w:tcPr>
            <w:tcW w:w="1730" w:type="dxa"/>
          </w:tcPr>
          <w:p w14:paraId="169AD985" w14:textId="77777777" w:rsidR="00F05022" w:rsidRPr="00F05022" w:rsidRDefault="00F05022" w:rsidP="00F05022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4D97869A" w14:textId="77777777" w:rsidR="00F05022" w:rsidRPr="00F05022" w:rsidRDefault="00000000" w:rsidP="00F05022">
            <w:pPr>
              <w:pStyle w:val="TableParagraph"/>
              <w:spacing w:before="5" w:line="247" w:lineRule="auto"/>
              <w:ind w:right="663" w:hanging="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85" w:history="1">
              <w:r w:rsidR="00F05022" w:rsidRPr="00202561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https://dontforgetthebubbles.com/neonatal-dermatology-</w:t>
              </w:r>
              <w:r w:rsidR="00F05022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the-rashes-you-shouldnt-ignore/</w:t>
              </w:r>
            </w:hyperlink>
          </w:p>
        </w:tc>
        <w:tc>
          <w:tcPr>
            <w:tcW w:w="3863" w:type="dxa"/>
          </w:tcPr>
          <w:p w14:paraId="4913A021" w14:textId="77777777" w:rsidR="00F05022" w:rsidRPr="00F05022" w:rsidRDefault="00F05022" w:rsidP="00F05022">
            <w:pPr>
              <w:pStyle w:val="TableParagraph"/>
              <w:spacing w:before="0" w:line="241" w:lineRule="exact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Short</w:t>
            </w:r>
            <w:r w:rsidRPr="00E93F7D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E93F7D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review</w:t>
            </w:r>
            <w:r w:rsidRPr="00E93F7D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E93F7D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worrying</w:t>
            </w:r>
            <w:r w:rsidRPr="00E93F7D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rashes</w:t>
            </w:r>
            <w:r w:rsidRPr="00E93F7D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E93F7D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neonates</w:t>
            </w:r>
          </w:p>
        </w:tc>
      </w:tr>
      <w:tr w:rsidR="00F05022" w:rsidRPr="00082FE3" w14:paraId="7CAC296E" w14:textId="77777777" w:rsidTr="00CE3E00">
        <w:trPr>
          <w:trHeight w:val="963"/>
        </w:trPr>
        <w:tc>
          <w:tcPr>
            <w:tcW w:w="1135" w:type="dxa"/>
          </w:tcPr>
          <w:p w14:paraId="54284059" w14:textId="77777777" w:rsidR="00F05022" w:rsidRPr="00F05022" w:rsidRDefault="00F05022" w:rsidP="00F05022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14e</w:t>
            </w:r>
          </w:p>
        </w:tc>
        <w:tc>
          <w:tcPr>
            <w:tcW w:w="2732" w:type="dxa"/>
          </w:tcPr>
          <w:p w14:paraId="27397A4A" w14:textId="77777777" w:rsidR="00F05022" w:rsidRPr="00F05022" w:rsidRDefault="00F05022" w:rsidP="00F05022">
            <w:pPr>
              <w:pStyle w:val="TableParagraph"/>
              <w:spacing w:before="5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Blisters</w:t>
            </w:r>
            <w:r w:rsidRPr="00E93F7D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E93F7D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pustules</w:t>
            </w:r>
            <w:r w:rsidRPr="00E93F7D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E93F7D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neonates</w:t>
            </w:r>
            <w:r w:rsidRPr="00E93F7D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150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3152832" w14:textId="77777777" w:rsidR="00F05022" w:rsidRPr="00F05022" w:rsidRDefault="00F05022" w:rsidP="00F05022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proofErr w:type="spellStart"/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Dermnet</w:t>
            </w:r>
            <w:proofErr w:type="spellEnd"/>
            <w:r w:rsidRPr="00E93F7D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NZ</w:t>
            </w:r>
          </w:p>
        </w:tc>
        <w:tc>
          <w:tcPr>
            <w:tcW w:w="5331" w:type="dxa"/>
          </w:tcPr>
          <w:p w14:paraId="3DB3F2A9" w14:textId="77777777" w:rsidR="00F05022" w:rsidRPr="00F05022" w:rsidRDefault="00000000" w:rsidP="00F05022">
            <w:pPr>
              <w:pStyle w:val="TableParagraph"/>
              <w:spacing w:before="5" w:line="247" w:lineRule="auto"/>
              <w:ind w:right="663" w:hanging="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186" w:history="1">
              <w:r w:rsidR="00F05022" w:rsidRPr="00202561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https://dermnetnz.org/topics/blisters-and-pustules-in-</w:t>
              </w:r>
              <w:r w:rsidR="00F05022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neonates</w:t>
              </w:r>
            </w:hyperlink>
          </w:p>
        </w:tc>
        <w:tc>
          <w:tcPr>
            <w:tcW w:w="3863" w:type="dxa"/>
          </w:tcPr>
          <w:p w14:paraId="3B7117D5" w14:textId="77777777" w:rsidR="00F05022" w:rsidRPr="00F05022" w:rsidRDefault="00F05022" w:rsidP="00F05022">
            <w:pPr>
              <w:pStyle w:val="TableParagraph"/>
              <w:spacing w:before="0" w:line="241" w:lineRule="exact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E93F7D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 xml:space="preserve">This page describes vesiculobullous </w:t>
            </w:r>
            <w:r w:rsidRPr="00E93F7D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E93F7D">
              <w:rPr>
                <w:rFonts w:ascii="Arial" w:hAnsi="Arial" w:cs="Arial"/>
                <w:spacing w:val="-44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sz w:val="24"/>
                <w:szCs w:val="24"/>
                <w:lang w:val="en-GB"/>
              </w:rPr>
              <w:t>pustular lesions in new-borns and their</w:t>
            </w:r>
            <w:r w:rsidRPr="00E93F7D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sz w:val="24"/>
                <w:szCs w:val="24"/>
                <w:lang w:val="en-GB"/>
              </w:rPr>
              <w:t>differentiating</w:t>
            </w:r>
            <w:r w:rsidRPr="00E93F7D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E93F7D">
              <w:rPr>
                <w:rFonts w:ascii="Arial" w:hAnsi="Arial" w:cs="Arial"/>
                <w:sz w:val="24"/>
                <w:szCs w:val="24"/>
                <w:lang w:val="en-GB"/>
              </w:rPr>
              <w:t>characteristics.</w:t>
            </w:r>
          </w:p>
        </w:tc>
      </w:tr>
    </w:tbl>
    <w:p w14:paraId="73BE661B" w14:textId="77777777" w:rsidR="005531EA" w:rsidRPr="0060547C" w:rsidRDefault="005531EA" w:rsidP="005531EA">
      <w:pPr>
        <w:spacing w:line="221" w:lineRule="exact"/>
        <w:rPr>
          <w:rFonts w:cs="Arial"/>
        </w:rPr>
        <w:sectPr w:rsidR="005531EA" w:rsidRPr="0060547C">
          <w:pgSz w:w="15840" w:h="12240" w:orient="landscape"/>
          <w:pgMar w:top="1140" w:right="380" w:bottom="1580" w:left="400" w:header="0" w:footer="1381" w:gutter="0"/>
          <w:cols w:space="720"/>
        </w:sect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2901C21E" w14:textId="77777777" w:rsidTr="00CE3E00">
        <w:trPr>
          <w:trHeight w:val="844"/>
        </w:trPr>
        <w:tc>
          <w:tcPr>
            <w:tcW w:w="1135" w:type="dxa"/>
          </w:tcPr>
          <w:p w14:paraId="6A601178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14e</w:t>
            </w:r>
          </w:p>
        </w:tc>
        <w:tc>
          <w:tcPr>
            <w:tcW w:w="2732" w:type="dxa"/>
          </w:tcPr>
          <w:p w14:paraId="028B0595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Toxic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erythema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151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A61E891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Dermnet</w:t>
            </w:r>
            <w:proofErr w:type="spellEnd"/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NZ</w:t>
            </w:r>
          </w:p>
        </w:tc>
        <w:tc>
          <w:tcPr>
            <w:tcW w:w="5331" w:type="dxa"/>
          </w:tcPr>
          <w:p w14:paraId="0923C871" w14:textId="77777777" w:rsidR="005531EA" w:rsidRPr="0060547C" w:rsidRDefault="00000000" w:rsidP="00CE3E00">
            <w:pPr>
              <w:pStyle w:val="TableParagraph"/>
              <w:spacing w:before="3" w:line="249" w:lineRule="auto"/>
              <w:ind w:right="282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87" w:history="1">
              <w:r w:rsidR="00202561" w:rsidRPr="00202561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https://dermnetnz.org/topics/toxic-erythema-of-the-</w:t>
              </w:r>
              <w:r w:rsidR="00202561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newborn</w:t>
              </w:r>
            </w:hyperlink>
          </w:p>
        </w:tc>
        <w:tc>
          <w:tcPr>
            <w:tcW w:w="3863" w:type="dxa"/>
          </w:tcPr>
          <w:p w14:paraId="3CCD3F4A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Short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erythema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toxicum</w:t>
            </w:r>
            <w:proofErr w:type="spellEnd"/>
          </w:p>
        </w:tc>
      </w:tr>
      <w:tr w:rsidR="005531EA" w:rsidRPr="00082FE3" w14:paraId="5D8BC586" w14:textId="77777777" w:rsidTr="00CE3E00">
        <w:trPr>
          <w:trHeight w:val="1515"/>
        </w:trPr>
        <w:tc>
          <w:tcPr>
            <w:tcW w:w="1135" w:type="dxa"/>
          </w:tcPr>
          <w:p w14:paraId="4380B045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14e</w:t>
            </w:r>
          </w:p>
        </w:tc>
        <w:tc>
          <w:tcPr>
            <w:tcW w:w="2732" w:type="dxa"/>
          </w:tcPr>
          <w:p w14:paraId="3AF729D3" w14:textId="77777777" w:rsidR="005531EA" w:rsidRPr="0060547C" w:rsidRDefault="005531EA" w:rsidP="00CE3E00">
            <w:pPr>
              <w:pStyle w:val="TableParagraph"/>
              <w:spacing w:before="8" w:line="244" w:lineRule="auto"/>
              <w:ind w:left="100" w:right="555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Neonatal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Inspection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Examination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152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70C4690" w14:textId="77777777" w:rsidR="005531EA" w:rsidRPr="0060547C" w:rsidRDefault="005531EA" w:rsidP="00CE3E00">
            <w:pPr>
              <w:pStyle w:val="TableParagraph"/>
              <w:spacing w:before="8" w:line="244" w:lineRule="auto"/>
              <w:ind w:right="42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-learning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6CFBE404" w14:textId="77777777" w:rsidR="005531EA" w:rsidRPr="0060547C" w:rsidRDefault="00000000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88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https://portal.e-lfh.org.uk/Component/Details/550228th</w:t>
              </w:r>
            </w:hyperlink>
          </w:p>
        </w:tc>
        <w:tc>
          <w:tcPr>
            <w:tcW w:w="3863" w:type="dxa"/>
          </w:tcPr>
          <w:p w14:paraId="16676843" w14:textId="77777777" w:rsidR="005531EA" w:rsidRPr="0060547C" w:rsidRDefault="005531EA" w:rsidP="00CE3E00">
            <w:pPr>
              <w:pStyle w:val="TableParagraph"/>
              <w:spacing w:before="8" w:line="247" w:lineRule="auto"/>
              <w:ind w:right="38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This session describes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 comprehensive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approach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clinical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neonatal patient with a respiratory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problem. It details what to include in a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respiratory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inspection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physical</w:t>
            </w:r>
            <w:proofErr w:type="gramEnd"/>
          </w:p>
          <w:p w14:paraId="1817A118" w14:textId="77777777" w:rsidR="005531EA" w:rsidRPr="0060547C" w:rsidRDefault="005531EA" w:rsidP="00CE3E00">
            <w:pPr>
              <w:pStyle w:val="TableParagraph"/>
              <w:spacing w:before="3" w:line="22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examination.</w:t>
            </w:r>
          </w:p>
        </w:tc>
      </w:tr>
      <w:tr w:rsidR="005531EA" w:rsidRPr="00082FE3" w14:paraId="2039F074" w14:textId="77777777" w:rsidTr="00CE3E00">
        <w:trPr>
          <w:trHeight w:val="504"/>
        </w:trPr>
        <w:tc>
          <w:tcPr>
            <w:tcW w:w="1135" w:type="dxa"/>
          </w:tcPr>
          <w:p w14:paraId="56257B2C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14f</w:t>
            </w:r>
          </w:p>
        </w:tc>
        <w:tc>
          <w:tcPr>
            <w:tcW w:w="2732" w:type="dxa"/>
          </w:tcPr>
          <w:p w14:paraId="76F32A7C" w14:textId="77777777" w:rsidR="005531EA" w:rsidRPr="0060547C" w:rsidRDefault="00F74C35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Apparent Life-Threatening Event (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ALTE</w:t>
            </w:r>
            <w:proofErr w:type="gramStart"/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)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153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9B1DFA4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Emylns</w:t>
            </w:r>
            <w:proofErr w:type="spellEnd"/>
          </w:p>
        </w:tc>
        <w:tc>
          <w:tcPr>
            <w:tcW w:w="5331" w:type="dxa"/>
          </w:tcPr>
          <w:p w14:paraId="67DD7583" w14:textId="77777777" w:rsidR="005531EA" w:rsidRPr="0060547C" w:rsidRDefault="00000000" w:rsidP="00CE3E00">
            <w:pPr>
              <w:pStyle w:val="TableParagraph"/>
              <w:spacing w:before="5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89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https://www.stemlynsblog.org/alte-brue/</w:t>
              </w:r>
            </w:hyperlink>
          </w:p>
        </w:tc>
        <w:tc>
          <w:tcPr>
            <w:tcW w:w="3863" w:type="dxa"/>
          </w:tcPr>
          <w:p w14:paraId="35F201C0" w14:textId="77777777" w:rsidR="005531EA" w:rsidRPr="0060547C" w:rsidRDefault="005531EA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="00F74C35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>a Brief Resolved Unexplained Event (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BRUE</w:t>
            </w:r>
            <w:r w:rsidR="00F74C35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</w:p>
        </w:tc>
      </w:tr>
      <w:tr w:rsidR="004B761F" w:rsidRPr="00082FE3" w14:paraId="1A0BA9D8" w14:textId="77777777" w:rsidTr="00CE3E00">
        <w:trPr>
          <w:trHeight w:val="504"/>
        </w:trPr>
        <w:tc>
          <w:tcPr>
            <w:tcW w:w="1135" w:type="dxa"/>
          </w:tcPr>
          <w:p w14:paraId="69CA537A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14f</w:t>
            </w:r>
          </w:p>
        </w:tc>
        <w:tc>
          <w:tcPr>
            <w:tcW w:w="2732" w:type="dxa"/>
          </w:tcPr>
          <w:p w14:paraId="11F15826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ALTE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154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2CF61B3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NHS Greater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Glasgow 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Clyde</w:t>
            </w:r>
          </w:p>
        </w:tc>
        <w:tc>
          <w:tcPr>
            <w:tcW w:w="5331" w:type="dxa"/>
          </w:tcPr>
          <w:p w14:paraId="18E3FD33" w14:textId="77777777" w:rsidR="004B761F" w:rsidRPr="0060547C" w:rsidRDefault="00000000" w:rsidP="004B761F">
            <w:pPr>
              <w:pStyle w:val="TableParagraph"/>
              <w:spacing w:before="5"/>
              <w:ind w:left="10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190" w:history="1">
              <w:r w:rsidR="00202561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https://www.clinicalguidelines.scot.nhs.uk/nhsggc-guidelines/nhsggc-guidelines/emergency-medicine/brief-resolved-unexplained-event-or-brue-alte-guideline-update/</w:t>
              </w:r>
            </w:hyperlink>
          </w:p>
        </w:tc>
        <w:tc>
          <w:tcPr>
            <w:tcW w:w="3863" w:type="dxa"/>
          </w:tcPr>
          <w:p w14:paraId="7D755A07" w14:textId="77777777" w:rsidR="004B761F" w:rsidRPr="0060547C" w:rsidRDefault="004B761F" w:rsidP="004B761F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Guidelines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BRUE</w:t>
            </w:r>
          </w:p>
        </w:tc>
      </w:tr>
    </w:tbl>
    <w:p w14:paraId="4C7F7B24" w14:textId="77777777" w:rsidR="005531EA" w:rsidRPr="0060547C" w:rsidRDefault="005531EA" w:rsidP="005531EA">
      <w:pPr>
        <w:spacing w:line="242" w:lineRule="exact"/>
        <w:rPr>
          <w:rFonts w:cs="Arial"/>
        </w:rPr>
        <w:sectPr w:rsidR="005531EA" w:rsidRPr="0060547C">
          <w:footerReference w:type="default" r:id="rId191"/>
          <w:pgSz w:w="15840" w:h="12240" w:orient="landscape"/>
          <w:pgMar w:top="1140" w:right="380" w:bottom="1580" w:left="400" w:header="0" w:footer="1381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18AEC4C3" w14:textId="77777777" w:rsidTr="0060547C">
        <w:trPr>
          <w:trHeight w:val="321"/>
        </w:trPr>
        <w:tc>
          <w:tcPr>
            <w:tcW w:w="14794" w:type="dxa"/>
            <w:shd w:val="clear" w:color="auto" w:fill="D8D8D8"/>
          </w:tcPr>
          <w:p w14:paraId="51A3EC58" w14:textId="77777777" w:rsidR="005531EA" w:rsidRPr="0060547C" w:rsidRDefault="005531EA" w:rsidP="00CE3E00">
            <w:pPr>
              <w:pStyle w:val="TableParagraph"/>
              <w:spacing w:before="2" w:line="299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15)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Ophthalmology</w:t>
            </w:r>
          </w:p>
        </w:tc>
      </w:tr>
      <w:tr w:rsidR="005531EA" w:rsidRPr="00082FE3" w14:paraId="57AEE4EE" w14:textId="77777777" w:rsidTr="0060547C">
        <w:trPr>
          <w:trHeight w:val="318"/>
        </w:trPr>
        <w:tc>
          <w:tcPr>
            <w:tcW w:w="14794" w:type="dxa"/>
          </w:tcPr>
          <w:p w14:paraId="03BF29B0" w14:textId="77777777" w:rsidR="005531EA" w:rsidRPr="0060547C" w:rsidRDefault="005531EA" w:rsidP="00CE3E00">
            <w:pPr>
              <w:pStyle w:val="TableParagraph"/>
              <w:spacing w:before="2" w:line="297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6F0A92A3" w14:textId="77777777" w:rsidTr="0060547C">
        <w:trPr>
          <w:trHeight w:val="1607"/>
        </w:trPr>
        <w:tc>
          <w:tcPr>
            <w:tcW w:w="14794" w:type="dxa"/>
          </w:tcPr>
          <w:p w14:paraId="6B916DCD" w14:textId="77777777" w:rsidR="005531EA" w:rsidRPr="0060547C" w:rsidRDefault="005531EA" w:rsidP="005531EA">
            <w:pPr>
              <w:pStyle w:val="TableParagraph"/>
              <w:numPr>
                <w:ilvl w:val="0"/>
                <w:numId w:val="74"/>
              </w:numPr>
              <w:tabs>
                <w:tab w:val="left" w:pos="1119"/>
              </w:tabs>
              <w:spacing w:before="4"/>
              <w:ind w:hanging="34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</w:t>
            </w:r>
            <w:r w:rsidRPr="0060547C">
              <w:rPr>
                <w:rFonts w:ascii="Arial" w:hAnsi="Arial" w:cs="Arial"/>
                <w:spacing w:val="1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eye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trauma</w:t>
            </w:r>
            <w:proofErr w:type="gramEnd"/>
          </w:p>
          <w:p w14:paraId="452E4E87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C877107" w14:textId="77777777" w:rsidR="005531EA" w:rsidRPr="0060547C" w:rsidRDefault="005531EA" w:rsidP="005531EA">
            <w:pPr>
              <w:pStyle w:val="TableParagraph"/>
              <w:numPr>
                <w:ilvl w:val="0"/>
                <w:numId w:val="74"/>
              </w:numPr>
              <w:tabs>
                <w:tab w:val="left" w:pos="1119"/>
              </w:tabs>
              <w:spacing w:before="0"/>
              <w:ind w:hanging="34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red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eye</w:t>
            </w:r>
            <w:proofErr w:type="gramEnd"/>
          </w:p>
          <w:p w14:paraId="1307E72C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13C3D5B" w14:textId="77777777" w:rsidR="005531EA" w:rsidRPr="0060547C" w:rsidRDefault="005531EA" w:rsidP="005531EA">
            <w:pPr>
              <w:pStyle w:val="TableParagraph"/>
              <w:numPr>
                <w:ilvl w:val="0"/>
                <w:numId w:val="74"/>
              </w:numPr>
              <w:tabs>
                <w:tab w:val="left" w:pos="1119"/>
              </w:tabs>
              <w:spacing w:before="0" w:line="299" w:lineRule="exact"/>
              <w:ind w:hanging="34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eye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discharge</w:t>
            </w:r>
          </w:p>
        </w:tc>
      </w:tr>
    </w:tbl>
    <w:p w14:paraId="03A87B78" w14:textId="77777777" w:rsidR="005531EA" w:rsidRPr="0060547C" w:rsidRDefault="005531EA" w:rsidP="005531EA">
      <w:pPr>
        <w:pStyle w:val="BodyText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665"/>
        <w:gridCol w:w="1730"/>
        <w:gridCol w:w="5331"/>
        <w:gridCol w:w="3863"/>
      </w:tblGrid>
      <w:tr w:rsidR="005531EA" w:rsidRPr="00082FE3" w14:paraId="75AB6D04" w14:textId="77777777" w:rsidTr="00CE3E00">
        <w:trPr>
          <w:trHeight w:val="252"/>
        </w:trPr>
        <w:tc>
          <w:tcPr>
            <w:tcW w:w="1202" w:type="dxa"/>
            <w:shd w:val="clear" w:color="auto" w:fill="FBE4D4"/>
          </w:tcPr>
          <w:p w14:paraId="71954EA2" w14:textId="77777777" w:rsidR="005531EA" w:rsidRPr="0060547C" w:rsidRDefault="005531EA" w:rsidP="00CE3E00">
            <w:pPr>
              <w:pStyle w:val="TableParagraph"/>
              <w:spacing w:before="5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bookmarkStart w:id="7" w:name="_Hlk133223497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665" w:type="dxa"/>
            <w:shd w:val="clear" w:color="auto" w:fill="FBE4D4"/>
          </w:tcPr>
          <w:p w14:paraId="07F684DB" w14:textId="77777777" w:rsidR="005531EA" w:rsidRPr="0060547C" w:rsidRDefault="005531EA" w:rsidP="00CE3E00">
            <w:pPr>
              <w:pStyle w:val="TableParagraph"/>
              <w:spacing w:before="5" w:line="228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shd w:val="clear" w:color="auto" w:fill="FBE4D4"/>
          </w:tcPr>
          <w:p w14:paraId="17537D88" w14:textId="77777777" w:rsidR="005531EA" w:rsidRPr="0060547C" w:rsidRDefault="005531EA" w:rsidP="00CE3E00">
            <w:pPr>
              <w:pStyle w:val="TableParagraph"/>
              <w:spacing w:before="5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7903982E" w14:textId="77777777" w:rsidR="005531EA" w:rsidRPr="0060547C" w:rsidRDefault="005531EA" w:rsidP="00CE3E00">
            <w:pPr>
              <w:pStyle w:val="TableParagraph"/>
              <w:spacing w:before="5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19F20B62" w14:textId="77777777" w:rsidR="005531EA" w:rsidRPr="0060547C" w:rsidRDefault="005531EA" w:rsidP="00CE3E00">
            <w:pPr>
              <w:pStyle w:val="TableParagraph"/>
              <w:spacing w:before="5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bookmarkEnd w:id="7"/>
      <w:tr w:rsidR="005531EA" w:rsidRPr="00082FE3" w14:paraId="7F7972BF" w14:textId="77777777" w:rsidTr="00CE3E00">
        <w:trPr>
          <w:trHeight w:val="825"/>
        </w:trPr>
        <w:tc>
          <w:tcPr>
            <w:tcW w:w="1202" w:type="dxa"/>
          </w:tcPr>
          <w:p w14:paraId="4C82180E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15a</w:t>
            </w:r>
          </w:p>
        </w:tc>
        <w:tc>
          <w:tcPr>
            <w:tcW w:w="2665" w:type="dxa"/>
          </w:tcPr>
          <w:p w14:paraId="35E1B69D" w14:textId="77777777" w:rsidR="005531EA" w:rsidRPr="0060547C" w:rsidRDefault="005531EA" w:rsidP="00CE3E00">
            <w:pPr>
              <w:pStyle w:val="TableParagraph"/>
              <w:spacing w:before="3" w:line="249" w:lineRule="auto"/>
              <w:ind w:left="100" w:right="33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ophthalmology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155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F278399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19F040E7" w14:textId="77777777" w:rsidR="005531EA" w:rsidRPr="0060547C" w:rsidRDefault="00000000" w:rsidP="00CE3E00">
            <w:pPr>
              <w:pStyle w:val="TableParagraph"/>
              <w:spacing w:before="3" w:line="249" w:lineRule="auto"/>
              <w:ind w:right="244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92" w:history="1">
              <w:r w:rsidR="00202561" w:rsidRPr="00202561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https://dontforgetthebubbles.com/cop-talk-template-title-siobhan-wren-dftb19/</w:t>
              </w:r>
            </w:hyperlink>
          </w:p>
        </w:tc>
        <w:tc>
          <w:tcPr>
            <w:tcW w:w="3863" w:type="dxa"/>
          </w:tcPr>
          <w:p w14:paraId="30F699DD" w14:textId="77777777" w:rsidR="005531EA" w:rsidRPr="0060547C" w:rsidRDefault="005531EA" w:rsidP="00CE3E00">
            <w:pPr>
              <w:pStyle w:val="TableParagraph"/>
              <w:spacing w:before="3" w:line="249" w:lineRule="auto"/>
              <w:ind w:right="50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Video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lecture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eye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trauma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basic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</w:p>
        </w:tc>
      </w:tr>
      <w:tr w:rsidR="005531EA" w:rsidRPr="00082FE3" w14:paraId="5E24274C" w14:textId="77777777" w:rsidTr="00CE3E00">
        <w:trPr>
          <w:trHeight w:val="963"/>
        </w:trPr>
        <w:tc>
          <w:tcPr>
            <w:tcW w:w="1202" w:type="dxa"/>
          </w:tcPr>
          <w:p w14:paraId="713403D1" w14:textId="77777777" w:rsidR="005531EA" w:rsidRPr="0060547C" w:rsidRDefault="005531EA" w:rsidP="00CE3E00">
            <w:pPr>
              <w:pStyle w:val="TableParagraph"/>
              <w:spacing w:before="0" w:line="24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15a,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15b,</w:t>
            </w:r>
          </w:p>
          <w:p w14:paraId="738361A2" w14:textId="77777777" w:rsidR="005531EA" w:rsidRPr="0060547C" w:rsidRDefault="005531EA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14c</w:t>
            </w:r>
          </w:p>
        </w:tc>
        <w:tc>
          <w:tcPr>
            <w:tcW w:w="2665" w:type="dxa"/>
          </w:tcPr>
          <w:p w14:paraId="124575AC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Visual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acuity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kids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[1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156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DBFF7AB" w14:textId="77777777" w:rsidR="005531EA" w:rsidRPr="0060547C" w:rsidRDefault="005531EA" w:rsidP="00CE3E00">
            <w:pPr>
              <w:pStyle w:val="TableParagraph"/>
              <w:spacing w:before="2" w:line="235" w:lineRule="auto"/>
              <w:ind w:right="55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East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Midland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medicine</w:t>
            </w:r>
          </w:p>
          <w:p w14:paraId="188D06BB" w14:textId="77777777" w:rsidR="005531EA" w:rsidRPr="0060547C" w:rsidRDefault="005531EA" w:rsidP="00CE3E00">
            <w:pPr>
              <w:pStyle w:val="TableParagraph"/>
              <w:spacing w:before="1" w:line="22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educational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754802D5" w14:textId="77777777" w:rsidR="005531EA" w:rsidRPr="0060547C" w:rsidRDefault="00000000" w:rsidP="00CE3E00">
            <w:pPr>
              <w:pStyle w:val="TableParagraph"/>
              <w:spacing w:line="247" w:lineRule="auto"/>
              <w:ind w:right="280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93" w:history="1">
              <w:r w:rsidR="00202561" w:rsidRPr="00202561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https://em3.org.uk/foamed/27/5/2019/lightning-learning-</w:t>
              </w:r>
              <w:r w:rsidR="00202561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visual-acuity-in-kids</w:t>
              </w:r>
            </w:hyperlink>
          </w:p>
        </w:tc>
        <w:tc>
          <w:tcPr>
            <w:tcW w:w="3863" w:type="dxa"/>
          </w:tcPr>
          <w:p w14:paraId="66A1897B" w14:textId="77777777" w:rsidR="005531EA" w:rsidRPr="0060547C" w:rsidRDefault="005531EA" w:rsidP="00CE3E00">
            <w:pPr>
              <w:pStyle w:val="TableParagraph"/>
              <w:spacing w:before="2" w:line="235" w:lineRule="auto"/>
              <w:ind w:right="13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Lightening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assessing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visual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acuity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</w:p>
        </w:tc>
      </w:tr>
      <w:tr w:rsidR="005531EA" w:rsidRPr="00082FE3" w14:paraId="388E0006" w14:textId="77777777" w:rsidTr="00CE3E00">
        <w:trPr>
          <w:trHeight w:val="723"/>
        </w:trPr>
        <w:tc>
          <w:tcPr>
            <w:tcW w:w="1202" w:type="dxa"/>
          </w:tcPr>
          <w:p w14:paraId="2C0472DD" w14:textId="77777777" w:rsidR="005531EA" w:rsidRPr="0060547C" w:rsidRDefault="005531EA" w:rsidP="00CE3E00">
            <w:pPr>
              <w:pStyle w:val="TableParagraph"/>
              <w:spacing w:before="0" w:line="24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15a,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15b,</w:t>
            </w:r>
          </w:p>
          <w:p w14:paraId="41B76379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15c</w:t>
            </w:r>
          </w:p>
        </w:tc>
        <w:tc>
          <w:tcPr>
            <w:tcW w:w="2665" w:type="dxa"/>
          </w:tcPr>
          <w:p w14:paraId="336FF4F8" w14:textId="77777777" w:rsidR="005531EA" w:rsidRPr="0060547C" w:rsidRDefault="005531EA" w:rsidP="00CE3E00">
            <w:pPr>
              <w:pStyle w:val="TableParagraph"/>
              <w:spacing w:before="0" w:line="237" w:lineRule="auto"/>
              <w:ind w:left="100" w:right="15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eyes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vision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infants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preschool</w:t>
            </w:r>
          </w:p>
          <w:p w14:paraId="6915AA07" w14:textId="77777777" w:rsidR="005531EA" w:rsidRPr="0060547C" w:rsidRDefault="005531EA" w:rsidP="00CE3E00">
            <w:pPr>
              <w:pStyle w:val="TableParagraph"/>
              <w:spacing w:before="0" w:line="220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157]</w:t>
            </w:r>
          </w:p>
        </w:tc>
        <w:tc>
          <w:tcPr>
            <w:tcW w:w="1730" w:type="dxa"/>
          </w:tcPr>
          <w:p w14:paraId="7F28C9DF" w14:textId="77777777" w:rsidR="005531EA" w:rsidRPr="0060547C" w:rsidRDefault="005531EA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</w:t>
            </w:r>
            <w:r w:rsidR="00F74C35">
              <w:rPr>
                <w:rFonts w:ascii="Arial" w:hAnsi="Arial" w:cs="Arial"/>
                <w:sz w:val="24"/>
                <w:szCs w:val="24"/>
                <w:lang w:val="en-GB"/>
              </w:rPr>
              <w:t>ritish Medical Journal (B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MJ</w:t>
            </w:r>
            <w:r w:rsidR="00F74C35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</w:p>
        </w:tc>
        <w:tc>
          <w:tcPr>
            <w:tcW w:w="5331" w:type="dxa"/>
          </w:tcPr>
          <w:p w14:paraId="5AD56F77" w14:textId="77777777" w:rsidR="005531EA" w:rsidRPr="0060547C" w:rsidRDefault="00000000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94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https://www.bmj.com/content/350/bmj.h1716</w:t>
              </w:r>
            </w:hyperlink>
          </w:p>
        </w:tc>
        <w:tc>
          <w:tcPr>
            <w:tcW w:w="3863" w:type="dxa"/>
          </w:tcPr>
          <w:p w14:paraId="49220105" w14:textId="77777777" w:rsidR="005531EA" w:rsidRPr="0060547C" w:rsidRDefault="005531EA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Video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assessing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visual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acuity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</w:p>
        </w:tc>
      </w:tr>
      <w:tr w:rsidR="005531EA" w:rsidRPr="00082FE3" w14:paraId="288271F6" w14:textId="77777777" w:rsidTr="00CE3E00">
        <w:trPr>
          <w:trHeight w:val="251"/>
        </w:trPr>
        <w:tc>
          <w:tcPr>
            <w:tcW w:w="1202" w:type="dxa"/>
          </w:tcPr>
          <w:p w14:paraId="3AA3AC8A" w14:textId="77777777" w:rsidR="005531EA" w:rsidRPr="0060547C" w:rsidRDefault="005531EA" w:rsidP="00CE3E00">
            <w:pPr>
              <w:pStyle w:val="TableParagraph"/>
              <w:spacing w:before="0" w:line="23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15b</w:t>
            </w:r>
          </w:p>
        </w:tc>
        <w:tc>
          <w:tcPr>
            <w:tcW w:w="2665" w:type="dxa"/>
          </w:tcPr>
          <w:p w14:paraId="341EF31D" w14:textId="77777777" w:rsidR="005531EA" w:rsidRPr="0060547C" w:rsidRDefault="005531EA" w:rsidP="00CE3E00">
            <w:pPr>
              <w:pStyle w:val="TableParagraph"/>
              <w:spacing w:before="0" w:line="23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Pediatric</w:t>
            </w:r>
            <w:proofErr w:type="spellEnd"/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red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eye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158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261763B" w14:textId="77777777" w:rsidR="005531EA" w:rsidRPr="0060547C" w:rsidRDefault="005531EA" w:rsidP="00CE3E00">
            <w:pPr>
              <w:pStyle w:val="TableParagraph"/>
              <w:spacing w:before="0" w:line="23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PEDEMmorsels</w:t>
            </w:r>
            <w:proofErr w:type="spellEnd"/>
          </w:p>
        </w:tc>
        <w:tc>
          <w:tcPr>
            <w:tcW w:w="5331" w:type="dxa"/>
          </w:tcPr>
          <w:p w14:paraId="10016EFB" w14:textId="77777777" w:rsidR="005531EA" w:rsidRPr="0060547C" w:rsidRDefault="00000000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95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https://pedemmorsels.com/pediatric-red-eye/</w:t>
              </w:r>
            </w:hyperlink>
          </w:p>
        </w:tc>
        <w:tc>
          <w:tcPr>
            <w:tcW w:w="3863" w:type="dxa"/>
          </w:tcPr>
          <w:p w14:paraId="220B59D8" w14:textId="77777777" w:rsidR="005531EA" w:rsidRPr="0060547C" w:rsidRDefault="005531EA" w:rsidP="00CE3E00">
            <w:pPr>
              <w:pStyle w:val="TableParagraph"/>
              <w:spacing w:before="0" w:line="23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red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eye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</w:p>
        </w:tc>
      </w:tr>
      <w:tr w:rsidR="005531EA" w:rsidRPr="00082FE3" w14:paraId="14D80CA9" w14:textId="77777777" w:rsidTr="00CE3E00">
        <w:trPr>
          <w:trHeight w:val="503"/>
        </w:trPr>
        <w:tc>
          <w:tcPr>
            <w:tcW w:w="1202" w:type="dxa"/>
          </w:tcPr>
          <w:p w14:paraId="2F5AB094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15b</w:t>
            </w:r>
          </w:p>
        </w:tc>
        <w:tc>
          <w:tcPr>
            <w:tcW w:w="2665" w:type="dxa"/>
          </w:tcPr>
          <w:p w14:paraId="4534D8CF" w14:textId="77777777" w:rsidR="005531EA" w:rsidRPr="0060547C" w:rsidRDefault="005531EA" w:rsidP="00CE3E00">
            <w:pPr>
              <w:pStyle w:val="TableParagraph"/>
              <w:spacing w:before="2" w:line="235" w:lineRule="auto"/>
              <w:ind w:left="100" w:right="23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Peri-orbital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orbital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cellulitis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159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176E5C23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7FD16382" w14:textId="77777777" w:rsidR="005531EA" w:rsidRPr="0060547C" w:rsidRDefault="00000000" w:rsidP="00CE3E00">
            <w:pPr>
              <w:pStyle w:val="TableParagraph"/>
              <w:spacing w:before="8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96" w:history="1">
              <w:r w:rsidR="00202561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https://dontforgetthebubbles.com/peri-orbital-v-orbital-cellulitis/</w:t>
              </w:r>
            </w:hyperlink>
          </w:p>
        </w:tc>
        <w:tc>
          <w:tcPr>
            <w:tcW w:w="3863" w:type="dxa"/>
          </w:tcPr>
          <w:p w14:paraId="1EE3664B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peri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orbital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cellulitis</w:t>
            </w:r>
          </w:p>
        </w:tc>
      </w:tr>
    </w:tbl>
    <w:p w14:paraId="3F6A78D3" w14:textId="77777777" w:rsidR="005531EA" w:rsidRPr="0060547C" w:rsidRDefault="005531EA" w:rsidP="005531EA">
      <w:pPr>
        <w:spacing w:line="243" w:lineRule="exact"/>
        <w:rPr>
          <w:rFonts w:cs="Arial"/>
        </w:rPr>
        <w:sectPr w:rsidR="005531EA" w:rsidRPr="0060547C">
          <w:footerReference w:type="default" r:id="rId197"/>
          <w:pgSz w:w="15840" w:h="12240" w:orient="landscape"/>
          <w:pgMar w:top="1140" w:right="380" w:bottom="1580" w:left="400" w:header="0" w:footer="1381" w:gutter="0"/>
          <w:pgNumType w:start="1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665"/>
        <w:gridCol w:w="1730"/>
        <w:gridCol w:w="5331"/>
        <w:gridCol w:w="3863"/>
      </w:tblGrid>
      <w:tr w:rsidR="005531EA" w:rsidRPr="00082FE3" w14:paraId="46773A0C" w14:textId="77777777" w:rsidTr="0060547C">
        <w:trPr>
          <w:trHeight w:val="503"/>
        </w:trPr>
        <w:tc>
          <w:tcPr>
            <w:tcW w:w="1202" w:type="dxa"/>
          </w:tcPr>
          <w:p w14:paraId="72AA10CA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15b</w:t>
            </w:r>
          </w:p>
        </w:tc>
        <w:tc>
          <w:tcPr>
            <w:tcW w:w="2665" w:type="dxa"/>
          </w:tcPr>
          <w:p w14:paraId="015302EF" w14:textId="77777777" w:rsidR="005531EA" w:rsidRPr="0060547C" w:rsidRDefault="005531EA" w:rsidP="00CE3E00">
            <w:pPr>
              <w:pStyle w:val="TableParagraph"/>
              <w:spacing w:before="0" w:line="243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Atraumatic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red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eye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160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8A42D84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331" w:type="dxa"/>
          </w:tcPr>
          <w:p w14:paraId="7D72FE9C" w14:textId="77777777" w:rsidR="005531EA" w:rsidRPr="0060547C" w:rsidRDefault="00000000" w:rsidP="00CE3E00">
            <w:pPr>
              <w:pStyle w:val="TableParagraph"/>
              <w:spacing w:before="8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98" w:anchor="1568194845112-79c32c14-ff73" w:history="1">
              <w:r w:rsidR="00202561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https://www.rcemlearning.co.uk/reference/atraumatic-red-eye/#1568194845112-79c32c14-ff73</w:t>
              </w:r>
            </w:hyperlink>
          </w:p>
        </w:tc>
        <w:tc>
          <w:tcPr>
            <w:tcW w:w="3863" w:type="dxa"/>
          </w:tcPr>
          <w:p w14:paraId="3F9EB449" w14:textId="77777777" w:rsidR="005531EA" w:rsidRPr="0060547C" w:rsidRDefault="005531EA" w:rsidP="00CE3E00">
            <w:pPr>
              <w:pStyle w:val="TableParagraph"/>
              <w:spacing w:before="2" w:line="235" w:lineRule="auto"/>
              <w:ind w:right="31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diagnosis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="00E56DE7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red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eye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(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not</w:t>
            </w:r>
            <w:proofErr w:type="gramEnd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 xml:space="preserve"> paediatric specific)</w:t>
            </w:r>
          </w:p>
        </w:tc>
      </w:tr>
      <w:tr w:rsidR="005531EA" w:rsidRPr="00082FE3" w14:paraId="1092BEF6" w14:textId="77777777" w:rsidTr="0060547C">
        <w:trPr>
          <w:trHeight w:val="1263"/>
        </w:trPr>
        <w:tc>
          <w:tcPr>
            <w:tcW w:w="1202" w:type="dxa"/>
          </w:tcPr>
          <w:p w14:paraId="66FABCEB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15b</w:t>
            </w:r>
          </w:p>
        </w:tc>
        <w:tc>
          <w:tcPr>
            <w:tcW w:w="2665" w:type="dxa"/>
          </w:tcPr>
          <w:p w14:paraId="3C2E660D" w14:textId="77777777" w:rsidR="005531EA" w:rsidRPr="0060547C" w:rsidRDefault="005531EA" w:rsidP="00CE3E00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Peri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–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orbital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cellulitis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161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5B0DE307" w14:textId="77777777" w:rsidR="005531EA" w:rsidRPr="0060547C" w:rsidRDefault="005531EA" w:rsidP="00CE3E00">
            <w:pPr>
              <w:pStyle w:val="TableParagraph"/>
              <w:spacing w:line="249" w:lineRule="auto"/>
              <w:ind w:right="51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3ECB695F" w14:textId="77777777" w:rsidR="005531EA" w:rsidRPr="0060547C" w:rsidRDefault="005531EA" w:rsidP="00CE3E00">
            <w:pPr>
              <w:pStyle w:val="TableParagraph"/>
              <w:spacing w:before="0" w:line="22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1C963595" w14:textId="77777777" w:rsidR="005531EA" w:rsidRPr="0060547C" w:rsidRDefault="00000000" w:rsidP="00CE3E00">
            <w:pPr>
              <w:pStyle w:val="TableParagraph"/>
              <w:spacing w:line="247" w:lineRule="auto"/>
              <w:ind w:right="384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199" w:history="1">
              <w:r w:rsidR="00202561" w:rsidRPr="00202561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https://em3.org.uk/foamed/7/5/2019/lightning-learning-orbital-cellulitis?rq=eye</w:t>
              </w:r>
            </w:hyperlink>
          </w:p>
        </w:tc>
        <w:tc>
          <w:tcPr>
            <w:tcW w:w="3863" w:type="dxa"/>
          </w:tcPr>
          <w:p w14:paraId="49926753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Peri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orbital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cellulitis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</w:p>
        </w:tc>
      </w:tr>
      <w:tr w:rsidR="005531EA" w:rsidRPr="00082FE3" w14:paraId="4D39537C" w14:textId="77777777" w:rsidTr="0060547C">
        <w:trPr>
          <w:trHeight w:val="251"/>
        </w:trPr>
        <w:tc>
          <w:tcPr>
            <w:tcW w:w="1202" w:type="dxa"/>
          </w:tcPr>
          <w:p w14:paraId="68B494BE" w14:textId="77777777" w:rsidR="005531EA" w:rsidRPr="0060547C" w:rsidRDefault="005531EA" w:rsidP="00CE3E00">
            <w:pPr>
              <w:pStyle w:val="TableParagraph"/>
              <w:spacing w:before="5" w:line="22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15c</w:t>
            </w:r>
          </w:p>
        </w:tc>
        <w:tc>
          <w:tcPr>
            <w:tcW w:w="2665" w:type="dxa"/>
          </w:tcPr>
          <w:p w14:paraId="72BB31C2" w14:textId="77777777" w:rsidR="005531EA" w:rsidRPr="0060547C" w:rsidRDefault="005531EA" w:rsidP="00CE3E00">
            <w:pPr>
              <w:pStyle w:val="TableParagraph"/>
              <w:spacing w:before="0" w:line="23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Infective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conjunctivitis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162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1270DF88" w14:textId="77777777" w:rsidR="005531EA" w:rsidRPr="0060547C" w:rsidRDefault="005531EA" w:rsidP="00CE3E00">
            <w:pPr>
              <w:pStyle w:val="TableParagraph"/>
              <w:spacing w:before="0" w:line="23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331" w:type="dxa"/>
          </w:tcPr>
          <w:p w14:paraId="0F3C2838" w14:textId="77777777" w:rsidR="005531EA" w:rsidRPr="0060547C" w:rsidRDefault="00000000" w:rsidP="00CE3E00">
            <w:pPr>
              <w:pStyle w:val="TableParagraph"/>
              <w:spacing w:before="5" w:line="22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00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https://cks.nice.org.uk/topics/conjunctivitis-infective/</w:t>
              </w:r>
            </w:hyperlink>
          </w:p>
        </w:tc>
        <w:tc>
          <w:tcPr>
            <w:tcW w:w="3863" w:type="dxa"/>
          </w:tcPr>
          <w:p w14:paraId="11DFAE95" w14:textId="77777777" w:rsidR="005531EA" w:rsidRPr="0060547C" w:rsidRDefault="005531EA" w:rsidP="00CE3E00">
            <w:pPr>
              <w:pStyle w:val="TableParagraph"/>
              <w:spacing w:before="0" w:line="23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Guidelines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conjunctivitis</w:t>
            </w:r>
          </w:p>
        </w:tc>
      </w:tr>
      <w:tr w:rsidR="005531EA" w:rsidRPr="00082FE3" w14:paraId="4CD5B8AC" w14:textId="77777777" w:rsidTr="0060547C">
        <w:trPr>
          <w:trHeight w:val="480"/>
        </w:trPr>
        <w:tc>
          <w:tcPr>
            <w:tcW w:w="1202" w:type="dxa"/>
          </w:tcPr>
          <w:p w14:paraId="2B448F38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15c</w:t>
            </w:r>
          </w:p>
        </w:tc>
        <w:tc>
          <w:tcPr>
            <w:tcW w:w="2665" w:type="dxa"/>
          </w:tcPr>
          <w:p w14:paraId="003722A7" w14:textId="77777777" w:rsidR="005531EA" w:rsidRPr="0060547C" w:rsidRDefault="005531EA" w:rsidP="00CE3E00">
            <w:pPr>
              <w:pStyle w:val="TableParagraph"/>
              <w:spacing w:before="0" w:line="24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Sticky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eyes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163]</w:t>
            </w:r>
          </w:p>
        </w:tc>
        <w:tc>
          <w:tcPr>
            <w:tcW w:w="1730" w:type="dxa"/>
          </w:tcPr>
          <w:p w14:paraId="5E3902D5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4C2E9EFD" w14:textId="77777777" w:rsidR="005531EA" w:rsidRPr="0060547C" w:rsidRDefault="00000000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01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https://dontforgetthebubbles.com/sticky-eyes/</w:t>
              </w:r>
            </w:hyperlink>
          </w:p>
        </w:tc>
        <w:tc>
          <w:tcPr>
            <w:tcW w:w="3863" w:type="dxa"/>
          </w:tcPr>
          <w:p w14:paraId="33963092" w14:textId="77777777" w:rsidR="005531EA" w:rsidRPr="0060547C" w:rsidRDefault="005531EA" w:rsidP="00CE3E00">
            <w:pPr>
              <w:pStyle w:val="TableParagraph"/>
              <w:spacing w:before="0" w:line="240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Short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case-based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sticky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eyes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</w:p>
          <w:p w14:paraId="23D210A8" w14:textId="77777777" w:rsidR="005531EA" w:rsidRPr="0060547C" w:rsidRDefault="005531EA" w:rsidP="00CE3E00">
            <w:pPr>
              <w:pStyle w:val="TableParagraph"/>
              <w:spacing w:before="0" w:line="22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neonates</w:t>
            </w:r>
          </w:p>
        </w:tc>
      </w:tr>
    </w:tbl>
    <w:p w14:paraId="3E1A8ECD" w14:textId="77777777" w:rsidR="005531EA" w:rsidRPr="0060547C" w:rsidRDefault="005531EA" w:rsidP="005531EA">
      <w:pPr>
        <w:pStyle w:val="BodyText"/>
        <w:spacing w:before="8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42E3643E" w14:textId="77777777" w:rsidTr="00CE3E00">
        <w:trPr>
          <w:trHeight w:val="321"/>
        </w:trPr>
        <w:tc>
          <w:tcPr>
            <w:tcW w:w="14794" w:type="dxa"/>
            <w:shd w:val="clear" w:color="auto" w:fill="D8D8D8"/>
          </w:tcPr>
          <w:p w14:paraId="1BE53307" w14:textId="77777777" w:rsidR="005531EA" w:rsidRPr="0060547C" w:rsidRDefault="005531EA" w:rsidP="00CE3E00">
            <w:pPr>
              <w:pStyle w:val="TableParagraph"/>
              <w:spacing w:before="2" w:line="299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16)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assessment</w:t>
            </w:r>
          </w:p>
        </w:tc>
      </w:tr>
      <w:tr w:rsidR="005531EA" w:rsidRPr="00082FE3" w14:paraId="3AB65229" w14:textId="77777777" w:rsidTr="00CE3E00">
        <w:trPr>
          <w:trHeight w:val="318"/>
        </w:trPr>
        <w:tc>
          <w:tcPr>
            <w:tcW w:w="14794" w:type="dxa"/>
          </w:tcPr>
          <w:p w14:paraId="28896A0E" w14:textId="77777777" w:rsidR="005531EA" w:rsidRPr="0060547C" w:rsidRDefault="005531EA" w:rsidP="00CE3E00">
            <w:pPr>
              <w:pStyle w:val="TableParagraph"/>
              <w:spacing w:before="2" w:line="297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2F760BED" w14:textId="77777777" w:rsidTr="00CE3E00">
        <w:trPr>
          <w:trHeight w:val="1607"/>
        </w:trPr>
        <w:tc>
          <w:tcPr>
            <w:tcW w:w="14794" w:type="dxa"/>
          </w:tcPr>
          <w:p w14:paraId="7F7AB5C6" w14:textId="77777777" w:rsidR="005531EA" w:rsidRPr="0060547C" w:rsidRDefault="005531EA" w:rsidP="005531EA">
            <w:pPr>
              <w:pStyle w:val="TableParagraph"/>
              <w:numPr>
                <w:ilvl w:val="0"/>
                <w:numId w:val="73"/>
              </w:numPr>
              <w:tabs>
                <w:tab w:val="left" w:pos="780"/>
              </w:tabs>
              <w:spacing w:before="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types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scores</w:t>
            </w:r>
            <w:proofErr w:type="gramEnd"/>
          </w:p>
          <w:p w14:paraId="219C66B1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81C4E39" w14:textId="77777777" w:rsidR="005531EA" w:rsidRPr="0060547C" w:rsidRDefault="005531EA" w:rsidP="005531EA">
            <w:pPr>
              <w:pStyle w:val="TableParagraph"/>
              <w:numPr>
                <w:ilvl w:val="0"/>
                <w:numId w:val="73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non-pharmacological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pharmacological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methods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alleviate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pain</w:t>
            </w:r>
            <w:proofErr w:type="gramEnd"/>
          </w:p>
          <w:p w14:paraId="40F1A3D8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12765B8" w14:textId="77777777" w:rsidR="005531EA" w:rsidRPr="0060547C" w:rsidRDefault="005531EA" w:rsidP="005531EA">
            <w:pPr>
              <w:pStyle w:val="TableParagraph"/>
              <w:numPr>
                <w:ilvl w:val="0"/>
                <w:numId w:val="73"/>
              </w:numPr>
              <w:tabs>
                <w:tab w:val="left" w:pos="780"/>
              </w:tabs>
              <w:spacing w:before="0" w:line="299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national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targets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analgesia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administration</w:t>
            </w:r>
          </w:p>
        </w:tc>
      </w:tr>
    </w:tbl>
    <w:p w14:paraId="5EB452E5" w14:textId="77777777" w:rsidR="004B761F" w:rsidRPr="00082FE3" w:rsidRDefault="004B761F" w:rsidP="005531EA">
      <w:pPr>
        <w:pStyle w:val="BodyText"/>
        <w:rPr>
          <w:rFonts w:cs="Arial"/>
        </w:rPr>
      </w:pPr>
    </w:p>
    <w:p w14:paraId="46DD0630" w14:textId="77777777" w:rsidR="004B761F" w:rsidRPr="00082FE3" w:rsidRDefault="004B761F">
      <w:pPr>
        <w:rPr>
          <w:rFonts w:cs="Arial"/>
        </w:rPr>
      </w:pPr>
      <w:r w:rsidRPr="00082FE3">
        <w:rPr>
          <w:rFonts w:cs="Arial"/>
        </w:rPr>
        <w:br w:type="page"/>
      </w: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65355965" w14:textId="77777777" w:rsidTr="00CE3E00">
        <w:trPr>
          <w:trHeight w:val="251"/>
        </w:trPr>
        <w:tc>
          <w:tcPr>
            <w:tcW w:w="1135" w:type="dxa"/>
            <w:shd w:val="clear" w:color="auto" w:fill="FBE4D4"/>
          </w:tcPr>
          <w:p w14:paraId="284347F7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32" w:type="dxa"/>
            <w:shd w:val="clear" w:color="auto" w:fill="FBE4D4"/>
          </w:tcPr>
          <w:p w14:paraId="382C911E" w14:textId="77777777" w:rsidR="005531EA" w:rsidRPr="0060547C" w:rsidRDefault="005531EA" w:rsidP="00CE3E00">
            <w:pPr>
              <w:pStyle w:val="TableParagraph"/>
              <w:spacing w:line="225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shd w:val="clear" w:color="auto" w:fill="FBE4D4"/>
          </w:tcPr>
          <w:p w14:paraId="20C80331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342F39BB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12C686FD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7A891A17" w14:textId="77777777" w:rsidTr="00CE3E00">
        <w:trPr>
          <w:trHeight w:val="1261"/>
        </w:trPr>
        <w:tc>
          <w:tcPr>
            <w:tcW w:w="1135" w:type="dxa"/>
          </w:tcPr>
          <w:p w14:paraId="4AB36E74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16a</w:t>
            </w:r>
          </w:p>
        </w:tc>
        <w:tc>
          <w:tcPr>
            <w:tcW w:w="2732" w:type="dxa"/>
          </w:tcPr>
          <w:p w14:paraId="60A12E28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35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different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164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274A274" w14:textId="77777777" w:rsidR="005531EA" w:rsidRPr="0060547C" w:rsidRDefault="005531EA" w:rsidP="00CE3E00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6F890186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02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https://portal.e-lfh.org.uk/Component/Details/429955</w:t>
              </w:r>
            </w:hyperlink>
          </w:p>
        </w:tc>
        <w:tc>
          <w:tcPr>
            <w:tcW w:w="3863" w:type="dxa"/>
          </w:tcPr>
          <w:p w14:paraId="760C5329" w14:textId="77777777" w:rsidR="005531EA" w:rsidRPr="0060547C" w:rsidRDefault="005531EA" w:rsidP="00CE3E00">
            <w:pPr>
              <w:pStyle w:val="TableParagraph"/>
              <w:spacing w:line="247" w:lineRule="auto"/>
              <w:ind w:right="33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session describes the incidence,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causes and effects of pain in infants,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people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basic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physiological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mechanisms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operating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</w:p>
          <w:p w14:paraId="51DF31DF" w14:textId="77777777" w:rsidR="005531EA" w:rsidRPr="0060547C" w:rsidRDefault="005531EA" w:rsidP="00CE3E00">
            <w:pPr>
              <w:pStyle w:val="TableParagraph"/>
              <w:spacing w:before="4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both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acute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chronic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pain.</w:t>
            </w:r>
          </w:p>
        </w:tc>
      </w:tr>
      <w:tr w:rsidR="005531EA" w:rsidRPr="00082FE3" w14:paraId="520E0F33" w14:textId="77777777" w:rsidTr="00CE3E00">
        <w:trPr>
          <w:trHeight w:val="1010"/>
        </w:trPr>
        <w:tc>
          <w:tcPr>
            <w:tcW w:w="1135" w:type="dxa"/>
          </w:tcPr>
          <w:p w14:paraId="78BADBA3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16a</w:t>
            </w:r>
          </w:p>
        </w:tc>
        <w:tc>
          <w:tcPr>
            <w:tcW w:w="2732" w:type="dxa"/>
          </w:tcPr>
          <w:p w14:paraId="33890303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54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children’s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165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A455B3D" w14:textId="77777777" w:rsidR="005531EA" w:rsidRPr="0060547C" w:rsidRDefault="005531EA" w:rsidP="00CE3E00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41CA0223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03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https://portal.e-lfh.org.uk/Component/Details/430005</w:t>
              </w:r>
            </w:hyperlink>
          </w:p>
        </w:tc>
        <w:tc>
          <w:tcPr>
            <w:tcW w:w="3863" w:type="dxa"/>
          </w:tcPr>
          <w:p w14:paraId="7DC0BD6C" w14:textId="77777777" w:rsidR="005531EA" w:rsidRPr="0060547C" w:rsidRDefault="005531EA" w:rsidP="00CE3E00">
            <w:pPr>
              <w:pStyle w:val="TableParagraph"/>
              <w:spacing w:line="247" w:lineRule="auto"/>
              <w:ind w:right="2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session describes the assessment of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practice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highlighting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different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methodologies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used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when</w:t>
            </w:r>
            <w:proofErr w:type="gramEnd"/>
          </w:p>
          <w:p w14:paraId="662FC7BA" w14:textId="77777777" w:rsidR="005531EA" w:rsidRPr="0060547C" w:rsidRDefault="005531EA" w:rsidP="00CE3E00">
            <w:pPr>
              <w:pStyle w:val="TableParagraph"/>
              <w:spacing w:before="1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acute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chronic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pain.</w:t>
            </w:r>
          </w:p>
        </w:tc>
      </w:tr>
      <w:tr w:rsidR="004B761F" w:rsidRPr="00082FE3" w14:paraId="20005CE1" w14:textId="77777777" w:rsidTr="00CE3E00">
        <w:trPr>
          <w:trHeight w:val="1010"/>
        </w:trPr>
        <w:tc>
          <w:tcPr>
            <w:tcW w:w="1135" w:type="dxa"/>
          </w:tcPr>
          <w:p w14:paraId="0069EF33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16a</w:t>
            </w:r>
          </w:p>
        </w:tc>
        <w:tc>
          <w:tcPr>
            <w:tcW w:w="2732" w:type="dxa"/>
          </w:tcPr>
          <w:p w14:paraId="7B0A1891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54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Acute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166]</w:t>
            </w:r>
          </w:p>
        </w:tc>
        <w:tc>
          <w:tcPr>
            <w:tcW w:w="1730" w:type="dxa"/>
          </w:tcPr>
          <w:p w14:paraId="4D5D76DA" w14:textId="77777777" w:rsidR="004B761F" w:rsidRPr="0060547C" w:rsidRDefault="004B761F" w:rsidP="004B761F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15A55AF2" w14:textId="77777777" w:rsidR="004B761F" w:rsidRPr="0060547C" w:rsidRDefault="00000000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04" w:history="1">
              <w:r w:rsidR="004B761F" w:rsidRPr="0060547C">
                <w:rPr>
                  <w:rStyle w:val="Hyperlink"/>
                  <w:lang w:val="en-GB"/>
                </w:rPr>
                <w:t>https://portal.e-lfh.org.uk/Component/Details/430092</w:t>
              </w:r>
            </w:hyperlink>
          </w:p>
        </w:tc>
        <w:tc>
          <w:tcPr>
            <w:tcW w:w="3863" w:type="dxa"/>
          </w:tcPr>
          <w:p w14:paraId="039EAFEA" w14:textId="77777777" w:rsidR="004B761F" w:rsidRPr="0060547C" w:rsidRDefault="004B761F" w:rsidP="004B761F">
            <w:pPr>
              <w:pStyle w:val="TableParagraph"/>
              <w:spacing w:line="247" w:lineRule="auto"/>
              <w:ind w:right="14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session describes the principles of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delivering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effective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analgesic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 children in acute pain associated with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ongoing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illness,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surgery,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trauma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or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painful</w:t>
            </w:r>
            <w:proofErr w:type="gramEnd"/>
          </w:p>
          <w:p w14:paraId="79CF47BF" w14:textId="77777777" w:rsidR="004B761F" w:rsidRPr="0060547C" w:rsidRDefault="004B761F" w:rsidP="004B761F">
            <w:pPr>
              <w:pStyle w:val="TableParagraph"/>
              <w:spacing w:line="247" w:lineRule="auto"/>
              <w:ind w:right="2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procedures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clinical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setting</w:t>
            </w:r>
          </w:p>
        </w:tc>
      </w:tr>
      <w:tr w:rsidR="004B761F" w:rsidRPr="00082FE3" w14:paraId="5B15C4CD" w14:textId="77777777" w:rsidTr="00CE3E00">
        <w:trPr>
          <w:trHeight w:val="1010"/>
        </w:trPr>
        <w:tc>
          <w:tcPr>
            <w:tcW w:w="1135" w:type="dxa"/>
          </w:tcPr>
          <w:p w14:paraId="48F7EC32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16a</w:t>
            </w:r>
          </w:p>
        </w:tc>
        <w:tc>
          <w:tcPr>
            <w:tcW w:w="2732" w:type="dxa"/>
          </w:tcPr>
          <w:p w14:paraId="6A2D0670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54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tools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167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5C5CF371" w14:textId="77777777" w:rsidR="004B761F" w:rsidRPr="0060547C" w:rsidRDefault="004B761F" w:rsidP="004B761F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NHS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Highland</w:t>
            </w:r>
          </w:p>
        </w:tc>
        <w:tc>
          <w:tcPr>
            <w:tcW w:w="5331" w:type="dxa"/>
          </w:tcPr>
          <w:p w14:paraId="74F42072" w14:textId="77777777" w:rsidR="004B761F" w:rsidRPr="0060547C" w:rsidRDefault="00000000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05" w:history="1">
              <w:r w:rsidR="00202561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https://tam.nhsh.scot/therapeutic-guidelines/therapeutic-guidelines/paediatrics/acute-pain-paediatrics/pain-assessment-and-tools-paediatric/</w:t>
              </w:r>
            </w:hyperlink>
          </w:p>
        </w:tc>
        <w:tc>
          <w:tcPr>
            <w:tcW w:w="3863" w:type="dxa"/>
          </w:tcPr>
          <w:p w14:paraId="548DB2EB" w14:textId="77777777" w:rsidR="004B761F" w:rsidRPr="0060547C" w:rsidRDefault="004B761F" w:rsidP="004B761F">
            <w:pPr>
              <w:pStyle w:val="TableParagraph"/>
              <w:spacing w:line="247" w:lineRule="auto"/>
              <w:ind w:right="2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4B761F" w:rsidRPr="00082FE3" w14:paraId="56F5805C" w14:textId="77777777" w:rsidTr="00CE3E00">
        <w:trPr>
          <w:trHeight w:val="1010"/>
        </w:trPr>
        <w:tc>
          <w:tcPr>
            <w:tcW w:w="1135" w:type="dxa"/>
          </w:tcPr>
          <w:p w14:paraId="6D2BC7BC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16a,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16b</w:t>
            </w:r>
          </w:p>
        </w:tc>
        <w:tc>
          <w:tcPr>
            <w:tcW w:w="2732" w:type="dxa"/>
          </w:tcPr>
          <w:p w14:paraId="439A5A47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54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168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13862DB0" w14:textId="77777777" w:rsidR="004B761F" w:rsidRPr="0060547C" w:rsidRDefault="004B761F" w:rsidP="004B761F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RCPCH</w:t>
            </w:r>
          </w:p>
        </w:tc>
        <w:tc>
          <w:tcPr>
            <w:tcW w:w="5331" w:type="dxa"/>
          </w:tcPr>
          <w:p w14:paraId="1D936EE3" w14:textId="77777777" w:rsidR="004B761F" w:rsidRPr="0060547C" w:rsidRDefault="00000000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06" w:history="1">
              <w:r w:rsidR="004B761F" w:rsidRPr="0060547C">
                <w:rPr>
                  <w:rStyle w:val="Hyperlink"/>
                  <w:lang w:val="en-GB"/>
                </w:rPr>
                <w:t>https://learning.rcpch.ac.uk/courses/pain-management/</w:t>
              </w:r>
            </w:hyperlink>
          </w:p>
        </w:tc>
        <w:tc>
          <w:tcPr>
            <w:tcW w:w="3863" w:type="dxa"/>
          </w:tcPr>
          <w:p w14:paraId="3C11CBEA" w14:textId="77777777" w:rsidR="004B761F" w:rsidRPr="0060547C" w:rsidRDefault="004B761F" w:rsidP="004B761F">
            <w:pPr>
              <w:pStyle w:val="TableParagraph"/>
              <w:spacing w:before="3" w:line="247" w:lineRule="auto"/>
              <w:ind w:right="7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eLearning course covers acute pain in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neonates, children and young people; the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biopsychosocial assessment of chronic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pain; neuropathic pain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conditions;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psychological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physical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therapies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management; pharmacology and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prescribing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management;</w:t>
            </w:r>
            <w:proofErr w:type="gramEnd"/>
          </w:p>
          <w:p w14:paraId="11C8947F" w14:textId="77777777" w:rsidR="004B761F" w:rsidRPr="0060547C" w:rsidRDefault="004B761F" w:rsidP="004B761F">
            <w:pPr>
              <w:pStyle w:val="TableParagraph"/>
              <w:spacing w:line="247" w:lineRule="auto"/>
              <w:ind w:right="2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studies</w:t>
            </w:r>
          </w:p>
        </w:tc>
      </w:tr>
      <w:tr w:rsidR="004B761F" w:rsidRPr="00082FE3" w14:paraId="2935A263" w14:textId="77777777" w:rsidTr="00CE3E00">
        <w:trPr>
          <w:trHeight w:val="1010"/>
        </w:trPr>
        <w:tc>
          <w:tcPr>
            <w:tcW w:w="1135" w:type="dxa"/>
          </w:tcPr>
          <w:p w14:paraId="234A3A6A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16b</w:t>
            </w:r>
          </w:p>
        </w:tc>
        <w:tc>
          <w:tcPr>
            <w:tcW w:w="2732" w:type="dxa"/>
          </w:tcPr>
          <w:p w14:paraId="71AFCB0C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54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 Management in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Department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169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00D83B3" w14:textId="77777777" w:rsidR="004B761F" w:rsidRPr="0060547C" w:rsidRDefault="004B761F" w:rsidP="004B761F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Alder Hey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Children’s</w:t>
            </w:r>
            <w:r w:rsidRPr="0060547C">
              <w:rPr>
                <w:rFonts w:ascii="Arial" w:hAnsi="Arial" w:cs="Arial"/>
                <w:w w:val="10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Hospital</w:t>
            </w:r>
          </w:p>
        </w:tc>
        <w:tc>
          <w:tcPr>
            <w:tcW w:w="5331" w:type="dxa"/>
          </w:tcPr>
          <w:p w14:paraId="218212B7" w14:textId="77777777" w:rsidR="004B761F" w:rsidRPr="0060547C" w:rsidRDefault="00000000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07" w:history="1">
              <w:r w:rsidR="004B761F" w:rsidRPr="0060547C">
                <w:rPr>
                  <w:rStyle w:val="Hyperlink"/>
                  <w:lang w:val="en-GB"/>
                </w:rPr>
                <w:t>https://youtu.be/1g5WHbJGd8U</w:t>
              </w:r>
            </w:hyperlink>
          </w:p>
        </w:tc>
        <w:tc>
          <w:tcPr>
            <w:tcW w:w="3863" w:type="dxa"/>
          </w:tcPr>
          <w:p w14:paraId="1614C22A" w14:textId="77777777" w:rsidR="004B761F" w:rsidRPr="0060547C" w:rsidRDefault="004B761F" w:rsidP="004B761F">
            <w:pPr>
              <w:pStyle w:val="TableParagraph"/>
              <w:spacing w:before="3" w:line="249" w:lineRule="auto"/>
              <w:ind w:righ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goes into detail about some methods that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may not be used in UEC but covers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level</w:t>
            </w:r>
            <w:proofErr w:type="gramEnd"/>
          </w:p>
          <w:p w14:paraId="3569718B" w14:textId="77777777" w:rsidR="004B761F" w:rsidRPr="0060547C" w:rsidRDefault="004B761F" w:rsidP="004B761F">
            <w:pPr>
              <w:pStyle w:val="TableParagraph"/>
              <w:spacing w:before="3" w:line="247" w:lineRule="auto"/>
              <w:ind w:right="7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seen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UEC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well</w:t>
            </w:r>
          </w:p>
        </w:tc>
      </w:tr>
      <w:tr w:rsidR="004B761F" w:rsidRPr="00082FE3" w14:paraId="1BF84036" w14:textId="77777777" w:rsidTr="00CE3E00">
        <w:trPr>
          <w:trHeight w:val="1010"/>
        </w:trPr>
        <w:tc>
          <w:tcPr>
            <w:tcW w:w="1135" w:type="dxa"/>
          </w:tcPr>
          <w:p w14:paraId="09A36EFC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16b</w:t>
            </w:r>
          </w:p>
        </w:tc>
        <w:tc>
          <w:tcPr>
            <w:tcW w:w="2732" w:type="dxa"/>
          </w:tcPr>
          <w:p w14:paraId="5DE563CE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54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Drug free management of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children’s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170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4432C0C2" w14:textId="77777777" w:rsidR="004B761F" w:rsidRPr="0060547C" w:rsidRDefault="004B761F" w:rsidP="004B761F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Cochrane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review</w:t>
            </w:r>
          </w:p>
        </w:tc>
        <w:tc>
          <w:tcPr>
            <w:tcW w:w="5331" w:type="dxa"/>
          </w:tcPr>
          <w:p w14:paraId="6A19B408" w14:textId="77777777" w:rsidR="004B761F" w:rsidRPr="0060547C" w:rsidRDefault="00000000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08" w:history="1">
              <w:r w:rsidR="004B761F" w:rsidRPr="0060547C">
                <w:rPr>
                  <w:rStyle w:val="Hyperlink"/>
                  <w:lang w:val="en-GB"/>
                </w:rPr>
                <w:t>https://pubmed.ncbi.nlm.nih.gov/26630545/</w:t>
              </w:r>
            </w:hyperlink>
          </w:p>
        </w:tc>
        <w:tc>
          <w:tcPr>
            <w:tcW w:w="3863" w:type="dxa"/>
          </w:tcPr>
          <w:p w14:paraId="771C83C6" w14:textId="77777777" w:rsidR="004B761F" w:rsidRPr="0060547C" w:rsidRDefault="004B761F" w:rsidP="004B761F">
            <w:pPr>
              <w:pStyle w:val="TableParagraph"/>
              <w:spacing w:before="3" w:line="247" w:lineRule="auto"/>
              <w:ind w:right="7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Cochrane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review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63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randomised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control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trials and 23 methods on non-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pharmacological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</w:t>
            </w:r>
          </w:p>
        </w:tc>
      </w:tr>
      <w:tr w:rsidR="004B761F" w:rsidRPr="00082FE3" w14:paraId="561DF09E" w14:textId="77777777" w:rsidTr="00CE3E00">
        <w:trPr>
          <w:trHeight w:val="1010"/>
        </w:trPr>
        <w:tc>
          <w:tcPr>
            <w:tcW w:w="1135" w:type="dxa"/>
          </w:tcPr>
          <w:p w14:paraId="1DC42612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16c</w:t>
            </w:r>
          </w:p>
        </w:tc>
        <w:tc>
          <w:tcPr>
            <w:tcW w:w="2732" w:type="dxa"/>
          </w:tcPr>
          <w:p w14:paraId="08F53AD6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54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sedation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172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42DEE35B" w14:textId="77777777" w:rsidR="004B761F" w:rsidRPr="0060547C" w:rsidRDefault="004B761F" w:rsidP="004B761F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Emlyns</w:t>
            </w:r>
            <w:proofErr w:type="spellEnd"/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blog</w:t>
            </w:r>
          </w:p>
        </w:tc>
        <w:tc>
          <w:tcPr>
            <w:tcW w:w="5331" w:type="dxa"/>
          </w:tcPr>
          <w:p w14:paraId="7BC4FC10" w14:textId="77777777" w:rsidR="004B761F" w:rsidRPr="0060547C" w:rsidRDefault="00000000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09" w:history="1">
              <w:r w:rsidR="004B761F" w:rsidRPr="0060547C">
                <w:rPr>
                  <w:rStyle w:val="Hyperlink"/>
                  <w:lang w:val="en-GB"/>
                </w:rPr>
                <w:t>https://www.stemlynsblog.org/paediatric-pain-and-sedation/</w:t>
              </w:r>
            </w:hyperlink>
          </w:p>
        </w:tc>
        <w:tc>
          <w:tcPr>
            <w:tcW w:w="3863" w:type="dxa"/>
          </w:tcPr>
          <w:p w14:paraId="4F06E221" w14:textId="77777777" w:rsidR="004B761F" w:rsidRPr="0060547C" w:rsidRDefault="004B761F" w:rsidP="004B761F">
            <w:pPr>
              <w:pStyle w:val="TableParagraph"/>
              <w:spacing w:before="3" w:line="247" w:lineRule="auto"/>
              <w:ind w:right="7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Tips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pain</w:t>
            </w:r>
          </w:p>
        </w:tc>
      </w:tr>
    </w:tbl>
    <w:p w14:paraId="55A4B510" w14:textId="77777777" w:rsidR="005531EA" w:rsidRPr="00082FE3" w:rsidRDefault="005531EA">
      <w:pPr>
        <w:pStyle w:val="BodyText"/>
        <w:rPr>
          <w:rFonts w:cs="Arial"/>
        </w:rPr>
      </w:pPr>
    </w:p>
    <w:p w14:paraId="2AC31496" w14:textId="77777777" w:rsidR="004B761F" w:rsidRPr="0060547C" w:rsidRDefault="004B761F" w:rsidP="0060547C">
      <w:pPr>
        <w:pStyle w:val="BodyText"/>
        <w:rPr>
          <w:rFonts w:cs="Arial"/>
        </w:rPr>
      </w:pPr>
    </w:p>
    <w:p w14:paraId="18F975F1" w14:textId="77777777" w:rsidR="005531EA" w:rsidRPr="0060547C" w:rsidRDefault="005531EA" w:rsidP="005531EA">
      <w:pPr>
        <w:rPr>
          <w:rFonts w:cs="Arial"/>
        </w:rPr>
        <w:sectPr w:rsidR="005531EA" w:rsidRPr="0060547C">
          <w:pgSz w:w="15840" w:h="12240" w:orient="landscape"/>
          <w:pgMar w:top="1140" w:right="380" w:bottom="1580" w:left="400" w:header="0" w:footer="1381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4F6F0CCC" w14:textId="77777777" w:rsidTr="0060547C">
        <w:trPr>
          <w:trHeight w:val="321"/>
        </w:trPr>
        <w:tc>
          <w:tcPr>
            <w:tcW w:w="14794" w:type="dxa"/>
            <w:shd w:val="clear" w:color="auto" w:fill="D8D8D8"/>
          </w:tcPr>
          <w:p w14:paraId="352E61EA" w14:textId="77777777" w:rsidR="005531EA" w:rsidRPr="0060547C" w:rsidRDefault="005531EA" w:rsidP="0060547C">
            <w:pPr>
              <w:pStyle w:val="TableParagraph"/>
              <w:tabs>
                <w:tab w:val="left" w:pos="10974"/>
              </w:tabs>
              <w:spacing w:before="2" w:line="299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17)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Psychosocial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assessment</w:t>
            </w:r>
          </w:p>
        </w:tc>
      </w:tr>
      <w:tr w:rsidR="005531EA" w:rsidRPr="00082FE3" w14:paraId="3B21B8B9" w14:textId="77777777" w:rsidTr="0060547C">
        <w:trPr>
          <w:trHeight w:val="318"/>
        </w:trPr>
        <w:tc>
          <w:tcPr>
            <w:tcW w:w="14794" w:type="dxa"/>
          </w:tcPr>
          <w:p w14:paraId="724AD030" w14:textId="77777777" w:rsidR="005531EA" w:rsidRPr="0060547C" w:rsidRDefault="005531EA" w:rsidP="0060547C">
            <w:pPr>
              <w:pStyle w:val="TableParagraph"/>
              <w:tabs>
                <w:tab w:val="left" w:pos="10974"/>
              </w:tabs>
              <w:spacing w:before="2" w:line="29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19EC71A7" w14:textId="77777777" w:rsidTr="0060547C">
        <w:trPr>
          <w:trHeight w:val="322"/>
        </w:trPr>
        <w:tc>
          <w:tcPr>
            <w:tcW w:w="14794" w:type="dxa"/>
          </w:tcPr>
          <w:p w14:paraId="17B871A4" w14:textId="77777777" w:rsidR="005531EA" w:rsidRPr="0060547C" w:rsidRDefault="005531EA" w:rsidP="0060547C">
            <w:pPr>
              <w:pStyle w:val="TableParagraph"/>
              <w:tabs>
                <w:tab w:val="left" w:pos="10974"/>
              </w:tabs>
              <w:spacing w:before="4" w:line="298" w:lineRule="exact"/>
              <w:ind w:left="77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a)</w:t>
            </w:r>
            <w:r w:rsidRPr="0060547C">
              <w:rPr>
                <w:rFonts w:ascii="Arial" w:hAnsi="Arial" w:cs="Arial"/>
                <w:spacing w:val="3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Demonstrates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psychosocial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factors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involved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caring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</w:p>
        </w:tc>
      </w:tr>
    </w:tbl>
    <w:p w14:paraId="1ED0DBAD" w14:textId="77777777" w:rsidR="005531EA" w:rsidRPr="0060547C" w:rsidRDefault="005531EA" w:rsidP="005531EA">
      <w:pPr>
        <w:pStyle w:val="BodyText"/>
        <w:spacing w:before="8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5B02E8D5" w14:textId="77777777" w:rsidTr="00CE3E00">
        <w:trPr>
          <w:trHeight w:val="251"/>
        </w:trPr>
        <w:tc>
          <w:tcPr>
            <w:tcW w:w="1135" w:type="dxa"/>
            <w:shd w:val="clear" w:color="auto" w:fill="FBE4D4"/>
          </w:tcPr>
          <w:p w14:paraId="4D8844AD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32" w:type="dxa"/>
            <w:shd w:val="clear" w:color="auto" w:fill="FBE4D4"/>
          </w:tcPr>
          <w:p w14:paraId="7FBF8FF6" w14:textId="77777777" w:rsidR="005531EA" w:rsidRPr="0060547C" w:rsidRDefault="005531EA" w:rsidP="00CE3E00">
            <w:pPr>
              <w:pStyle w:val="TableParagraph"/>
              <w:spacing w:line="225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shd w:val="clear" w:color="auto" w:fill="FBE4D4"/>
          </w:tcPr>
          <w:p w14:paraId="7302DEE1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502D4A29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7482DA70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27CA04AF" w14:textId="77777777" w:rsidTr="00CE3E00">
        <w:trPr>
          <w:trHeight w:val="4039"/>
        </w:trPr>
        <w:tc>
          <w:tcPr>
            <w:tcW w:w="1135" w:type="dxa"/>
          </w:tcPr>
          <w:p w14:paraId="19AB0DD2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17a</w:t>
            </w:r>
          </w:p>
        </w:tc>
        <w:tc>
          <w:tcPr>
            <w:tcW w:w="2732" w:type="dxa"/>
          </w:tcPr>
          <w:p w14:paraId="523DEDFB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107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Adolescent Health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programme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173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CDF94F8" w14:textId="77777777" w:rsidR="005531EA" w:rsidRPr="0060547C" w:rsidRDefault="005531EA" w:rsidP="00CE3E00">
            <w:pPr>
              <w:pStyle w:val="TableParagraph"/>
              <w:spacing w:line="247" w:lineRule="auto"/>
              <w:ind w:right="33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–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1862BF52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Adolescent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programme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via</w:t>
            </w:r>
          </w:p>
          <w:p w14:paraId="1F525C5F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5"/>
                <w:w w:val="103"/>
                <w:sz w:val="24"/>
                <w:szCs w:val="24"/>
                <w:u w:val="single"/>
                <w:lang w:val="en-GB"/>
              </w:rPr>
              <w:t xml:space="preserve"> </w:t>
            </w:r>
            <w:hyperlink r:id="rId210" w:history="1">
              <w:r w:rsidR="00202561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https://portal.e-lfh.org.uk/Component/Details/391281</w:t>
              </w:r>
            </w:hyperlink>
          </w:p>
        </w:tc>
        <w:tc>
          <w:tcPr>
            <w:tcW w:w="3863" w:type="dxa"/>
          </w:tcPr>
          <w:p w14:paraId="35AE691A" w14:textId="77777777" w:rsidR="005531EA" w:rsidRPr="0060547C" w:rsidRDefault="005531EA" w:rsidP="0060547C">
            <w:pPr>
              <w:pStyle w:val="TableParagraph"/>
              <w:spacing w:line="249" w:lineRule="auto"/>
              <w:ind w:right="6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Module focusing on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 number of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areas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specific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adolescents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their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specific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 and communication needs,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including:</w:t>
            </w:r>
          </w:p>
          <w:p w14:paraId="7F02D3F2" w14:textId="77777777" w:rsidR="005531EA" w:rsidRPr="0060547C" w:rsidRDefault="005531EA" w:rsidP="0060547C">
            <w:pPr>
              <w:pStyle w:val="TableParagraph"/>
              <w:numPr>
                <w:ilvl w:val="0"/>
                <w:numId w:val="72"/>
              </w:numPr>
              <w:tabs>
                <w:tab w:val="left" w:pos="527"/>
              </w:tabs>
              <w:spacing w:before="0" w:line="239" w:lineRule="exact"/>
              <w:ind w:left="102" w:right="63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illness</w:t>
            </w:r>
          </w:p>
          <w:p w14:paraId="2A89F263" w14:textId="77777777" w:rsidR="005531EA" w:rsidRPr="0060547C" w:rsidRDefault="005531EA" w:rsidP="0060547C">
            <w:pPr>
              <w:pStyle w:val="TableParagraph"/>
              <w:numPr>
                <w:ilvl w:val="0"/>
                <w:numId w:val="72"/>
              </w:numPr>
              <w:tabs>
                <w:tab w:val="left" w:pos="527"/>
                <w:tab w:val="left" w:pos="669"/>
              </w:tabs>
              <w:spacing w:before="8"/>
              <w:ind w:left="102" w:right="63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Healthy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development</w:t>
            </w:r>
          </w:p>
          <w:p w14:paraId="09248308" w14:textId="77777777" w:rsidR="005531EA" w:rsidRPr="0060547C" w:rsidRDefault="005531EA" w:rsidP="0060547C">
            <w:pPr>
              <w:pStyle w:val="TableParagraph"/>
              <w:numPr>
                <w:ilvl w:val="0"/>
                <w:numId w:val="72"/>
              </w:numPr>
              <w:tabs>
                <w:tab w:val="left" w:pos="527"/>
                <w:tab w:val="left" w:pos="669"/>
              </w:tabs>
              <w:spacing w:before="8"/>
              <w:ind w:left="102" w:right="63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Legal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Framework</w:t>
            </w:r>
          </w:p>
          <w:p w14:paraId="58C36CD2" w14:textId="77777777" w:rsidR="005531EA" w:rsidRPr="0060547C" w:rsidRDefault="005531EA" w:rsidP="0060547C">
            <w:pPr>
              <w:pStyle w:val="TableParagraph"/>
              <w:numPr>
                <w:ilvl w:val="0"/>
                <w:numId w:val="72"/>
              </w:numPr>
              <w:tabs>
                <w:tab w:val="left" w:pos="527"/>
                <w:tab w:val="left" w:pos="669"/>
                <w:tab w:val="left" w:pos="810"/>
              </w:tabs>
              <w:spacing w:before="10" w:line="247" w:lineRule="auto"/>
              <w:ind w:left="102" w:right="63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Communication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consultation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people</w:t>
            </w:r>
          </w:p>
          <w:p w14:paraId="5C32A6DA" w14:textId="77777777" w:rsidR="005531EA" w:rsidRPr="0060547C" w:rsidRDefault="005531EA" w:rsidP="0060547C">
            <w:pPr>
              <w:pStyle w:val="TableParagraph"/>
              <w:numPr>
                <w:ilvl w:val="0"/>
                <w:numId w:val="72"/>
              </w:numPr>
              <w:tabs>
                <w:tab w:val="left" w:pos="527"/>
                <w:tab w:val="left" w:pos="810"/>
              </w:tabs>
              <w:spacing w:before="0" w:line="243" w:lineRule="exact"/>
              <w:ind w:left="102" w:right="63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promotion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advocacy</w:t>
            </w:r>
          </w:p>
          <w:p w14:paraId="1E37EEFC" w14:textId="77777777" w:rsidR="005531EA" w:rsidRPr="0060547C" w:rsidRDefault="005531EA" w:rsidP="0060547C">
            <w:pPr>
              <w:pStyle w:val="TableParagraph"/>
              <w:numPr>
                <w:ilvl w:val="0"/>
                <w:numId w:val="72"/>
              </w:numPr>
              <w:tabs>
                <w:tab w:val="left" w:pos="527"/>
              </w:tabs>
              <w:spacing w:before="10"/>
              <w:ind w:left="102" w:right="63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Concordance/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Adherence</w:t>
            </w:r>
          </w:p>
          <w:p w14:paraId="62D801B3" w14:textId="77777777" w:rsidR="005531EA" w:rsidRPr="0060547C" w:rsidRDefault="005531EA" w:rsidP="0060547C">
            <w:pPr>
              <w:pStyle w:val="TableParagraph"/>
              <w:numPr>
                <w:ilvl w:val="0"/>
                <w:numId w:val="72"/>
              </w:numPr>
              <w:tabs>
                <w:tab w:val="left" w:pos="527"/>
              </w:tabs>
              <w:spacing w:before="8"/>
              <w:ind w:left="102" w:right="63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Sexual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reproductive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="00F74C35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  <w:p w14:paraId="13C62D29" w14:textId="77777777" w:rsidR="005531EA" w:rsidRPr="0060547C" w:rsidRDefault="0064485F" w:rsidP="0060547C">
            <w:pPr>
              <w:pStyle w:val="TableParagraph"/>
              <w:numPr>
                <w:ilvl w:val="0"/>
                <w:numId w:val="72"/>
              </w:numPr>
              <w:tabs>
                <w:tab w:val="left" w:pos="527"/>
              </w:tabs>
              <w:spacing w:before="8" w:line="247" w:lineRule="auto"/>
              <w:ind w:left="102" w:right="63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Self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harm</w:t>
            </w:r>
            <w:r w:rsidR="005531EA"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="005531EA"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  <w:r w:rsidR="005531EA"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mental</w:t>
            </w:r>
            <w:r w:rsidR="005531EA"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  <w:r w:rsidR="005531EA"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problems</w:t>
            </w:r>
          </w:p>
          <w:p w14:paraId="34BF3E69" w14:textId="77777777" w:rsidR="005531EA" w:rsidRPr="0060547C" w:rsidRDefault="005531EA" w:rsidP="0060547C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  <w:tab w:val="left" w:pos="527"/>
              </w:tabs>
              <w:spacing w:before="3"/>
              <w:ind w:left="102" w:right="63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Substance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use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misuse</w:t>
            </w:r>
          </w:p>
        </w:tc>
      </w:tr>
      <w:tr w:rsidR="005531EA" w:rsidRPr="00082FE3" w14:paraId="5C868712" w14:textId="77777777" w:rsidTr="00CE3E00">
        <w:trPr>
          <w:trHeight w:val="962"/>
        </w:trPr>
        <w:tc>
          <w:tcPr>
            <w:tcW w:w="1135" w:type="dxa"/>
          </w:tcPr>
          <w:p w14:paraId="0C226C71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17a</w:t>
            </w:r>
          </w:p>
        </w:tc>
        <w:tc>
          <w:tcPr>
            <w:tcW w:w="2732" w:type="dxa"/>
          </w:tcPr>
          <w:p w14:paraId="1FA6EDBD" w14:textId="77777777" w:rsidR="005531EA" w:rsidRPr="0060547C" w:rsidRDefault="005531EA" w:rsidP="00CE3E00">
            <w:pPr>
              <w:pStyle w:val="TableParagraph"/>
              <w:spacing w:before="0" w:line="24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Healthy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programme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174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1FB3876" w14:textId="77777777" w:rsidR="005531EA" w:rsidRPr="0060547C" w:rsidRDefault="005531EA" w:rsidP="00CE3E00">
            <w:pPr>
              <w:pStyle w:val="TableParagraph"/>
              <w:spacing w:before="5" w:line="247" w:lineRule="auto"/>
              <w:ind w:right="48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7DB1E7AC" w14:textId="77777777" w:rsidR="005531EA" w:rsidRPr="0060547C" w:rsidRDefault="005531EA" w:rsidP="00CE3E00">
            <w:pPr>
              <w:pStyle w:val="TableParagraph"/>
              <w:spacing w:before="5" w:line="247" w:lineRule="auto"/>
              <w:ind w:right="597" w:firstLine="4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Healthy Child Programme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 Promotion via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hyperlink r:id="rId211" w:history="1">
              <w:r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https://portal.e-lfh.org.uk/Component/Details/391363</w:t>
              </w:r>
            </w:hyperlink>
          </w:p>
        </w:tc>
        <w:tc>
          <w:tcPr>
            <w:tcW w:w="3863" w:type="dxa"/>
          </w:tcPr>
          <w:p w14:paraId="2D11A566" w14:textId="77777777" w:rsidR="005531EA" w:rsidRPr="0060547C" w:rsidRDefault="005531EA" w:rsidP="00CE3E00">
            <w:pPr>
              <w:pStyle w:val="TableParagraph"/>
              <w:spacing w:before="0" w:line="24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promotion,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including:</w:t>
            </w:r>
          </w:p>
          <w:p w14:paraId="190313E5" w14:textId="77777777" w:rsidR="005531EA" w:rsidRPr="0060547C" w:rsidRDefault="005531EA" w:rsidP="0060547C">
            <w:pPr>
              <w:pStyle w:val="TableParagraph"/>
              <w:numPr>
                <w:ilvl w:val="0"/>
                <w:numId w:val="71"/>
              </w:numPr>
              <w:tabs>
                <w:tab w:val="left" w:pos="385"/>
              </w:tabs>
              <w:spacing w:before="0" w:line="240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Obesity</w:t>
            </w:r>
          </w:p>
          <w:p w14:paraId="261F09DD" w14:textId="77777777" w:rsidR="005531EA" w:rsidRPr="0060547C" w:rsidRDefault="005531EA" w:rsidP="0060547C">
            <w:pPr>
              <w:pStyle w:val="TableParagraph"/>
              <w:numPr>
                <w:ilvl w:val="0"/>
                <w:numId w:val="71"/>
              </w:numPr>
              <w:tabs>
                <w:tab w:val="left" w:pos="385"/>
              </w:tabs>
              <w:spacing w:before="0" w:line="240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Dental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</w:t>
            </w:r>
          </w:p>
          <w:p w14:paraId="0FCA3CAE" w14:textId="77777777" w:rsidR="005531EA" w:rsidRPr="0060547C" w:rsidRDefault="005531EA" w:rsidP="0060547C">
            <w:pPr>
              <w:pStyle w:val="TableParagraph"/>
              <w:numPr>
                <w:ilvl w:val="0"/>
                <w:numId w:val="71"/>
              </w:numPr>
              <w:tabs>
                <w:tab w:val="left" w:pos="385"/>
              </w:tabs>
              <w:spacing w:before="0" w:line="221" w:lineRule="exact"/>
              <w:ind w:left="264" w:hanging="16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Injury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Prevention</w:t>
            </w:r>
          </w:p>
        </w:tc>
      </w:tr>
      <w:tr w:rsidR="005531EA" w:rsidRPr="00082FE3" w14:paraId="7F566CB9" w14:textId="77777777" w:rsidTr="0060547C">
        <w:trPr>
          <w:trHeight w:val="833"/>
        </w:trPr>
        <w:tc>
          <w:tcPr>
            <w:tcW w:w="1135" w:type="dxa"/>
          </w:tcPr>
          <w:p w14:paraId="2FF8AFA8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17a</w:t>
            </w:r>
          </w:p>
        </w:tc>
        <w:tc>
          <w:tcPr>
            <w:tcW w:w="2732" w:type="dxa"/>
          </w:tcPr>
          <w:p w14:paraId="72778C01" w14:textId="77777777" w:rsidR="005531EA" w:rsidRPr="0060547C" w:rsidRDefault="005531EA" w:rsidP="00CE3E00">
            <w:pPr>
              <w:pStyle w:val="TableParagraph"/>
              <w:spacing w:before="0" w:line="24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Forgotten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Tribe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176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F43099B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331" w:type="dxa"/>
          </w:tcPr>
          <w:p w14:paraId="79D47A43" w14:textId="77777777" w:rsidR="005531EA" w:rsidRPr="0060547C" w:rsidRDefault="00000000" w:rsidP="00F74C35">
            <w:pPr>
              <w:pStyle w:val="TableParagraph"/>
              <w:spacing w:before="5" w:line="247" w:lineRule="auto"/>
              <w:ind w:right="434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12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https://www.rcemlearning.co.uk/foamed/the-forgotten-tribe-iahw(2021)/</w:t>
              </w:r>
            </w:hyperlink>
          </w:p>
        </w:tc>
        <w:tc>
          <w:tcPr>
            <w:tcW w:w="3863" w:type="dxa"/>
          </w:tcPr>
          <w:p w14:paraId="67635F63" w14:textId="77777777" w:rsidR="005531EA" w:rsidRPr="0060547C" w:rsidRDefault="005531EA" w:rsidP="00F74C35">
            <w:pPr>
              <w:pStyle w:val="TableParagraph"/>
              <w:spacing w:before="5" w:line="249" w:lineRule="auto"/>
              <w:ind w:right="14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whistle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stop</w:t>
            </w:r>
            <w:proofErr w:type="gramEnd"/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tour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adolescent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 it applies to the ED and discuss some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hints and tips on how to improve the ED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experience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adolescents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whilst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also</w:t>
            </w:r>
          </w:p>
          <w:p w14:paraId="6A4F4D54" w14:textId="77777777" w:rsidR="005531EA" w:rsidRPr="0060547C" w:rsidRDefault="005531EA" w:rsidP="00F74C35">
            <w:pPr>
              <w:pStyle w:val="TableParagraph"/>
              <w:spacing w:before="0" w:line="22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increasing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your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confidence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supporting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the</w:t>
            </w:r>
            <w:r w:rsidR="004B761F"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needs</w:t>
            </w:r>
            <w:r w:rsidR="004B761F"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="004B761F"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</w:t>
            </w:r>
            <w:r w:rsidR="004B761F"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sometimes-tricky</w:t>
            </w:r>
            <w:r w:rsidR="004B761F"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age</w:t>
            </w:r>
            <w:r w:rsidR="004B761F"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group.</w:t>
            </w:r>
          </w:p>
        </w:tc>
      </w:tr>
      <w:tr w:rsidR="004B761F" w:rsidRPr="00082FE3" w14:paraId="3A6AE074" w14:textId="77777777" w:rsidTr="004B761F">
        <w:trPr>
          <w:trHeight w:val="833"/>
        </w:trPr>
        <w:tc>
          <w:tcPr>
            <w:tcW w:w="1135" w:type="dxa"/>
          </w:tcPr>
          <w:p w14:paraId="3195F3E9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17a</w:t>
            </w:r>
          </w:p>
        </w:tc>
        <w:tc>
          <w:tcPr>
            <w:tcW w:w="2732" w:type="dxa"/>
          </w:tcPr>
          <w:p w14:paraId="60BB117A" w14:textId="77777777" w:rsidR="004B761F" w:rsidRPr="0060547C" w:rsidRDefault="004B761F" w:rsidP="004B761F">
            <w:pPr>
              <w:pStyle w:val="TableParagraph"/>
              <w:spacing w:before="0" w:line="24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Gillick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Competence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–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crash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course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178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39A5B60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53B0347C" w14:textId="77777777" w:rsidR="004B761F" w:rsidRPr="0060547C" w:rsidRDefault="00000000" w:rsidP="004B761F">
            <w:pPr>
              <w:pStyle w:val="TableParagraph"/>
              <w:spacing w:before="5" w:line="247" w:lineRule="auto"/>
              <w:ind w:right="434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213" w:history="1">
              <w:r w:rsidR="00202561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https://dontforgetthebubbles.com/gillick-competence-crash-course/</w:t>
              </w:r>
            </w:hyperlink>
          </w:p>
        </w:tc>
        <w:tc>
          <w:tcPr>
            <w:tcW w:w="3863" w:type="dxa"/>
          </w:tcPr>
          <w:p w14:paraId="29DA653F" w14:textId="77777777" w:rsidR="004B761F" w:rsidRPr="0060547C" w:rsidRDefault="004B761F" w:rsidP="004B761F">
            <w:pPr>
              <w:pStyle w:val="TableParagraph"/>
              <w:spacing w:before="5" w:line="249" w:lineRule="auto"/>
              <w:ind w:right="144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Gillick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competence</w:t>
            </w:r>
          </w:p>
        </w:tc>
      </w:tr>
      <w:tr w:rsidR="004B761F" w:rsidRPr="00082FE3" w14:paraId="4AED8530" w14:textId="77777777" w:rsidTr="004B761F">
        <w:trPr>
          <w:trHeight w:val="833"/>
        </w:trPr>
        <w:tc>
          <w:tcPr>
            <w:tcW w:w="1135" w:type="dxa"/>
          </w:tcPr>
          <w:p w14:paraId="31318F51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17a</w:t>
            </w:r>
          </w:p>
        </w:tc>
        <w:tc>
          <w:tcPr>
            <w:tcW w:w="2732" w:type="dxa"/>
          </w:tcPr>
          <w:p w14:paraId="5553F3B6" w14:textId="77777777" w:rsidR="004B761F" w:rsidRPr="0060547C" w:rsidRDefault="004B761F" w:rsidP="004B761F">
            <w:pPr>
              <w:pStyle w:val="TableParagraph"/>
              <w:spacing w:before="0" w:line="24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Eating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disorders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179]</w:t>
            </w:r>
          </w:p>
        </w:tc>
        <w:tc>
          <w:tcPr>
            <w:tcW w:w="1730" w:type="dxa"/>
          </w:tcPr>
          <w:p w14:paraId="10B96C6E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w w:val="103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FOAMed</w:t>
            </w:r>
            <w:proofErr w:type="spellEnd"/>
          </w:p>
        </w:tc>
        <w:tc>
          <w:tcPr>
            <w:tcW w:w="5331" w:type="dxa"/>
          </w:tcPr>
          <w:p w14:paraId="34816D3C" w14:textId="77777777" w:rsidR="004B761F" w:rsidRPr="0060547C" w:rsidRDefault="00000000" w:rsidP="004B761F">
            <w:pPr>
              <w:pStyle w:val="TableParagraph"/>
              <w:spacing w:before="5" w:line="247" w:lineRule="auto"/>
              <w:ind w:right="434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214" w:history="1">
              <w:r w:rsidR="00202561" w:rsidRPr="00202561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https://www.paediatricfoam.com/2017/11/eating-disorders-in-children-and-young-people/</w:t>
              </w:r>
            </w:hyperlink>
          </w:p>
        </w:tc>
        <w:tc>
          <w:tcPr>
            <w:tcW w:w="3863" w:type="dxa"/>
          </w:tcPr>
          <w:p w14:paraId="64487641" w14:textId="77777777" w:rsidR="004B761F" w:rsidRPr="0060547C" w:rsidRDefault="004B761F" w:rsidP="004B761F">
            <w:pPr>
              <w:pStyle w:val="TableParagraph"/>
              <w:spacing w:before="5" w:line="249" w:lineRule="auto"/>
              <w:ind w:right="144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eating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disorders</w:t>
            </w:r>
          </w:p>
        </w:tc>
      </w:tr>
      <w:tr w:rsidR="004B761F" w:rsidRPr="00082FE3" w14:paraId="23174A28" w14:textId="77777777" w:rsidTr="004B761F">
        <w:trPr>
          <w:trHeight w:val="833"/>
        </w:trPr>
        <w:tc>
          <w:tcPr>
            <w:tcW w:w="1135" w:type="dxa"/>
          </w:tcPr>
          <w:p w14:paraId="151B59A8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17a</w:t>
            </w:r>
          </w:p>
        </w:tc>
        <w:tc>
          <w:tcPr>
            <w:tcW w:w="2732" w:type="dxa"/>
          </w:tcPr>
          <w:p w14:paraId="554B45FE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Self-harm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getting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basics</w:t>
            </w:r>
            <w:proofErr w:type="gramEnd"/>
          </w:p>
          <w:p w14:paraId="43C8F172" w14:textId="77777777" w:rsidR="004B761F" w:rsidRPr="0060547C" w:rsidRDefault="004B761F" w:rsidP="004B761F">
            <w:pPr>
              <w:pStyle w:val="TableParagraph"/>
              <w:spacing w:before="0" w:line="24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right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180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EE389E5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</w:p>
          <w:p w14:paraId="4A2DC3BF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FOAMed</w:t>
            </w:r>
            <w:proofErr w:type="spellEnd"/>
          </w:p>
        </w:tc>
        <w:tc>
          <w:tcPr>
            <w:tcW w:w="5331" w:type="dxa"/>
          </w:tcPr>
          <w:p w14:paraId="58BB6102" w14:textId="77777777" w:rsidR="004B761F" w:rsidRPr="0060547C" w:rsidRDefault="00000000" w:rsidP="004B761F">
            <w:pPr>
              <w:pStyle w:val="TableParagraph"/>
              <w:spacing w:before="5" w:line="247" w:lineRule="auto"/>
              <w:ind w:right="434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215" w:history="1">
              <w:r w:rsidR="00202561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https://www.paediatricfoam.com/2018/07/self-harm-getting-the-basics-right-in-caring-for-young-people/</w:t>
              </w:r>
            </w:hyperlink>
          </w:p>
        </w:tc>
        <w:tc>
          <w:tcPr>
            <w:tcW w:w="3863" w:type="dxa"/>
          </w:tcPr>
          <w:p w14:paraId="278575C6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person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presenting</w:t>
            </w:r>
          </w:p>
          <w:p w14:paraId="460403EC" w14:textId="77777777" w:rsidR="004B761F" w:rsidRPr="0060547C" w:rsidRDefault="004B761F" w:rsidP="004B761F">
            <w:pPr>
              <w:pStyle w:val="TableParagraph"/>
              <w:spacing w:before="5" w:line="249" w:lineRule="auto"/>
              <w:ind w:right="144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self-harm</w:t>
            </w:r>
          </w:p>
        </w:tc>
      </w:tr>
      <w:tr w:rsidR="004B761F" w:rsidRPr="00082FE3" w14:paraId="73FC2200" w14:textId="77777777" w:rsidTr="0060547C">
        <w:trPr>
          <w:trHeight w:val="551"/>
        </w:trPr>
        <w:tc>
          <w:tcPr>
            <w:tcW w:w="1135" w:type="dxa"/>
          </w:tcPr>
          <w:p w14:paraId="4F8496B4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17a</w:t>
            </w:r>
          </w:p>
        </w:tc>
        <w:tc>
          <w:tcPr>
            <w:tcW w:w="2732" w:type="dxa"/>
          </w:tcPr>
          <w:p w14:paraId="2C965DBF" w14:textId="77777777" w:rsidR="004B761F" w:rsidRPr="0060547C" w:rsidRDefault="004B761F" w:rsidP="0060547C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Behavioural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issues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181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1F972083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</w:p>
          <w:p w14:paraId="03C6F6F1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FOAMed</w:t>
            </w:r>
            <w:proofErr w:type="spellEnd"/>
          </w:p>
        </w:tc>
        <w:tc>
          <w:tcPr>
            <w:tcW w:w="5331" w:type="dxa"/>
          </w:tcPr>
          <w:p w14:paraId="02FC3B9E" w14:textId="77777777" w:rsidR="004B761F" w:rsidRPr="0060547C" w:rsidRDefault="00000000" w:rsidP="0060547C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16" w:history="1">
              <w:r w:rsidR="00202561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https://www.paediatricfoam.com/2017/07/behavioural-issues-in-children/</w:t>
              </w:r>
            </w:hyperlink>
          </w:p>
        </w:tc>
        <w:tc>
          <w:tcPr>
            <w:tcW w:w="3863" w:type="dxa"/>
          </w:tcPr>
          <w:p w14:paraId="2187DB7E" w14:textId="77777777" w:rsidR="004B761F" w:rsidRPr="0060547C" w:rsidRDefault="004B761F" w:rsidP="004B761F">
            <w:pPr>
              <w:pStyle w:val="TableParagraph"/>
              <w:spacing w:before="5" w:line="249" w:lineRule="auto"/>
              <w:ind w:right="144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behavioural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issues</w:t>
            </w:r>
          </w:p>
        </w:tc>
      </w:tr>
      <w:tr w:rsidR="004B761F" w:rsidRPr="00082FE3" w14:paraId="29B37107" w14:textId="77777777" w:rsidTr="004B761F">
        <w:trPr>
          <w:trHeight w:val="833"/>
        </w:trPr>
        <w:tc>
          <w:tcPr>
            <w:tcW w:w="1135" w:type="dxa"/>
          </w:tcPr>
          <w:p w14:paraId="2AB157CE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17a</w:t>
            </w:r>
          </w:p>
        </w:tc>
        <w:tc>
          <w:tcPr>
            <w:tcW w:w="2732" w:type="dxa"/>
          </w:tcPr>
          <w:p w14:paraId="708252C6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</w:p>
          <w:p w14:paraId="52AE6712" w14:textId="77777777" w:rsidR="004B761F" w:rsidRPr="0060547C" w:rsidRDefault="004B761F" w:rsidP="004B761F">
            <w:pPr>
              <w:pStyle w:val="TableParagraph"/>
              <w:spacing w:before="0" w:line="242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mental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act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183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7B5022C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Alder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Hey</w:t>
            </w:r>
          </w:p>
          <w:p w14:paraId="4621034A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Hospital</w:t>
            </w:r>
          </w:p>
        </w:tc>
        <w:tc>
          <w:tcPr>
            <w:tcW w:w="5331" w:type="dxa"/>
          </w:tcPr>
          <w:p w14:paraId="7B87F549" w14:textId="77777777" w:rsidR="004B761F" w:rsidRPr="0060547C" w:rsidRDefault="00000000" w:rsidP="004B761F">
            <w:pPr>
              <w:pStyle w:val="TableParagraph"/>
              <w:spacing w:before="5" w:line="247" w:lineRule="auto"/>
              <w:ind w:right="434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217" w:history="1">
              <w:r w:rsidR="004B761F" w:rsidRPr="0060547C">
                <w:rPr>
                  <w:rStyle w:val="Hyperlink"/>
                  <w:lang w:val="en-GB"/>
                </w:rPr>
                <w:t>https://youtu.be/Q_nJiFzfUzs</w:t>
              </w:r>
            </w:hyperlink>
          </w:p>
        </w:tc>
        <w:tc>
          <w:tcPr>
            <w:tcW w:w="3863" w:type="dxa"/>
          </w:tcPr>
          <w:p w14:paraId="29D9F5B2" w14:textId="77777777" w:rsidR="004B761F" w:rsidRPr="0060547C" w:rsidRDefault="0064485F" w:rsidP="004B761F">
            <w:pPr>
              <w:pStyle w:val="TableParagraph"/>
              <w:spacing w:before="5" w:line="249" w:lineRule="auto"/>
              <w:ind w:right="144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="004B761F"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</w:t>
            </w:r>
            <w:r w:rsidR="004B761F"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="004B761F"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="004B761F"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mental</w:t>
            </w:r>
            <w:r w:rsidR="004B761F"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  <w:r w:rsidR="004B761F"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act</w:t>
            </w:r>
          </w:p>
        </w:tc>
      </w:tr>
      <w:tr w:rsidR="004B761F" w:rsidRPr="00082FE3" w14:paraId="40220E87" w14:textId="77777777" w:rsidTr="004B761F">
        <w:trPr>
          <w:trHeight w:val="833"/>
        </w:trPr>
        <w:tc>
          <w:tcPr>
            <w:tcW w:w="1135" w:type="dxa"/>
          </w:tcPr>
          <w:p w14:paraId="6403D855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17a</w:t>
            </w:r>
          </w:p>
        </w:tc>
        <w:tc>
          <w:tcPr>
            <w:tcW w:w="2732" w:type="dxa"/>
          </w:tcPr>
          <w:p w14:paraId="028F16F7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</w:p>
          <w:p w14:paraId="4670AC4A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behavioural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issues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184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B8E7351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Alder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Hey</w:t>
            </w:r>
          </w:p>
          <w:p w14:paraId="52EAD280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Hospital</w:t>
            </w:r>
          </w:p>
        </w:tc>
        <w:tc>
          <w:tcPr>
            <w:tcW w:w="5331" w:type="dxa"/>
          </w:tcPr>
          <w:p w14:paraId="159A5DE2" w14:textId="77777777" w:rsidR="004B761F" w:rsidRPr="0060547C" w:rsidRDefault="00000000" w:rsidP="004B761F">
            <w:pPr>
              <w:pStyle w:val="TableParagraph"/>
              <w:spacing w:before="5" w:line="247" w:lineRule="auto"/>
              <w:ind w:right="434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18" w:history="1">
              <w:r w:rsidR="004B761F" w:rsidRPr="0060547C">
                <w:rPr>
                  <w:rStyle w:val="Hyperlink"/>
                  <w:lang w:val="en-GB"/>
                </w:rPr>
                <w:t>https://www.youtube.com/watch?v=XbL_UK78_J0</w:t>
              </w:r>
            </w:hyperlink>
          </w:p>
        </w:tc>
        <w:tc>
          <w:tcPr>
            <w:tcW w:w="3863" w:type="dxa"/>
          </w:tcPr>
          <w:p w14:paraId="5E10515C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behavioural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disturbance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</w:p>
          <w:p w14:paraId="330E2158" w14:textId="77777777" w:rsidR="004B761F" w:rsidRPr="0060547C" w:rsidRDefault="004B761F" w:rsidP="004B761F">
            <w:pPr>
              <w:pStyle w:val="TableParagraph"/>
              <w:spacing w:before="5" w:line="249" w:lineRule="auto"/>
              <w:ind w:right="144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</w:p>
        </w:tc>
      </w:tr>
      <w:tr w:rsidR="004B761F" w:rsidRPr="00082FE3" w14:paraId="17923260" w14:textId="77777777" w:rsidTr="004B761F">
        <w:trPr>
          <w:trHeight w:val="833"/>
        </w:trPr>
        <w:tc>
          <w:tcPr>
            <w:tcW w:w="1135" w:type="dxa"/>
          </w:tcPr>
          <w:p w14:paraId="7594178C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17a</w:t>
            </w:r>
          </w:p>
        </w:tc>
        <w:tc>
          <w:tcPr>
            <w:tcW w:w="2732" w:type="dxa"/>
          </w:tcPr>
          <w:p w14:paraId="4D585324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 for children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presenting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intoxicated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185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507A5A87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NHS Greater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Glasgow 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Clyde</w:t>
            </w:r>
          </w:p>
        </w:tc>
        <w:tc>
          <w:tcPr>
            <w:tcW w:w="5331" w:type="dxa"/>
          </w:tcPr>
          <w:p w14:paraId="00EFCDB4" w14:textId="77777777" w:rsidR="004B761F" w:rsidRPr="0060547C" w:rsidRDefault="00000000" w:rsidP="004B761F">
            <w:pPr>
              <w:pStyle w:val="TableParagraph"/>
              <w:spacing w:before="5" w:line="247" w:lineRule="auto"/>
              <w:ind w:right="434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19" w:history="1">
              <w:r w:rsidR="00202561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https://www.clinicalguidelines.scot.nhs.uk/nhsggc-guidelines/nhsggc-guidelines/child-protection/guideline-for-emergency-departments-minor-injury-units-and-receiving-units-where-a-child-or-young-person-presents-under-the-influence-of-alcohol-andor-drugs/</w:t>
              </w:r>
            </w:hyperlink>
          </w:p>
        </w:tc>
        <w:tc>
          <w:tcPr>
            <w:tcW w:w="3863" w:type="dxa"/>
          </w:tcPr>
          <w:p w14:paraId="0AB33202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4B761F" w:rsidRPr="00082FE3" w14:paraId="09EAF535" w14:textId="77777777" w:rsidTr="004B761F">
        <w:trPr>
          <w:trHeight w:val="833"/>
        </w:trPr>
        <w:tc>
          <w:tcPr>
            <w:tcW w:w="1135" w:type="dxa"/>
          </w:tcPr>
          <w:p w14:paraId="5EA33BF7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17a</w:t>
            </w:r>
          </w:p>
        </w:tc>
        <w:tc>
          <w:tcPr>
            <w:tcW w:w="2732" w:type="dxa"/>
          </w:tcPr>
          <w:p w14:paraId="374065EF" w14:textId="77777777" w:rsidR="004B761F" w:rsidRPr="0060547C" w:rsidRDefault="004B761F" w:rsidP="004B761F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HEADSSS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tool</w:t>
            </w:r>
          </w:p>
          <w:p w14:paraId="3C9352E6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186]</w:t>
            </w:r>
          </w:p>
        </w:tc>
        <w:tc>
          <w:tcPr>
            <w:tcW w:w="1730" w:type="dxa"/>
          </w:tcPr>
          <w:p w14:paraId="7AE0098F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PEM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infographic</w:t>
            </w:r>
          </w:p>
        </w:tc>
        <w:tc>
          <w:tcPr>
            <w:tcW w:w="5331" w:type="dxa"/>
          </w:tcPr>
          <w:p w14:paraId="7FDBA224" w14:textId="77777777" w:rsidR="00202561" w:rsidRPr="00202561" w:rsidRDefault="00202561" w:rsidP="00202561">
            <w:pPr>
              <w:pStyle w:val="TableParagraph"/>
              <w:spacing w:before="3"/>
              <w:rPr>
                <w:rStyle w:val="Hyperlink"/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fldChar w:fldCharType="begin"/>
            </w: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instrText xml:space="preserve"> HYPERLINK "https://www.peminfographics.com/infographics/headsss-" </w:instrText>
            </w: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fldChar w:fldCharType="separate"/>
            </w:r>
            <w:r w:rsidRPr="00202561">
              <w:rPr>
                <w:rStyle w:val="Hyperlink"/>
                <w:rFonts w:ascii="Arial" w:hAnsi="Arial" w:cs="Arial"/>
                <w:w w:val="105"/>
                <w:sz w:val="24"/>
                <w:szCs w:val="24"/>
                <w:lang w:val="en-GB"/>
              </w:rPr>
              <w:t>https://www.peminfographics.com/infographics/headsss-</w:t>
            </w:r>
          </w:p>
          <w:p w14:paraId="27E82E33" w14:textId="77777777" w:rsidR="004B761F" w:rsidRPr="0060547C" w:rsidRDefault="00202561" w:rsidP="00202561">
            <w:pPr>
              <w:pStyle w:val="TableParagraph"/>
              <w:spacing w:before="5" w:line="249" w:lineRule="auto"/>
              <w:ind w:right="130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r w:rsidRPr="00202561">
              <w:rPr>
                <w:rStyle w:val="Hyperlink"/>
                <w:rFonts w:ascii="Arial" w:hAnsi="Arial" w:cs="Arial"/>
                <w:w w:val="105"/>
                <w:sz w:val="24"/>
                <w:szCs w:val="24"/>
                <w:lang w:val="en-GB"/>
              </w:rPr>
              <w:t>assessment-tool</w:t>
            </w: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fldChar w:fldCharType="end"/>
            </w:r>
          </w:p>
        </w:tc>
        <w:tc>
          <w:tcPr>
            <w:tcW w:w="3863" w:type="dxa"/>
          </w:tcPr>
          <w:p w14:paraId="11411C64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Infographic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HEADSSS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tool</w:t>
            </w:r>
          </w:p>
        </w:tc>
      </w:tr>
    </w:tbl>
    <w:p w14:paraId="15CDB3AB" w14:textId="77777777" w:rsidR="005531EA" w:rsidRPr="0060547C" w:rsidRDefault="005531EA" w:rsidP="005531EA">
      <w:pPr>
        <w:spacing w:line="223" w:lineRule="exact"/>
        <w:rPr>
          <w:rFonts w:cs="Arial"/>
        </w:rPr>
        <w:sectPr w:rsidR="005531EA" w:rsidRPr="0060547C">
          <w:pgSz w:w="15840" w:h="12240" w:orient="landscape"/>
          <w:pgMar w:top="1140" w:right="380" w:bottom="1580" w:left="400" w:header="0" w:footer="1381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3454AB5D" w14:textId="77777777" w:rsidTr="0060547C">
        <w:trPr>
          <w:trHeight w:val="322"/>
        </w:trPr>
        <w:tc>
          <w:tcPr>
            <w:tcW w:w="14794" w:type="dxa"/>
            <w:shd w:val="clear" w:color="auto" w:fill="D8D8D8"/>
          </w:tcPr>
          <w:p w14:paraId="0F72708E" w14:textId="77777777" w:rsidR="005531EA" w:rsidRPr="0060547C" w:rsidRDefault="005531EA" w:rsidP="00CE3E00">
            <w:pPr>
              <w:pStyle w:val="TableParagraph"/>
              <w:spacing w:before="3" w:line="299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18)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Remote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consultations</w:t>
            </w:r>
          </w:p>
        </w:tc>
      </w:tr>
      <w:tr w:rsidR="005531EA" w:rsidRPr="00082FE3" w14:paraId="18A35400" w14:textId="77777777" w:rsidTr="0060547C">
        <w:trPr>
          <w:trHeight w:val="318"/>
        </w:trPr>
        <w:tc>
          <w:tcPr>
            <w:tcW w:w="14794" w:type="dxa"/>
          </w:tcPr>
          <w:p w14:paraId="2F3ED5F8" w14:textId="77777777" w:rsidR="005531EA" w:rsidRPr="0060547C" w:rsidRDefault="005531EA" w:rsidP="00CE3E00">
            <w:pPr>
              <w:pStyle w:val="TableParagraph"/>
              <w:spacing w:before="2" w:line="297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60990770" w14:textId="77777777" w:rsidTr="0060547C">
        <w:trPr>
          <w:trHeight w:val="1607"/>
        </w:trPr>
        <w:tc>
          <w:tcPr>
            <w:tcW w:w="14794" w:type="dxa"/>
          </w:tcPr>
          <w:p w14:paraId="4CDA53B9" w14:textId="77777777" w:rsidR="005531EA" w:rsidRPr="0060547C" w:rsidRDefault="005531EA" w:rsidP="005531EA">
            <w:pPr>
              <w:pStyle w:val="TableParagraph"/>
              <w:numPr>
                <w:ilvl w:val="0"/>
                <w:numId w:val="70"/>
              </w:numPr>
              <w:tabs>
                <w:tab w:val="left" w:pos="780"/>
              </w:tabs>
              <w:spacing w:before="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triage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identify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red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flags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remote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consultation</w:t>
            </w:r>
            <w:proofErr w:type="gramEnd"/>
          </w:p>
          <w:p w14:paraId="6ECAC43C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3D71E71" w14:textId="77777777" w:rsidR="005531EA" w:rsidRPr="0060547C" w:rsidRDefault="005531EA" w:rsidP="005531EA">
            <w:pPr>
              <w:pStyle w:val="TableParagraph"/>
              <w:numPr>
                <w:ilvl w:val="0"/>
                <w:numId w:val="70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Understand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principles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1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safety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video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consultations</w:t>
            </w:r>
            <w:proofErr w:type="gramEnd"/>
          </w:p>
          <w:p w14:paraId="1EB7BD94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9F0993B" w14:textId="77777777" w:rsidR="005531EA" w:rsidRPr="0060547C" w:rsidRDefault="005531EA" w:rsidP="005531EA">
            <w:pPr>
              <w:pStyle w:val="TableParagraph"/>
              <w:numPr>
                <w:ilvl w:val="0"/>
                <w:numId w:val="70"/>
              </w:numPr>
              <w:tabs>
                <w:tab w:val="left" w:pos="780"/>
              </w:tabs>
              <w:spacing w:before="0" w:line="299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when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use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remote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consultations</w:t>
            </w:r>
            <w:proofErr w:type="gramEnd"/>
          </w:p>
          <w:p w14:paraId="6E332454" w14:textId="77777777" w:rsidR="004B761F" w:rsidRPr="00082FE3" w:rsidRDefault="004B761F" w:rsidP="0060547C">
            <w:pPr>
              <w:pStyle w:val="ListParagraph"/>
              <w:rPr>
                <w:rFonts w:cs="Arial"/>
              </w:rPr>
            </w:pPr>
          </w:p>
          <w:p w14:paraId="3B0597B0" w14:textId="77777777" w:rsidR="004B761F" w:rsidRPr="0060547C" w:rsidRDefault="004B761F" w:rsidP="005531EA">
            <w:pPr>
              <w:pStyle w:val="TableParagraph"/>
              <w:numPr>
                <w:ilvl w:val="0"/>
                <w:numId w:val="70"/>
              </w:numPr>
              <w:tabs>
                <w:tab w:val="left" w:pos="780"/>
              </w:tabs>
              <w:spacing w:before="0" w:line="299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 of factors specific to remote consultations with children and young people</w:t>
            </w:r>
          </w:p>
        </w:tc>
      </w:tr>
    </w:tbl>
    <w:p w14:paraId="69BF3EFC" w14:textId="77777777" w:rsidR="005531EA" w:rsidRPr="0060547C" w:rsidRDefault="005531EA" w:rsidP="005531EA">
      <w:pPr>
        <w:pStyle w:val="BodyText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03C87850" w14:textId="77777777" w:rsidTr="00CE3E00">
        <w:trPr>
          <w:trHeight w:val="251"/>
        </w:trPr>
        <w:tc>
          <w:tcPr>
            <w:tcW w:w="1135" w:type="dxa"/>
            <w:shd w:val="clear" w:color="auto" w:fill="FBE4D4"/>
          </w:tcPr>
          <w:p w14:paraId="68E02794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32" w:type="dxa"/>
            <w:shd w:val="clear" w:color="auto" w:fill="FBE4D4"/>
          </w:tcPr>
          <w:p w14:paraId="7A5B5764" w14:textId="77777777" w:rsidR="005531EA" w:rsidRPr="0060547C" w:rsidRDefault="005531EA" w:rsidP="00CE3E00">
            <w:pPr>
              <w:pStyle w:val="TableParagraph"/>
              <w:spacing w:line="225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shd w:val="clear" w:color="auto" w:fill="FBE4D4"/>
          </w:tcPr>
          <w:p w14:paraId="1D34967C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057DCFF8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46A0040E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72D87801" w14:textId="77777777" w:rsidTr="00CE3E00">
        <w:trPr>
          <w:trHeight w:val="755"/>
        </w:trPr>
        <w:tc>
          <w:tcPr>
            <w:tcW w:w="1135" w:type="dxa"/>
          </w:tcPr>
          <w:p w14:paraId="3CBC45C4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18a</w:t>
            </w:r>
          </w:p>
        </w:tc>
        <w:tc>
          <w:tcPr>
            <w:tcW w:w="2732" w:type="dxa"/>
          </w:tcPr>
          <w:p w14:paraId="1DCD4C98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485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Clinical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Pathways remote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187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68001545" w14:textId="77777777" w:rsidR="005531EA" w:rsidRPr="0060547C" w:rsidRDefault="005531EA" w:rsidP="00CE3E00">
            <w:pPr>
              <w:pStyle w:val="TableParagraph"/>
              <w:spacing w:line="247" w:lineRule="auto"/>
              <w:ind w:right="52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Healthier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together</w:t>
            </w:r>
          </w:p>
        </w:tc>
        <w:tc>
          <w:tcPr>
            <w:tcW w:w="5331" w:type="dxa"/>
          </w:tcPr>
          <w:p w14:paraId="663CDECB" w14:textId="77777777" w:rsidR="005531EA" w:rsidRPr="0060547C" w:rsidRDefault="00000000" w:rsidP="00CE3E00">
            <w:pPr>
              <w:pStyle w:val="TableParagraph"/>
              <w:spacing w:line="247" w:lineRule="auto"/>
              <w:ind w:right="1278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20" w:history="1">
              <w:r w:rsidR="00202561" w:rsidRPr="00202561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https://www.what0-18.nhs.uk/professionals/health-visitors/clinical-pathways-remote-assessment</w:t>
              </w:r>
            </w:hyperlink>
          </w:p>
        </w:tc>
        <w:tc>
          <w:tcPr>
            <w:tcW w:w="3863" w:type="dxa"/>
          </w:tcPr>
          <w:p w14:paraId="483BECB5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Selection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remote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tools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</w:p>
          <w:p w14:paraId="3DF4C939" w14:textId="77777777" w:rsidR="005531EA" w:rsidRPr="0060547C" w:rsidRDefault="005531EA" w:rsidP="00CE3E00">
            <w:pPr>
              <w:pStyle w:val="TableParagraph"/>
              <w:spacing w:before="0" w:line="250" w:lineRule="atLeast"/>
              <w:ind w:right="24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presentations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traffic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light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system.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Also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includes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training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videos</w:t>
            </w:r>
          </w:p>
        </w:tc>
      </w:tr>
      <w:tr w:rsidR="005531EA" w:rsidRPr="00082FE3" w14:paraId="73051C5F" w14:textId="77777777" w:rsidTr="00CE3E00">
        <w:trPr>
          <w:trHeight w:val="564"/>
        </w:trPr>
        <w:tc>
          <w:tcPr>
            <w:tcW w:w="1135" w:type="dxa"/>
          </w:tcPr>
          <w:p w14:paraId="7580B892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18a</w:t>
            </w:r>
          </w:p>
        </w:tc>
        <w:tc>
          <w:tcPr>
            <w:tcW w:w="2732" w:type="dxa"/>
          </w:tcPr>
          <w:p w14:paraId="66359CC4" w14:textId="77777777" w:rsidR="005531EA" w:rsidRPr="0060547C" w:rsidRDefault="005531EA" w:rsidP="00CE3E00">
            <w:pPr>
              <w:pStyle w:val="TableParagraph"/>
              <w:spacing w:before="2" w:line="235" w:lineRule="auto"/>
              <w:ind w:left="100" w:right="5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Screening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action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tools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188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1CC026A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Sepsis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trust</w:t>
            </w:r>
          </w:p>
        </w:tc>
        <w:tc>
          <w:tcPr>
            <w:tcW w:w="5331" w:type="dxa"/>
          </w:tcPr>
          <w:p w14:paraId="7A8575F8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21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https://sepsistrust.org/professional-resources/clinical-tools/</w:t>
              </w:r>
            </w:hyperlink>
          </w:p>
        </w:tc>
        <w:tc>
          <w:tcPr>
            <w:tcW w:w="3863" w:type="dxa"/>
          </w:tcPr>
          <w:p w14:paraId="6D0BA6A6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Collection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telephone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triaging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tools</w:t>
            </w:r>
          </w:p>
        </w:tc>
      </w:tr>
      <w:tr w:rsidR="005531EA" w:rsidRPr="00082FE3" w14:paraId="4460A7BD" w14:textId="77777777" w:rsidTr="00CE3E00">
        <w:trPr>
          <w:trHeight w:val="1007"/>
        </w:trPr>
        <w:tc>
          <w:tcPr>
            <w:tcW w:w="1135" w:type="dxa"/>
          </w:tcPr>
          <w:p w14:paraId="261E6246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18a</w:t>
            </w:r>
          </w:p>
        </w:tc>
        <w:tc>
          <w:tcPr>
            <w:tcW w:w="2732" w:type="dxa"/>
          </w:tcPr>
          <w:p w14:paraId="76ACD159" w14:textId="77777777" w:rsidR="005531EA" w:rsidRPr="0060547C" w:rsidRDefault="005531EA" w:rsidP="00CE3E00">
            <w:pPr>
              <w:pStyle w:val="TableParagraph"/>
              <w:spacing w:before="5" w:line="247" w:lineRule="auto"/>
              <w:ind w:left="100" w:right="129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Safeguarding in Virtual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Consultations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Primary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Care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189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5EE82CD4" w14:textId="77777777" w:rsidR="005531EA" w:rsidRPr="0060547C" w:rsidRDefault="005531EA" w:rsidP="00CE3E00">
            <w:pPr>
              <w:pStyle w:val="TableParagraph"/>
              <w:spacing w:before="5" w:line="247" w:lineRule="auto"/>
              <w:ind w:right="318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Bath and </w:t>
            </w:r>
            <w:proofErr w:type="gramStart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North</w:t>
            </w:r>
            <w:r w:rsidRPr="0060547C">
              <w:rPr>
                <w:rFonts w:ascii="Arial" w:hAnsi="Arial" w:cs="Arial"/>
                <w:spacing w:val="-4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East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Somerset,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Swindon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</w:p>
          <w:p w14:paraId="0C0CB7A1" w14:textId="77777777" w:rsidR="005531EA" w:rsidRPr="0060547C" w:rsidRDefault="005531EA" w:rsidP="00CE3E00">
            <w:pPr>
              <w:pStyle w:val="TableParagraph"/>
              <w:spacing w:before="1" w:line="227" w:lineRule="exact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Wiltshire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="00F74C35" w:rsidRPr="00F74C35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>Clinical Commissioning Group (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CCG</w:t>
            </w:r>
            <w:r w:rsidR="00F74C35" w:rsidRP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)</w:t>
            </w:r>
          </w:p>
        </w:tc>
        <w:tc>
          <w:tcPr>
            <w:tcW w:w="5331" w:type="dxa"/>
          </w:tcPr>
          <w:p w14:paraId="5EED6391" w14:textId="77777777" w:rsidR="005531EA" w:rsidRPr="0060547C" w:rsidRDefault="00000000" w:rsidP="00CE3E00">
            <w:pPr>
              <w:pStyle w:val="TableParagraph"/>
              <w:spacing w:before="5" w:line="247" w:lineRule="auto"/>
              <w:ind w:right="330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22" w:history="1">
              <w:r w:rsidR="00202561" w:rsidRPr="00202561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https://bsw.icb.nhs.uk/document/safeguarding-in-virtual-consultations-in-primary-care-final-v1-0/</w:t>
              </w:r>
            </w:hyperlink>
          </w:p>
        </w:tc>
        <w:tc>
          <w:tcPr>
            <w:tcW w:w="3863" w:type="dxa"/>
          </w:tcPr>
          <w:p w14:paraId="5411A7D6" w14:textId="77777777" w:rsidR="005531EA" w:rsidRPr="0060547C" w:rsidRDefault="005531EA" w:rsidP="00CE3E00">
            <w:pPr>
              <w:pStyle w:val="TableParagraph"/>
              <w:spacing w:before="5" w:line="247" w:lineRule="auto"/>
              <w:ind w:right="20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Guidance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safeguarding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patients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during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virtual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consultations</w:t>
            </w:r>
          </w:p>
        </w:tc>
      </w:tr>
      <w:tr w:rsidR="005531EA" w:rsidRPr="00082FE3" w14:paraId="10DA3206" w14:textId="77777777" w:rsidTr="00CE3E00">
        <w:trPr>
          <w:trHeight w:val="756"/>
        </w:trPr>
        <w:tc>
          <w:tcPr>
            <w:tcW w:w="1135" w:type="dxa"/>
          </w:tcPr>
          <w:p w14:paraId="4B0FE62F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18a</w:t>
            </w:r>
          </w:p>
        </w:tc>
        <w:tc>
          <w:tcPr>
            <w:tcW w:w="2732" w:type="dxa"/>
          </w:tcPr>
          <w:p w14:paraId="3BFE81D3" w14:textId="77777777" w:rsidR="005531EA" w:rsidRPr="0060547C" w:rsidRDefault="00F74C35" w:rsidP="00CE3E00">
            <w:pPr>
              <w:pStyle w:val="TableParagraph"/>
              <w:spacing w:before="5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London </w:t>
            </w:r>
            <w:proofErr w:type="spellStart"/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Ambualnce</w:t>
            </w:r>
            <w:proofErr w:type="spellEnd"/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Service (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LAS</w:t>
            </w: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)</w:t>
            </w:r>
            <w:r w:rsidR="005531EA"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triage</w:t>
            </w:r>
            <w:r w:rsidR="005531EA"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categories</w:t>
            </w:r>
            <w:r w:rsidR="005531EA"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190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DC752F2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LAS</w:t>
            </w:r>
          </w:p>
        </w:tc>
        <w:tc>
          <w:tcPr>
            <w:tcW w:w="5331" w:type="dxa"/>
          </w:tcPr>
          <w:p w14:paraId="52C5D8D7" w14:textId="77777777" w:rsidR="005531EA" w:rsidRPr="0060547C" w:rsidRDefault="00000000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23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https://www.youtube.com/watch?v=AxvbuhK_btM</w:t>
              </w:r>
            </w:hyperlink>
          </w:p>
        </w:tc>
        <w:tc>
          <w:tcPr>
            <w:tcW w:w="3863" w:type="dxa"/>
          </w:tcPr>
          <w:p w14:paraId="0B1CA286" w14:textId="77777777" w:rsidR="005531EA" w:rsidRPr="0060547C" w:rsidRDefault="005531EA" w:rsidP="00CE3E00">
            <w:pPr>
              <w:pStyle w:val="TableParagraph"/>
              <w:spacing w:before="5" w:line="247" w:lineRule="auto"/>
              <w:ind w:right="29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Video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guidance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ambulance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categories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should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need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request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your</w:t>
            </w:r>
          </w:p>
          <w:p w14:paraId="6493B02A" w14:textId="77777777" w:rsidR="004B761F" w:rsidRPr="0060547C" w:rsidRDefault="005531EA" w:rsidP="00202561">
            <w:pPr>
              <w:pStyle w:val="TableParagraph"/>
              <w:spacing w:before="3" w:line="225" w:lineRule="exact"/>
              <w:rPr>
                <w:rFonts w:ascii="Arial" w:eastAsiaTheme="minorHAnsi" w:hAnsi="Arial" w:cstheme="minorBidi"/>
                <w:color w:val="231F20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patient</w:t>
            </w:r>
          </w:p>
        </w:tc>
      </w:tr>
      <w:tr w:rsidR="005531EA" w:rsidRPr="00082FE3" w14:paraId="30A81327" w14:textId="77777777" w:rsidTr="00CE3E00">
        <w:trPr>
          <w:trHeight w:val="1204"/>
        </w:trPr>
        <w:tc>
          <w:tcPr>
            <w:tcW w:w="1135" w:type="dxa"/>
          </w:tcPr>
          <w:p w14:paraId="1DBDBFD6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18b,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18c</w:t>
            </w:r>
          </w:p>
        </w:tc>
        <w:tc>
          <w:tcPr>
            <w:tcW w:w="2732" w:type="dxa"/>
          </w:tcPr>
          <w:p w14:paraId="13753C4D" w14:textId="77777777" w:rsidR="005531EA" w:rsidRPr="0060547C" w:rsidRDefault="005531EA" w:rsidP="00CE3E00">
            <w:pPr>
              <w:pStyle w:val="TableParagraph"/>
              <w:spacing w:before="2" w:line="235" w:lineRule="auto"/>
              <w:ind w:left="100" w:right="24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Principles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supporting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high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quality</w:t>
            </w:r>
            <w:proofErr w:type="gramEnd"/>
          </w:p>
          <w:p w14:paraId="13971B5C" w14:textId="77777777" w:rsidR="005531EA" w:rsidRPr="0060547C" w:rsidRDefault="005531EA" w:rsidP="00CE3E00">
            <w:pPr>
              <w:pStyle w:val="TableParagraph"/>
              <w:spacing w:before="1"/>
              <w:ind w:left="100" w:right="62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consultations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by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video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general</w:t>
            </w:r>
          </w:p>
          <w:p w14:paraId="2701538B" w14:textId="77777777" w:rsidR="005531EA" w:rsidRPr="0060547C" w:rsidRDefault="005531EA" w:rsidP="00CE3E00">
            <w:pPr>
              <w:pStyle w:val="TableParagraph"/>
              <w:spacing w:before="0" w:line="215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practice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during</w:t>
            </w:r>
            <w:r w:rsidRPr="0060547C">
              <w:rPr>
                <w:rFonts w:ascii="Arial" w:hAnsi="Arial" w:cs="Arial"/>
                <w:spacing w:val="-12"/>
                <w:sz w:val="24"/>
                <w:szCs w:val="24"/>
                <w:lang w:val="en-GB"/>
              </w:rPr>
              <w:t xml:space="preserve"> </w:t>
            </w:r>
            <w:r w:rsidR="00F74C35">
              <w:rPr>
                <w:rFonts w:ascii="Arial" w:hAnsi="Arial" w:cs="Arial"/>
                <w:sz w:val="24"/>
                <w:szCs w:val="24"/>
                <w:lang w:val="en-GB"/>
              </w:rPr>
              <w:t>Covid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-19[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191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8EEBB08" w14:textId="77777777" w:rsidR="005531EA" w:rsidRPr="0060547C" w:rsidRDefault="005531EA" w:rsidP="00CE3E00">
            <w:pPr>
              <w:pStyle w:val="TableParagraph"/>
              <w:spacing w:before="0" w:line="24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NHS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England</w:t>
            </w:r>
          </w:p>
        </w:tc>
        <w:tc>
          <w:tcPr>
            <w:tcW w:w="5331" w:type="dxa"/>
          </w:tcPr>
          <w:p w14:paraId="798A234E" w14:textId="77777777" w:rsidR="005531EA" w:rsidRPr="0060547C" w:rsidRDefault="00000000" w:rsidP="00CE3E00">
            <w:pPr>
              <w:pStyle w:val="TableParagraph"/>
              <w:spacing w:line="249" w:lineRule="auto"/>
              <w:ind w:right="488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24" w:history="1">
              <w:r w:rsidR="00202561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https://www.england.nhs.uk/coronavirus/wp-content/uploads/sites/52/2020/03/C0479-principles-of-safe-video-consulting-in-general-practice-updated-29-may.pdf</w:t>
              </w:r>
            </w:hyperlink>
          </w:p>
        </w:tc>
        <w:tc>
          <w:tcPr>
            <w:tcW w:w="3863" w:type="dxa"/>
          </w:tcPr>
          <w:p w14:paraId="43795BD9" w14:textId="77777777" w:rsidR="005531EA" w:rsidRPr="0060547C" w:rsidRDefault="005531EA" w:rsidP="00CE3E00">
            <w:pPr>
              <w:pStyle w:val="TableParagraph"/>
              <w:spacing w:before="2" w:line="235" w:lineRule="auto"/>
              <w:ind w:right="10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Guidance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aimed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at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NHS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general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practice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staff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who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are consulting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via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video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</w:p>
          <w:p w14:paraId="21C57F0E" w14:textId="77777777" w:rsidR="005531EA" w:rsidRPr="0060547C" w:rsidRDefault="005531EA" w:rsidP="00CE3E00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Patients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at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home.</w:t>
            </w:r>
          </w:p>
        </w:tc>
      </w:tr>
      <w:tr w:rsidR="005531EA" w:rsidRPr="00082FE3" w14:paraId="742EF6BF" w14:textId="77777777" w:rsidTr="00CE3E00">
        <w:trPr>
          <w:trHeight w:val="582"/>
        </w:trPr>
        <w:tc>
          <w:tcPr>
            <w:tcW w:w="1135" w:type="dxa"/>
          </w:tcPr>
          <w:p w14:paraId="3AF39B8E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18c</w:t>
            </w:r>
          </w:p>
        </w:tc>
        <w:tc>
          <w:tcPr>
            <w:tcW w:w="2732" w:type="dxa"/>
          </w:tcPr>
          <w:p w14:paraId="2EA36F01" w14:textId="77777777" w:rsidR="005531EA" w:rsidRPr="0060547C" w:rsidRDefault="005531EA" w:rsidP="00CE3E00">
            <w:pPr>
              <w:pStyle w:val="TableParagraph"/>
              <w:spacing w:before="2" w:line="235" w:lineRule="auto"/>
              <w:ind w:left="100" w:right="17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Remote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consultation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acute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cases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193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4EE639BA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Fourteen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fish</w:t>
            </w:r>
          </w:p>
        </w:tc>
        <w:tc>
          <w:tcPr>
            <w:tcW w:w="5331" w:type="dxa"/>
          </w:tcPr>
          <w:p w14:paraId="71416F88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25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https://vimeo.com/587746398/12415345a1</w:t>
              </w:r>
            </w:hyperlink>
          </w:p>
        </w:tc>
        <w:tc>
          <w:tcPr>
            <w:tcW w:w="3863" w:type="dxa"/>
          </w:tcPr>
          <w:p w14:paraId="7660A1E0" w14:textId="77777777" w:rsidR="005531EA" w:rsidRPr="0060547C" w:rsidRDefault="005531EA" w:rsidP="00CE3E00">
            <w:pPr>
              <w:pStyle w:val="TableParagraph"/>
              <w:spacing w:before="2" w:line="235" w:lineRule="auto"/>
              <w:ind w:right="93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Video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perform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remote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consultation</w:t>
            </w:r>
          </w:p>
        </w:tc>
      </w:tr>
      <w:tr w:rsidR="005531EA" w:rsidRPr="00082FE3" w14:paraId="2E681DDC" w14:textId="77777777" w:rsidTr="00CE3E00">
        <w:trPr>
          <w:trHeight w:val="754"/>
        </w:trPr>
        <w:tc>
          <w:tcPr>
            <w:tcW w:w="1135" w:type="dxa"/>
          </w:tcPr>
          <w:p w14:paraId="48BCFEA3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18c,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18d</w:t>
            </w:r>
          </w:p>
        </w:tc>
        <w:tc>
          <w:tcPr>
            <w:tcW w:w="2732" w:type="dxa"/>
          </w:tcPr>
          <w:p w14:paraId="158199CB" w14:textId="77777777" w:rsidR="005531EA" w:rsidRPr="0060547C" w:rsidRDefault="005531EA" w:rsidP="00CE3E00">
            <w:pPr>
              <w:pStyle w:val="TableParagraph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tips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194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27F5CDC6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RCPCH</w:t>
            </w:r>
          </w:p>
        </w:tc>
        <w:tc>
          <w:tcPr>
            <w:tcW w:w="5331" w:type="dxa"/>
          </w:tcPr>
          <w:p w14:paraId="1BE3F448" w14:textId="77777777" w:rsidR="005531EA" w:rsidRPr="0060547C" w:rsidRDefault="00000000" w:rsidP="00CE3E00">
            <w:pPr>
              <w:pStyle w:val="TableParagraph"/>
              <w:spacing w:line="244" w:lineRule="auto"/>
              <w:ind w:right="649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26" w:history="1">
              <w:r w:rsidR="00202561" w:rsidRPr="00202561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https://www.yphsig.org.uk/resources-1/adolescent-healthcare/communication-skills/remote-consultation</w:t>
              </w:r>
            </w:hyperlink>
          </w:p>
        </w:tc>
        <w:tc>
          <w:tcPr>
            <w:tcW w:w="3863" w:type="dxa"/>
          </w:tcPr>
          <w:p w14:paraId="131F2F59" w14:textId="77777777" w:rsidR="005531EA" w:rsidRPr="0060547C" w:rsidRDefault="005531EA" w:rsidP="00CE3E00">
            <w:pPr>
              <w:pStyle w:val="TableParagraph"/>
              <w:spacing w:line="244" w:lineRule="auto"/>
              <w:ind w:right="126" w:firstLine="4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guide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best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practice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when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undertaking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remote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consultation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people.</w:t>
            </w:r>
          </w:p>
        </w:tc>
      </w:tr>
      <w:tr w:rsidR="005531EA" w:rsidRPr="00082FE3" w14:paraId="795AB7AD" w14:textId="77777777" w:rsidTr="00CE3E00">
        <w:trPr>
          <w:trHeight w:val="1263"/>
        </w:trPr>
        <w:tc>
          <w:tcPr>
            <w:tcW w:w="1135" w:type="dxa"/>
          </w:tcPr>
          <w:p w14:paraId="6B4E410F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18d</w:t>
            </w:r>
          </w:p>
        </w:tc>
        <w:tc>
          <w:tcPr>
            <w:tcW w:w="2732" w:type="dxa"/>
          </w:tcPr>
          <w:p w14:paraId="3422C8DF" w14:textId="77777777" w:rsidR="005531EA" w:rsidRPr="0060547C" w:rsidRDefault="005531EA" w:rsidP="00CE3E00">
            <w:pPr>
              <w:pStyle w:val="TableParagraph"/>
              <w:spacing w:before="5" w:line="249" w:lineRule="auto"/>
              <w:ind w:left="100" w:right="36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Principles for conducting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virtual consultations with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people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195]</w:t>
            </w:r>
          </w:p>
        </w:tc>
        <w:tc>
          <w:tcPr>
            <w:tcW w:w="1730" w:type="dxa"/>
          </w:tcPr>
          <w:p w14:paraId="3580E68F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RCPCH</w:t>
            </w:r>
          </w:p>
        </w:tc>
        <w:tc>
          <w:tcPr>
            <w:tcW w:w="5331" w:type="dxa"/>
          </w:tcPr>
          <w:p w14:paraId="2D19C3BB" w14:textId="77777777" w:rsidR="005531EA" w:rsidRPr="0060547C" w:rsidRDefault="00000000" w:rsidP="00CE3E00">
            <w:pPr>
              <w:pStyle w:val="TableParagraph"/>
              <w:spacing w:before="5" w:line="249" w:lineRule="auto"/>
              <w:ind w:right="26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27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https://www.rcpch.ac.uk/resources/principles-conducting-virtual-consultations-children-young-people</w:t>
              </w:r>
            </w:hyperlink>
          </w:p>
        </w:tc>
        <w:tc>
          <w:tcPr>
            <w:tcW w:w="3863" w:type="dxa"/>
          </w:tcPr>
          <w:p w14:paraId="5076B739" w14:textId="77777777" w:rsidR="005531EA" w:rsidRPr="0060547C" w:rsidRDefault="005531EA" w:rsidP="00CE3E00">
            <w:pPr>
              <w:pStyle w:val="TableParagraph"/>
              <w:spacing w:before="5" w:line="249" w:lineRule="auto"/>
              <w:ind w:right="17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Guidance on consulting virtually with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people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provide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care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 a way that is in their best interests,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whilst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protecting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both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from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risks</w:t>
            </w:r>
          </w:p>
          <w:p w14:paraId="755FDAD3" w14:textId="77777777" w:rsidR="005531EA" w:rsidRPr="0060547C" w:rsidRDefault="005531EA" w:rsidP="00CE3E00">
            <w:pPr>
              <w:pStyle w:val="TableParagraph"/>
              <w:spacing w:before="0" w:line="22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associated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virtual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consultations.</w:t>
            </w:r>
          </w:p>
        </w:tc>
      </w:tr>
      <w:tr w:rsidR="004B761F" w:rsidRPr="00082FE3" w14:paraId="143EF159" w14:textId="77777777" w:rsidTr="00CE3E00">
        <w:trPr>
          <w:trHeight w:val="1263"/>
        </w:trPr>
        <w:tc>
          <w:tcPr>
            <w:tcW w:w="1135" w:type="dxa"/>
          </w:tcPr>
          <w:p w14:paraId="28455EC3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18d</w:t>
            </w:r>
          </w:p>
        </w:tc>
        <w:tc>
          <w:tcPr>
            <w:tcW w:w="2732" w:type="dxa"/>
          </w:tcPr>
          <w:p w14:paraId="08511C82" w14:textId="77777777" w:rsidR="004B761F" w:rsidRPr="0060547C" w:rsidRDefault="004B761F" w:rsidP="004B761F">
            <w:pPr>
              <w:pStyle w:val="TableParagraph"/>
              <w:spacing w:before="5" w:line="249" w:lineRule="auto"/>
              <w:ind w:left="100" w:right="367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Remote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196]</w:t>
            </w:r>
          </w:p>
        </w:tc>
        <w:tc>
          <w:tcPr>
            <w:tcW w:w="1730" w:type="dxa"/>
          </w:tcPr>
          <w:p w14:paraId="2ABF6D83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Drs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net</w:t>
            </w:r>
          </w:p>
        </w:tc>
        <w:tc>
          <w:tcPr>
            <w:tcW w:w="5331" w:type="dxa"/>
          </w:tcPr>
          <w:p w14:paraId="0CD8FC9B" w14:textId="77777777" w:rsidR="004B761F" w:rsidRPr="0060547C" w:rsidRDefault="00000000" w:rsidP="004B761F">
            <w:pPr>
              <w:pStyle w:val="TableParagraph"/>
              <w:spacing w:before="5" w:line="249" w:lineRule="auto"/>
              <w:ind w:right="26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228" w:history="1">
              <w:r w:rsidR="00202561" w:rsidRPr="00202561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https://open.spotify.com/episode/3N9nUzmkMMBrJQh3fIESdB</w:t>
              </w:r>
            </w:hyperlink>
          </w:p>
        </w:tc>
        <w:tc>
          <w:tcPr>
            <w:tcW w:w="3863" w:type="dxa"/>
          </w:tcPr>
          <w:p w14:paraId="7B5F7AC1" w14:textId="77777777" w:rsidR="004B761F" w:rsidRPr="0060547C" w:rsidRDefault="004B761F" w:rsidP="004B761F">
            <w:pPr>
              <w:pStyle w:val="TableParagraph"/>
              <w:spacing w:line="247" w:lineRule="auto"/>
              <w:ind w:right="48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Podcast looking at remote paediatric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consultations,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including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tips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tricks,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identify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rashes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remotely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</w:p>
          <w:p w14:paraId="18F54403" w14:textId="77777777" w:rsidR="004B761F" w:rsidRPr="0060547C" w:rsidRDefault="004B761F" w:rsidP="004B761F">
            <w:pPr>
              <w:pStyle w:val="TableParagraph"/>
              <w:spacing w:before="5" w:line="249" w:lineRule="auto"/>
              <w:ind w:right="179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F74C35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Covid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-19</w:t>
            </w:r>
          </w:p>
        </w:tc>
      </w:tr>
    </w:tbl>
    <w:p w14:paraId="4DBD9708" w14:textId="77777777" w:rsidR="005531EA" w:rsidRPr="0060547C" w:rsidRDefault="005531EA" w:rsidP="005531EA">
      <w:pPr>
        <w:pStyle w:val="BodyText"/>
        <w:spacing w:before="11"/>
        <w:rPr>
          <w:rFonts w:cs="Arial"/>
        </w:rPr>
      </w:pPr>
    </w:p>
    <w:p w14:paraId="7D57F47B" w14:textId="77777777" w:rsidR="005531EA" w:rsidRPr="0060547C" w:rsidRDefault="005531EA" w:rsidP="005531EA">
      <w:pPr>
        <w:pStyle w:val="BodyText"/>
        <w:rPr>
          <w:rFonts w:cs="Arial"/>
        </w:rPr>
      </w:pPr>
    </w:p>
    <w:p w14:paraId="324B0613" w14:textId="77777777" w:rsidR="005531EA" w:rsidRPr="0060547C" w:rsidRDefault="004B761F" w:rsidP="0060547C">
      <w:pPr>
        <w:rPr>
          <w:rFonts w:cs="Arial"/>
        </w:rPr>
      </w:pPr>
      <w:r w:rsidRPr="00082FE3">
        <w:rPr>
          <w:rFonts w:cs="Arial"/>
        </w:rPr>
        <w:br w:type="page"/>
      </w: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1D0C3CCE" w14:textId="77777777" w:rsidTr="00CE3E00">
        <w:trPr>
          <w:trHeight w:val="322"/>
        </w:trPr>
        <w:tc>
          <w:tcPr>
            <w:tcW w:w="14794" w:type="dxa"/>
            <w:shd w:val="clear" w:color="auto" w:fill="D8D8D8"/>
          </w:tcPr>
          <w:p w14:paraId="0334D641" w14:textId="77777777" w:rsidR="005531EA" w:rsidRPr="0060547C" w:rsidRDefault="005531EA" w:rsidP="00CE3E00">
            <w:pPr>
              <w:pStyle w:val="TableParagraph"/>
              <w:spacing w:before="4" w:line="298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19)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Respiratory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illness</w:t>
            </w:r>
          </w:p>
        </w:tc>
      </w:tr>
      <w:tr w:rsidR="005531EA" w:rsidRPr="00082FE3" w14:paraId="0CA849EE" w14:textId="77777777" w:rsidTr="00CE3E00">
        <w:trPr>
          <w:trHeight w:val="322"/>
        </w:trPr>
        <w:tc>
          <w:tcPr>
            <w:tcW w:w="14794" w:type="dxa"/>
          </w:tcPr>
          <w:p w14:paraId="79855F5C" w14:textId="77777777" w:rsidR="005531EA" w:rsidRPr="0060547C" w:rsidRDefault="005531EA" w:rsidP="00CE3E00">
            <w:pPr>
              <w:pStyle w:val="TableParagraph"/>
              <w:spacing w:before="3" w:line="299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46295153" w14:textId="77777777" w:rsidTr="0060547C">
        <w:trPr>
          <w:trHeight w:val="2715"/>
        </w:trPr>
        <w:tc>
          <w:tcPr>
            <w:tcW w:w="14794" w:type="dxa"/>
          </w:tcPr>
          <w:p w14:paraId="2F28EC87" w14:textId="77777777" w:rsidR="005531EA" w:rsidRPr="0060547C" w:rsidRDefault="005531EA" w:rsidP="005531EA">
            <w:pPr>
              <w:pStyle w:val="TableParagraph"/>
              <w:numPr>
                <w:ilvl w:val="0"/>
                <w:numId w:val="69"/>
              </w:numPr>
              <w:tabs>
                <w:tab w:val="left" w:pos="780"/>
              </w:tabs>
              <w:spacing w:before="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able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recognise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seriously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ill</w:t>
            </w:r>
            <w:r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  <w:proofErr w:type="gramEnd"/>
          </w:p>
          <w:p w14:paraId="5006D24E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0BEDD51" w14:textId="77777777" w:rsidR="005531EA" w:rsidRPr="0060547C" w:rsidRDefault="005531EA" w:rsidP="0060547C">
            <w:pPr>
              <w:pStyle w:val="TableParagraph"/>
              <w:numPr>
                <w:ilvl w:val="0"/>
                <w:numId w:val="69"/>
              </w:numPr>
              <w:tabs>
                <w:tab w:val="left" w:pos="780"/>
              </w:tabs>
              <w:spacing w:before="0"/>
              <w:ind w:left="819" w:right="630" w:hanging="37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r w:rsidR="00F74C35" w:rsidRPr="00F74C35">
              <w:rPr>
                <w:rFonts w:ascii="Arial" w:hAnsi="Arial" w:cs="Arial"/>
                <w:sz w:val="24"/>
                <w:szCs w:val="24"/>
                <w:lang w:val="en-GB"/>
              </w:rPr>
              <w:t>diagnosis</w:t>
            </w:r>
            <w:r w:rsidR="00F74C35" w:rsidRPr="00F74C35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="00F74C35" w:rsidRPr="00F74C35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childhood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illnesses</w:t>
            </w:r>
            <w:r w:rsidRPr="0060547C">
              <w:rPr>
                <w:rFonts w:ascii="Arial" w:hAnsi="Arial" w:cs="Arial"/>
                <w:spacing w:val="-56"/>
                <w:sz w:val="24"/>
                <w:szCs w:val="24"/>
                <w:lang w:val="en-GB"/>
              </w:rPr>
              <w:t xml:space="preserve"> </w:t>
            </w:r>
            <w:r w:rsidR="00AD1BC5" w:rsidRPr="0060547C">
              <w:rPr>
                <w:rFonts w:ascii="Arial" w:hAnsi="Arial" w:cs="Arial"/>
                <w:sz w:val="24"/>
                <w:szCs w:val="24"/>
                <w:lang w:val="en-GB"/>
              </w:rPr>
              <w:t>,</w:t>
            </w:r>
            <w:proofErr w:type="gramEnd"/>
            <w:r w:rsidR="00AD1BC5" w:rsidRPr="0060547C">
              <w:rPr>
                <w:rFonts w:ascii="Arial" w:hAnsi="Arial" w:cs="Arial"/>
                <w:sz w:val="24"/>
                <w:szCs w:val="24"/>
                <w:lang w:val="en-GB"/>
              </w:rPr>
              <w:t xml:space="preserve"> such as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 xml:space="preserve"> asthma, </w:t>
            </w:r>
            <w:r w:rsidR="00F74C35">
              <w:rPr>
                <w:rFonts w:ascii="Arial" w:hAnsi="Arial" w:cs="Arial"/>
                <w:sz w:val="24"/>
                <w:szCs w:val="24"/>
                <w:lang w:val="en-GB"/>
              </w:rPr>
              <w:t>Viral Induced Wheeze (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VIW</w:t>
            </w:r>
            <w:r w:rsidR="00F74C35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,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LRTI,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URTI,</w:t>
            </w: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bronchiolitis,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croup</w:t>
            </w:r>
          </w:p>
          <w:p w14:paraId="253D443E" w14:textId="77777777" w:rsidR="005531EA" w:rsidRPr="0060547C" w:rsidRDefault="005531EA" w:rsidP="00CE3E00">
            <w:pPr>
              <w:pStyle w:val="TableParagraph"/>
              <w:spacing w:before="10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A6FD3DE" w14:textId="77777777" w:rsidR="005531EA" w:rsidRPr="0060547C" w:rsidRDefault="005531EA" w:rsidP="0060547C">
            <w:pPr>
              <w:pStyle w:val="TableParagraph"/>
              <w:numPr>
                <w:ilvl w:val="0"/>
                <w:numId w:val="69"/>
              </w:numPr>
              <w:tabs>
                <w:tab w:val="left" w:pos="780"/>
                <w:tab w:val="left" w:pos="8922"/>
              </w:tabs>
              <w:spacing w:before="0" w:line="242" w:lineRule="auto"/>
              <w:ind w:left="819" w:right="906" w:hanging="37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potentially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life-threatening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="00F74C35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>Difficulty in Breathing (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DIB</w:t>
            </w:r>
            <w:r w:rsidR="00F74C35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  <w:r w:rsidR="00AD1BC5" w:rsidRPr="0060547C">
              <w:rPr>
                <w:rFonts w:ascii="Arial" w:hAnsi="Arial" w:cs="Arial"/>
                <w:sz w:val="24"/>
                <w:szCs w:val="24"/>
                <w:lang w:val="en-GB"/>
              </w:rPr>
              <w:t>, such as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foreign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body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ingestion,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epiglottitis</w:t>
            </w:r>
            <w:proofErr w:type="gramEnd"/>
          </w:p>
          <w:p w14:paraId="6F1FC137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0444574" w14:textId="77777777" w:rsidR="005531EA" w:rsidRPr="0060547C" w:rsidRDefault="005531EA" w:rsidP="005531EA">
            <w:pPr>
              <w:pStyle w:val="TableParagraph"/>
              <w:numPr>
                <w:ilvl w:val="0"/>
                <w:numId w:val="69"/>
              </w:numPr>
              <w:tabs>
                <w:tab w:val="left" w:pos="780"/>
              </w:tabs>
              <w:spacing w:before="1" w:line="29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diagnosis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laryngomalacia</w:t>
            </w:r>
          </w:p>
        </w:tc>
      </w:tr>
    </w:tbl>
    <w:p w14:paraId="3A21C35B" w14:textId="77777777" w:rsidR="005531EA" w:rsidRPr="0060547C" w:rsidRDefault="005531EA" w:rsidP="005531EA">
      <w:pPr>
        <w:pStyle w:val="BodyText"/>
        <w:rPr>
          <w:rFonts w:cs="Arial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"/>
        <w:gridCol w:w="1125"/>
        <w:gridCol w:w="10"/>
        <w:gridCol w:w="2722"/>
        <w:gridCol w:w="10"/>
        <w:gridCol w:w="1720"/>
        <w:gridCol w:w="10"/>
        <w:gridCol w:w="5672"/>
        <w:gridCol w:w="10"/>
        <w:gridCol w:w="3504"/>
        <w:gridCol w:w="10"/>
      </w:tblGrid>
      <w:tr w:rsidR="005531EA" w:rsidRPr="00082FE3" w14:paraId="7A688A6C" w14:textId="77777777" w:rsidTr="0060547C">
        <w:trPr>
          <w:gridAfter w:val="1"/>
          <w:wAfter w:w="10" w:type="dxa"/>
          <w:trHeight w:val="251"/>
        </w:trPr>
        <w:tc>
          <w:tcPr>
            <w:tcW w:w="1135" w:type="dxa"/>
            <w:gridSpan w:val="2"/>
            <w:shd w:val="clear" w:color="auto" w:fill="FBE4D4"/>
          </w:tcPr>
          <w:p w14:paraId="3C504A9B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32" w:type="dxa"/>
            <w:gridSpan w:val="2"/>
            <w:shd w:val="clear" w:color="auto" w:fill="FBE4D4"/>
          </w:tcPr>
          <w:p w14:paraId="6F4B0043" w14:textId="77777777" w:rsidR="005531EA" w:rsidRPr="0060547C" w:rsidRDefault="005531EA" w:rsidP="00CE3E00">
            <w:pPr>
              <w:pStyle w:val="TableParagraph"/>
              <w:spacing w:line="225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gridSpan w:val="2"/>
            <w:shd w:val="clear" w:color="auto" w:fill="FBE4D4"/>
          </w:tcPr>
          <w:p w14:paraId="2B55F005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682" w:type="dxa"/>
            <w:gridSpan w:val="2"/>
            <w:shd w:val="clear" w:color="auto" w:fill="FBE4D4"/>
          </w:tcPr>
          <w:p w14:paraId="1AE5B607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514" w:type="dxa"/>
            <w:gridSpan w:val="2"/>
            <w:shd w:val="clear" w:color="auto" w:fill="FBE4D4"/>
          </w:tcPr>
          <w:p w14:paraId="7984E595" w14:textId="77777777" w:rsidR="005531EA" w:rsidRPr="0060547C" w:rsidRDefault="005531EA" w:rsidP="00CE3E00">
            <w:pPr>
              <w:pStyle w:val="TableParagraph"/>
              <w:spacing w:line="225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7EA7AE14" w14:textId="77777777" w:rsidTr="0060547C">
        <w:trPr>
          <w:gridAfter w:val="1"/>
          <w:wAfter w:w="10" w:type="dxa"/>
          <w:trHeight w:val="504"/>
        </w:trPr>
        <w:tc>
          <w:tcPr>
            <w:tcW w:w="1135" w:type="dxa"/>
            <w:gridSpan w:val="2"/>
          </w:tcPr>
          <w:p w14:paraId="179356D6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19a</w:t>
            </w:r>
          </w:p>
        </w:tc>
        <w:tc>
          <w:tcPr>
            <w:tcW w:w="2732" w:type="dxa"/>
            <w:gridSpan w:val="2"/>
          </w:tcPr>
          <w:p w14:paraId="0A76FE20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Basic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[95]</w:t>
            </w:r>
          </w:p>
        </w:tc>
        <w:tc>
          <w:tcPr>
            <w:tcW w:w="1730" w:type="dxa"/>
            <w:gridSpan w:val="2"/>
          </w:tcPr>
          <w:p w14:paraId="11FFD5D0" w14:textId="77777777" w:rsidR="005531EA" w:rsidRPr="0060547C" w:rsidRDefault="005531EA" w:rsidP="00CE3E00">
            <w:pPr>
              <w:pStyle w:val="TableParagraph"/>
              <w:ind w:left="10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Spotting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sick</w:t>
            </w:r>
          </w:p>
          <w:p w14:paraId="1EBA4B48" w14:textId="77777777" w:rsidR="005531EA" w:rsidRPr="0060547C" w:rsidRDefault="005531EA" w:rsidP="00CE3E00">
            <w:pPr>
              <w:pStyle w:val="TableParagraph"/>
              <w:spacing w:before="8" w:line="22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</w:t>
            </w:r>
          </w:p>
        </w:tc>
        <w:tc>
          <w:tcPr>
            <w:tcW w:w="5682" w:type="dxa"/>
            <w:gridSpan w:val="2"/>
          </w:tcPr>
          <w:p w14:paraId="6BE6BDE7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29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https://spottingthesickchild.com</w:t>
              </w:r>
            </w:hyperlink>
          </w:p>
        </w:tc>
        <w:tc>
          <w:tcPr>
            <w:tcW w:w="3514" w:type="dxa"/>
            <w:gridSpan w:val="2"/>
          </w:tcPr>
          <w:p w14:paraId="0E104254" w14:textId="77777777" w:rsidR="005531EA" w:rsidRPr="0060547C" w:rsidRDefault="005531EA" w:rsidP="00CE3E00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Basic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assessment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sick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child,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</w:p>
          <w:p w14:paraId="20CD4A4A" w14:textId="77777777" w:rsidR="005531EA" w:rsidRPr="0060547C" w:rsidRDefault="005531EA" w:rsidP="00CE3E00">
            <w:pPr>
              <w:pStyle w:val="TableParagraph"/>
              <w:spacing w:before="8" w:line="227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useful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videos</w:t>
            </w:r>
          </w:p>
        </w:tc>
      </w:tr>
      <w:tr w:rsidR="005531EA" w:rsidRPr="00082FE3" w14:paraId="3DC1831F" w14:textId="77777777" w:rsidTr="0060547C">
        <w:trPr>
          <w:gridAfter w:val="1"/>
          <w:wAfter w:w="10" w:type="dxa"/>
          <w:trHeight w:val="1008"/>
        </w:trPr>
        <w:tc>
          <w:tcPr>
            <w:tcW w:w="1135" w:type="dxa"/>
            <w:gridSpan w:val="2"/>
          </w:tcPr>
          <w:p w14:paraId="01CE3420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19a</w:t>
            </w:r>
          </w:p>
        </w:tc>
        <w:tc>
          <w:tcPr>
            <w:tcW w:w="2732" w:type="dxa"/>
            <w:gridSpan w:val="2"/>
          </w:tcPr>
          <w:p w14:paraId="5EB250AB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Symptoms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[95]</w:t>
            </w:r>
          </w:p>
        </w:tc>
        <w:tc>
          <w:tcPr>
            <w:tcW w:w="1730" w:type="dxa"/>
            <w:gridSpan w:val="2"/>
          </w:tcPr>
          <w:p w14:paraId="79CD8DEE" w14:textId="77777777" w:rsidR="005531EA" w:rsidRPr="0060547C" w:rsidRDefault="005531EA" w:rsidP="00CE3E00">
            <w:pPr>
              <w:pStyle w:val="TableParagraph"/>
              <w:spacing w:before="5" w:line="247" w:lineRule="auto"/>
              <w:ind w:right="219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Spotting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sick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</w:t>
            </w:r>
          </w:p>
        </w:tc>
        <w:tc>
          <w:tcPr>
            <w:tcW w:w="5682" w:type="dxa"/>
            <w:gridSpan w:val="2"/>
          </w:tcPr>
          <w:p w14:paraId="5DCAE430" w14:textId="77777777" w:rsidR="005531EA" w:rsidRPr="0060547C" w:rsidRDefault="00000000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30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https://spottingthesickchild.com/videos/symptoms/</w:t>
              </w:r>
            </w:hyperlink>
          </w:p>
        </w:tc>
        <w:tc>
          <w:tcPr>
            <w:tcW w:w="3514" w:type="dxa"/>
            <w:gridSpan w:val="2"/>
          </w:tcPr>
          <w:p w14:paraId="4BA0E1AD" w14:textId="77777777" w:rsidR="005531EA" w:rsidRPr="0060547C" w:rsidRDefault="005531EA" w:rsidP="00CE3E00">
            <w:pPr>
              <w:pStyle w:val="TableParagraph"/>
              <w:spacing w:before="5" w:line="249" w:lineRule="auto"/>
              <w:ind w:left="103" w:right="53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Assessment and examination of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children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presenting with common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complaints</w:t>
            </w:r>
            <w:r w:rsidR="00AD1BC5"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>, such as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fever,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respiratory</w:t>
            </w:r>
            <w:proofErr w:type="gramEnd"/>
          </w:p>
          <w:p w14:paraId="75FE7453" w14:textId="77777777" w:rsidR="005531EA" w:rsidRPr="0060547C" w:rsidRDefault="005531EA" w:rsidP="00CE3E00">
            <w:pPr>
              <w:pStyle w:val="TableParagraph"/>
              <w:spacing w:before="0" w:line="222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distress,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including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videos</w:t>
            </w:r>
          </w:p>
        </w:tc>
      </w:tr>
      <w:tr w:rsidR="005531EA" w:rsidRPr="00082FE3" w14:paraId="474D1483" w14:textId="77777777" w:rsidTr="0060547C">
        <w:trPr>
          <w:gridAfter w:val="1"/>
          <w:wAfter w:w="10" w:type="dxa"/>
          <w:trHeight w:val="506"/>
        </w:trPr>
        <w:tc>
          <w:tcPr>
            <w:tcW w:w="1135" w:type="dxa"/>
            <w:gridSpan w:val="2"/>
          </w:tcPr>
          <w:p w14:paraId="43D0168D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20FDF458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Bronchiolitis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197]</w:t>
            </w:r>
          </w:p>
        </w:tc>
        <w:tc>
          <w:tcPr>
            <w:tcW w:w="1730" w:type="dxa"/>
            <w:gridSpan w:val="2"/>
          </w:tcPr>
          <w:p w14:paraId="499394A2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682" w:type="dxa"/>
            <w:gridSpan w:val="2"/>
          </w:tcPr>
          <w:p w14:paraId="3DB9DB53" w14:textId="77777777" w:rsidR="005531EA" w:rsidRPr="0064485F" w:rsidRDefault="00000000" w:rsidP="00CE3E00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31" w:history="1">
              <w:r w:rsidR="005531EA" w:rsidRPr="0064485F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https://www.nice.org.uk/guidance/ng9</w:t>
              </w:r>
            </w:hyperlink>
          </w:p>
        </w:tc>
        <w:tc>
          <w:tcPr>
            <w:tcW w:w="3514" w:type="dxa"/>
            <w:gridSpan w:val="2"/>
          </w:tcPr>
          <w:p w14:paraId="1E1FDC24" w14:textId="77777777" w:rsidR="005531EA" w:rsidRPr="0060547C" w:rsidRDefault="005531EA" w:rsidP="00CE3E00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4B761F" w:rsidRPr="00082FE3" w14:paraId="7DF8CE48" w14:textId="77777777" w:rsidTr="0060547C">
        <w:trPr>
          <w:gridAfter w:val="1"/>
          <w:wAfter w:w="10" w:type="dxa"/>
          <w:trHeight w:val="506"/>
        </w:trPr>
        <w:tc>
          <w:tcPr>
            <w:tcW w:w="1135" w:type="dxa"/>
            <w:gridSpan w:val="2"/>
          </w:tcPr>
          <w:p w14:paraId="7318D1B5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1A321114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64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Asthma: diagnosis,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monitoring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chronic</w:t>
            </w:r>
          </w:p>
          <w:p w14:paraId="0DC5FDB7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asthma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198]</w:t>
            </w:r>
          </w:p>
        </w:tc>
        <w:tc>
          <w:tcPr>
            <w:tcW w:w="1730" w:type="dxa"/>
            <w:gridSpan w:val="2"/>
          </w:tcPr>
          <w:p w14:paraId="7FA319F6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682" w:type="dxa"/>
            <w:gridSpan w:val="2"/>
          </w:tcPr>
          <w:p w14:paraId="2F27F352" w14:textId="77777777" w:rsidR="004B761F" w:rsidRPr="0064485F" w:rsidRDefault="00202561" w:rsidP="004B761F">
            <w:pPr>
              <w:pStyle w:val="TableParagraph"/>
              <w:ind w:left="10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32" w:history="1">
              <w:r w:rsidR="004B761F" w:rsidRPr="00737554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https://www.nice.org.uk/guidance/ng80</w:t>
              </w:r>
            </w:hyperlink>
          </w:p>
        </w:tc>
        <w:tc>
          <w:tcPr>
            <w:tcW w:w="3514" w:type="dxa"/>
            <w:gridSpan w:val="2"/>
          </w:tcPr>
          <w:p w14:paraId="2AAE5B7F" w14:textId="77777777" w:rsidR="004B761F" w:rsidRPr="0060547C" w:rsidRDefault="004B761F" w:rsidP="004B761F">
            <w:pPr>
              <w:pStyle w:val="TableParagraph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5531EA" w:rsidRPr="00082FE3" w14:paraId="12E90085" w14:textId="77777777" w:rsidTr="0060547C">
        <w:trPr>
          <w:gridAfter w:val="1"/>
          <w:wAfter w:w="10" w:type="dxa"/>
          <w:trHeight w:val="562"/>
        </w:trPr>
        <w:tc>
          <w:tcPr>
            <w:tcW w:w="1135" w:type="dxa"/>
            <w:gridSpan w:val="2"/>
          </w:tcPr>
          <w:p w14:paraId="4D0E945F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19b</w:t>
            </w:r>
          </w:p>
        </w:tc>
        <w:tc>
          <w:tcPr>
            <w:tcW w:w="2732" w:type="dxa"/>
            <w:gridSpan w:val="2"/>
          </w:tcPr>
          <w:p w14:paraId="435ECFDC" w14:textId="77777777" w:rsidR="005531EA" w:rsidRPr="0060547C" w:rsidRDefault="005531EA" w:rsidP="00CE3E00">
            <w:pPr>
              <w:pStyle w:val="TableParagraph"/>
              <w:spacing w:before="5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Whooping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cough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199]</w:t>
            </w:r>
          </w:p>
        </w:tc>
        <w:tc>
          <w:tcPr>
            <w:tcW w:w="1730" w:type="dxa"/>
            <w:gridSpan w:val="2"/>
          </w:tcPr>
          <w:p w14:paraId="27591279" w14:textId="77777777" w:rsidR="005531EA" w:rsidRPr="0060547C" w:rsidRDefault="005531EA" w:rsidP="00CE3E00">
            <w:pPr>
              <w:pStyle w:val="TableParagraph"/>
              <w:spacing w:before="0" w:line="24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682" w:type="dxa"/>
            <w:gridSpan w:val="2"/>
          </w:tcPr>
          <w:p w14:paraId="1F2686D9" w14:textId="77777777" w:rsidR="005531EA" w:rsidRPr="0060547C" w:rsidRDefault="00000000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33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https://cks.nice.org.uk/topics/whooping-cough/</w:t>
              </w:r>
            </w:hyperlink>
          </w:p>
        </w:tc>
        <w:tc>
          <w:tcPr>
            <w:tcW w:w="3514" w:type="dxa"/>
            <w:gridSpan w:val="2"/>
          </w:tcPr>
          <w:p w14:paraId="240FF2F9" w14:textId="77777777" w:rsidR="005531EA" w:rsidRPr="0060547C" w:rsidRDefault="005531EA" w:rsidP="00CE3E00">
            <w:pPr>
              <w:pStyle w:val="TableParagraph"/>
              <w:spacing w:before="5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5531EA" w:rsidRPr="00082FE3" w14:paraId="3E27F804" w14:textId="77777777" w:rsidTr="0060547C">
        <w:trPr>
          <w:gridAfter w:val="1"/>
          <w:wAfter w:w="10" w:type="dxa"/>
          <w:trHeight w:val="1263"/>
        </w:trPr>
        <w:tc>
          <w:tcPr>
            <w:tcW w:w="1135" w:type="dxa"/>
            <w:gridSpan w:val="2"/>
          </w:tcPr>
          <w:p w14:paraId="0FC59B6D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2AE8656A" w14:textId="77777777" w:rsidR="005531EA" w:rsidRPr="0060547C" w:rsidRDefault="005531EA" w:rsidP="00CE3E00">
            <w:pPr>
              <w:pStyle w:val="TableParagraph"/>
              <w:spacing w:line="249" w:lineRule="auto"/>
              <w:ind w:left="100" w:right="37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Pharmacological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 Non-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Pharmacological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Asthma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="00911719" w:rsidRPr="00911719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="00911719" w:rsidRPr="00911719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 xml:space="preserve"> 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200]</w:t>
            </w:r>
          </w:p>
        </w:tc>
        <w:tc>
          <w:tcPr>
            <w:tcW w:w="1730" w:type="dxa"/>
            <w:gridSpan w:val="2"/>
          </w:tcPr>
          <w:p w14:paraId="30874B8E" w14:textId="77777777" w:rsidR="005531EA" w:rsidRPr="0060547C" w:rsidRDefault="005531EA" w:rsidP="00CE3E00">
            <w:pPr>
              <w:pStyle w:val="TableParagraph"/>
              <w:spacing w:line="247" w:lineRule="auto"/>
              <w:ind w:right="46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682" w:type="dxa"/>
            <w:gridSpan w:val="2"/>
          </w:tcPr>
          <w:p w14:paraId="516A5B54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34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https://portal.e-lfh.org.uk/Component/Details/429774</w:t>
              </w:r>
            </w:hyperlink>
          </w:p>
        </w:tc>
        <w:tc>
          <w:tcPr>
            <w:tcW w:w="3514" w:type="dxa"/>
            <w:gridSpan w:val="2"/>
          </w:tcPr>
          <w:p w14:paraId="783E9010" w14:textId="77777777" w:rsidR="005531EA" w:rsidRPr="0060547C" w:rsidRDefault="005531EA" w:rsidP="00CE3E00">
            <w:pPr>
              <w:pStyle w:val="TableParagraph"/>
              <w:spacing w:line="249" w:lineRule="auto"/>
              <w:ind w:left="103" w:right="27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provides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introduction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the pharmacological and non-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pharmacological therapeutic options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asthma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</w:p>
          <w:p w14:paraId="13299AE5" w14:textId="77777777" w:rsidR="005531EA" w:rsidRPr="0060547C" w:rsidRDefault="005531EA" w:rsidP="00CE3E00">
            <w:pPr>
              <w:pStyle w:val="TableParagraph"/>
              <w:spacing w:before="0" w:line="221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</w:p>
        </w:tc>
      </w:tr>
      <w:tr w:rsidR="005531EA" w:rsidRPr="00082FE3" w14:paraId="47F05720" w14:textId="77777777" w:rsidTr="0060547C">
        <w:trPr>
          <w:gridAfter w:val="1"/>
          <w:wAfter w:w="10" w:type="dxa"/>
          <w:trHeight w:val="1764"/>
        </w:trPr>
        <w:tc>
          <w:tcPr>
            <w:tcW w:w="1135" w:type="dxa"/>
            <w:gridSpan w:val="2"/>
          </w:tcPr>
          <w:p w14:paraId="1E628D78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45D9EA2B" w14:textId="77777777" w:rsidR="005531EA" w:rsidRPr="0060547C" w:rsidRDefault="005531EA" w:rsidP="00CE3E00">
            <w:pPr>
              <w:pStyle w:val="TableParagraph"/>
              <w:spacing w:before="5" w:line="249" w:lineRule="auto"/>
              <w:ind w:left="100" w:right="350" w:firstLine="1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Recognising and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Managing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Asthma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Attacks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201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  <w:gridSpan w:val="2"/>
          </w:tcPr>
          <w:p w14:paraId="53F94897" w14:textId="77777777" w:rsidR="005531EA" w:rsidRPr="0060547C" w:rsidRDefault="005531EA" w:rsidP="00CE3E00">
            <w:pPr>
              <w:pStyle w:val="TableParagraph"/>
              <w:spacing w:before="5" w:line="247" w:lineRule="auto"/>
              <w:ind w:right="46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682" w:type="dxa"/>
            <w:gridSpan w:val="2"/>
          </w:tcPr>
          <w:p w14:paraId="1D62A1F3" w14:textId="77777777" w:rsidR="005531EA" w:rsidRPr="0060547C" w:rsidRDefault="00000000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35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https://portal.e-lfh.org.uk/Component/Details/429777</w:t>
              </w:r>
            </w:hyperlink>
          </w:p>
        </w:tc>
        <w:tc>
          <w:tcPr>
            <w:tcW w:w="3514" w:type="dxa"/>
            <w:gridSpan w:val="2"/>
          </w:tcPr>
          <w:p w14:paraId="6BEB99A0" w14:textId="77777777" w:rsidR="005531EA" w:rsidRPr="0060547C" w:rsidRDefault="005531EA" w:rsidP="00CE3E00">
            <w:pPr>
              <w:pStyle w:val="TableParagraph"/>
              <w:spacing w:before="5" w:line="247" w:lineRule="auto"/>
              <w:ind w:left="103" w:right="20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session provides an overview of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asthma attacks in children including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their initial assessment and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 as well as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recommendations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follow-up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asthma-trained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Care</w:t>
            </w:r>
          </w:p>
          <w:p w14:paraId="487191BA" w14:textId="77777777" w:rsidR="005531EA" w:rsidRPr="0060547C" w:rsidRDefault="005531EA" w:rsidP="00CE3E00">
            <w:pPr>
              <w:pStyle w:val="TableParagraph"/>
              <w:spacing w:before="5" w:line="225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Professional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(HCP)</w:t>
            </w:r>
          </w:p>
        </w:tc>
      </w:tr>
      <w:tr w:rsidR="005531EA" w:rsidRPr="00082FE3" w14:paraId="25452EB5" w14:textId="77777777" w:rsidTr="0060547C">
        <w:trPr>
          <w:gridAfter w:val="1"/>
          <w:wAfter w:w="10" w:type="dxa"/>
          <w:trHeight w:val="2017"/>
        </w:trPr>
        <w:tc>
          <w:tcPr>
            <w:tcW w:w="1135" w:type="dxa"/>
            <w:gridSpan w:val="2"/>
          </w:tcPr>
          <w:p w14:paraId="6A4B3632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626B189E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98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Supporting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Self-Management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Asthma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202]</w:t>
            </w:r>
          </w:p>
        </w:tc>
        <w:tc>
          <w:tcPr>
            <w:tcW w:w="1730" w:type="dxa"/>
            <w:gridSpan w:val="2"/>
          </w:tcPr>
          <w:p w14:paraId="419C5A49" w14:textId="77777777" w:rsidR="005531EA" w:rsidRPr="0060547C" w:rsidRDefault="005531EA" w:rsidP="00CE3E00">
            <w:pPr>
              <w:pStyle w:val="TableParagraph"/>
              <w:spacing w:line="247" w:lineRule="auto"/>
              <w:ind w:right="46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682" w:type="dxa"/>
            <w:gridSpan w:val="2"/>
          </w:tcPr>
          <w:p w14:paraId="26408A26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36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https://portal.e-lfh.org.uk/Component/Details/429780</w:t>
              </w:r>
            </w:hyperlink>
          </w:p>
        </w:tc>
        <w:tc>
          <w:tcPr>
            <w:tcW w:w="3514" w:type="dxa"/>
            <w:gridSpan w:val="2"/>
          </w:tcPr>
          <w:p w14:paraId="15008F4D" w14:textId="77777777" w:rsidR="005531EA" w:rsidRPr="0060547C" w:rsidRDefault="005531EA" w:rsidP="00CE3E00">
            <w:pPr>
              <w:pStyle w:val="TableParagraph"/>
              <w:spacing w:line="247" w:lineRule="auto"/>
              <w:ind w:left="103" w:right="18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introduces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concept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agreed self-management for children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 asthma and explores the role of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HCP’s in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supporting children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 their families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educating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them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working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</w:p>
          <w:p w14:paraId="518638FD" w14:textId="77777777" w:rsidR="005531EA" w:rsidRPr="0060547C" w:rsidRDefault="005531EA" w:rsidP="00CE3E00">
            <w:pPr>
              <w:pStyle w:val="TableParagraph"/>
              <w:spacing w:before="0" w:line="250" w:lineRule="atLeast"/>
              <w:ind w:left="103" w:right="18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them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develop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Personalised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Asthma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Action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Plans</w:t>
            </w:r>
          </w:p>
        </w:tc>
      </w:tr>
      <w:tr w:rsidR="005531EA" w:rsidRPr="00082FE3" w14:paraId="0AA999B4" w14:textId="77777777" w:rsidTr="0060547C">
        <w:trPr>
          <w:gridAfter w:val="1"/>
          <w:wAfter w:w="10" w:type="dxa"/>
          <w:trHeight w:val="549"/>
        </w:trPr>
        <w:tc>
          <w:tcPr>
            <w:tcW w:w="1135" w:type="dxa"/>
            <w:gridSpan w:val="2"/>
          </w:tcPr>
          <w:p w14:paraId="6A1DA5B3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0E6ABCF7" w14:textId="77777777" w:rsidR="005531EA" w:rsidRPr="0060547C" w:rsidRDefault="005531EA" w:rsidP="00CE3E00">
            <w:pPr>
              <w:pStyle w:val="TableParagraph"/>
              <w:spacing w:before="8" w:line="244" w:lineRule="auto"/>
              <w:ind w:left="100" w:right="846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Asthma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History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Examination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203]</w:t>
            </w:r>
          </w:p>
        </w:tc>
        <w:tc>
          <w:tcPr>
            <w:tcW w:w="1730" w:type="dxa"/>
            <w:gridSpan w:val="2"/>
          </w:tcPr>
          <w:p w14:paraId="2FE009A7" w14:textId="77777777" w:rsidR="005531EA" w:rsidRPr="0060547C" w:rsidRDefault="005531EA" w:rsidP="00CE3E00">
            <w:pPr>
              <w:pStyle w:val="TableParagraph"/>
              <w:spacing w:before="8" w:line="244" w:lineRule="auto"/>
              <w:ind w:right="33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682" w:type="dxa"/>
            <w:gridSpan w:val="2"/>
          </w:tcPr>
          <w:p w14:paraId="40DF0ECE" w14:textId="77777777" w:rsidR="005531EA" w:rsidRPr="0060547C" w:rsidRDefault="00000000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37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https://portal.e-lfh.org.uk/Component/Details/550231</w:t>
              </w:r>
            </w:hyperlink>
          </w:p>
        </w:tc>
        <w:tc>
          <w:tcPr>
            <w:tcW w:w="3514" w:type="dxa"/>
            <w:gridSpan w:val="2"/>
          </w:tcPr>
          <w:p w14:paraId="4847C515" w14:textId="77777777" w:rsidR="005531EA" w:rsidRPr="0060547C" w:rsidRDefault="005531EA" w:rsidP="00CE3E00">
            <w:pPr>
              <w:pStyle w:val="TableParagraph"/>
              <w:spacing w:before="8" w:line="247" w:lineRule="auto"/>
              <w:ind w:left="103" w:right="50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e-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covers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non-acute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clinical presentation of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asthma,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history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taking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and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clinical</w:t>
            </w:r>
            <w:proofErr w:type="gramEnd"/>
          </w:p>
          <w:p w14:paraId="0460A514" w14:textId="77777777" w:rsidR="005531EA" w:rsidRPr="0060547C" w:rsidRDefault="005531EA" w:rsidP="00CE3E00">
            <w:pPr>
              <w:pStyle w:val="TableParagraph"/>
              <w:spacing w:before="2" w:line="225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examination</w:t>
            </w:r>
          </w:p>
        </w:tc>
      </w:tr>
      <w:tr w:rsidR="005531EA" w:rsidRPr="00082FE3" w14:paraId="6B0F7AA2" w14:textId="77777777" w:rsidTr="0060547C">
        <w:trPr>
          <w:gridAfter w:val="1"/>
          <w:wAfter w:w="10" w:type="dxa"/>
          <w:trHeight w:val="758"/>
        </w:trPr>
        <w:tc>
          <w:tcPr>
            <w:tcW w:w="1135" w:type="dxa"/>
            <w:gridSpan w:val="2"/>
          </w:tcPr>
          <w:p w14:paraId="277A5307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19b</w:t>
            </w:r>
          </w:p>
        </w:tc>
        <w:tc>
          <w:tcPr>
            <w:tcW w:w="2732" w:type="dxa"/>
            <w:gridSpan w:val="2"/>
          </w:tcPr>
          <w:p w14:paraId="1ACFF5B5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141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Asthma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Investigation,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Acute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Presentation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Differential</w:t>
            </w:r>
          </w:p>
          <w:p w14:paraId="3711E324" w14:textId="77777777" w:rsidR="005531EA" w:rsidRPr="0060547C" w:rsidRDefault="005531EA" w:rsidP="00CE3E00">
            <w:pPr>
              <w:pStyle w:val="TableParagraph"/>
              <w:spacing w:before="1" w:line="228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Diagnosis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204]</w:t>
            </w:r>
          </w:p>
        </w:tc>
        <w:tc>
          <w:tcPr>
            <w:tcW w:w="1730" w:type="dxa"/>
            <w:gridSpan w:val="2"/>
          </w:tcPr>
          <w:p w14:paraId="4443B35F" w14:textId="77777777" w:rsidR="005531EA" w:rsidRPr="0060547C" w:rsidRDefault="005531EA" w:rsidP="00CE3E00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682" w:type="dxa"/>
            <w:gridSpan w:val="2"/>
          </w:tcPr>
          <w:p w14:paraId="74450E70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38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https://portal.e-lfh.org.uk/Component/Details/550234</w:t>
              </w:r>
            </w:hyperlink>
          </w:p>
        </w:tc>
        <w:tc>
          <w:tcPr>
            <w:tcW w:w="3514" w:type="dxa"/>
            <w:gridSpan w:val="2"/>
          </w:tcPr>
          <w:p w14:paraId="1847D11B" w14:textId="77777777" w:rsidR="005531EA" w:rsidRPr="0060547C" w:rsidRDefault="005531EA" w:rsidP="00CE3E00">
            <w:pPr>
              <w:pStyle w:val="TableParagraph"/>
              <w:spacing w:line="247" w:lineRule="auto"/>
              <w:ind w:left="103" w:right="26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It includes investigations and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differential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diagnosis.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also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contains</w:t>
            </w:r>
            <w:proofErr w:type="gramEnd"/>
          </w:p>
          <w:p w14:paraId="162DBA60" w14:textId="77777777" w:rsidR="004B761F" w:rsidRPr="0060547C" w:rsidRDefault="005531EA" w:rsidP="004B761F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videos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showing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acute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clinical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presentation</w:t>
            </w:r>
            <w:r w:rsidR="004B761F"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="004B761F"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assessment</w:t>
            </w:r>
            <w:r w:rsidR="004B761F"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</w:p>
          <w:p w14:paraId="7353A5E0" w14:textId="77777777" w:rsidR="005531EA" w:rsidRPr="0060547C" w:rsidRDefault="004B761F" w:rsidP="004B761F">
            <w:pPr>
              <w:pStyle w:val="TableParagraph"/>
              <w:spacing w:before="1" w:line="228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severity.</w:t>
            </w:r>
          </w:p>
        </w:tc>
      </w:tr>
      <w:tr w:rsidR="004B761F" w:rsidRPr="00082FE3" w14:paraId="1884B881" w14:textId="77777777" w:rsidTr="0060547C">
        <w:trPr>
          <w:gridAfter w:val="1"/>
          <w:wAfter w:w="10" w:type="dxa"/>
          <w:trHeight w:val="758"/>
        </w:trPr>
        <w:tc>
          <w:tcPr>
            <w:tcW w:w="1135" w:type="dxa"/>
            <w:gridSpan w:val="2"/>
          </w:tcPr>
          <w:p w14:paraId="4BE08738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7FB05E9C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141" w:firstLine="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Pneumonia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205]</w:t>
            </w:r>
          </w:p>
        </w:tc>
        <w:tc>
          <w:tcPr>
            <w:tcW w:w="1730" w:type="dxa"/>
            <w:gridSpan w:val="2"/>
          </w:tcPr>
          <w:p w14:paraId="2C2A7CC3" w14:textId="77777777" w:rsidR="004B761F" w:rsidRPr="0060547C" w:rsidRDefault="004B761F" w:rsidP="004B761F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682" w:type="dxa"/>
            <w:gridSpan w:val="2"/>
          </w:tcPr>
          <w:p w14:paraId="75010281" w14:textId="77777777" w:rsidR="004B761F" w:rsidRPr="0060547C" w:rsidRDefault="00000000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39" w:history="1">
              <w:r w:rsidR="004B761F" w:rsidRPr="0060547C">
                <w:rPr>
                  <w:rStyle w:val="Hyperlink"/>
                  <w:lang w:val="en-GB"/>
                </w:rPr>
                <w:t>https://portal.e-lfh.org.uk/Component/Details/550237</w:t>
              </w:r>
            </w:hyperlink>
          </w:p>
        </w:tc>
        <w:tc>
          <w:tcPr>
            <w:tcW w:w="3514" w:type="dxa"/>
            <w:gridSpan w:val="2"/>
          </w:tcPr>
          <w:p w14:paraId="42C9FB82" w14:textId="77777777" w:rsidR="004B761F" w:rsidRPr="0060547C" w:rsidRDefault="004B761F" w:rsidP="004B761F">
            <w:pPr>
              <w:pStyle w:val="TableParagraph"/>
              <w:spacing w:line="247" w:lineRule="auto"/>
              <w:ind w:left="103" w:right="23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session covers paediatric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pneumonia,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including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recognition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clinical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features,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aetiology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</w:p>
          <w:p w14:paraId="59C292C0" w14:textId="77777777" w:rsidR="004B761F" w:rsidRPr="0060547C" w:rsidRDefault="004B761F" w:rsidP="004B761F">
            <w:pPr>
              <w:pStyle w:val="TableParagraph"/>
              <w:spacing w:line="247" w:lineRule="auto"/>
              <w:ind w:left="103" w:right="26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treatment.</w:t>
            </w:r>
          </w:p>
        </w:tc>
      </w:tr>
      <w:tr w:rsidR="004B761F" w:rsidRPr="00082FE3" w14:paraId="20D71B7E" w14:textId="77777777" w:rsidTr="0060547C">
        <w:trPr>
          <w:gridAfter w:val="1"/>
          <w:wAfter w:w="10" w:type="dxa"/>
          <w:trHeight w:val="758"/>
        </w:trPr>
        <w:tc>
          <w:tcPr>
            <w:tcW w:w="1135" w:type="dxa"/>
            <w:gridSpan w:val="2"/>
          </w:tcPr>
          <w:p w14:paraId="36A6DDCB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3A977FAD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141" w:firstLine="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Bronchiolitis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206]</w:t>
            </w:r>
          </w:p>
        </w:tc>
        <w:tc>
          <w:tcPr>
            <w:tcW w:w="1730" w:type="dxa"/>
            <w:gridSpan w:val="2"/>
          </w:tcPr>
          <w:p w14:paraId="6109DBE6" w14:textId="77777777" w:rsidR="004B761F" w:rsidRPr="0060547C" w:rsidRDefault="004B761F" w:rsidP="004B761F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682" w:type="dxa"/>
            <w:gridSpan w:val="2"/>
          </w:tcPr>
          <w:p w14:paraId="5245EE68" w14:textId="77777777" w:rsidR="004B761F" w:rsidRPr="0060547C" w:rsidRDefault="00000000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40" w:history="1">
              <w:r w:rsidR="004B761F" w:rsidRPr="0060547C">
                <w:rPr>
                  <w:rStyle w:val="Hyperlink"/>
                  <w:lang w:val="en-GB"/>
                </w:rPr>
                <w:t>https://portal.e-lfh.org.uk/Component/Details/550217</w:t>
              </w:r>
            </w:hyperlink>
          </w:p>
        </w:tc>
        <w:tc>
          <w:tcPr>
            <w:tcW w:w="3514" w:type="dxa"/>
            <w:gridSpan w:val="2"/>
          </w:tcPr>
          <w:p w14:paraId="5FD7DC2D" w14:textId="77777777" w:rsidR="004B761F" w:rsidRPr="0060547C" w:rsidRDefault="004B761F" w:rsidP="004B761F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covers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bronchiolitis,</w:t>
            </w:r>
          </w:p>
          <w:p w14:paraId="7726A6BA" w14:textId="77777777" w:rsidR="004B761F" w:rsidRPr="0060547C" w:rsidRDefault="004B761F" w:rsidP="004B761F">
            <w:pPr>
              <w:pStyle w:val="TableParagraph"/>
              <w:spacing w:line="247" w:lineRule="auto"/>
              <w:ind w:left="103" w:right="26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including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its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aetiology,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natural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history,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clinical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features</w:t>
            </w:r>
            <w:proofErr w:type="gramEnd"/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treatment.</w:t>
            </w:r>
          </w:p>
        </w:tc>
      </w:tr>
      <w:tr w:rsidR="004B761F" w:rsidRPr="00082FE3" w14:paraId="091CA64F" w14:textId="77777777" w:rsidTr="0060547C">
        <w:trPr>
          <w:gridAfter w:val="1"/>
          <w:wAfter w:w="10" w:type="dxa"/>
          <w:trHeight w:val="758"/>
        </w:trPr>
        <w:tc>
          <w:tcPr>
            <w:tcW w:w="1135" w:type="dxa"/>
            <w:gridSpan w:val="2"/>
          </w:tcPr>
          <w:p w14:paraId="7746763B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65329DE2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141" w:firstLine="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Respiratory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Distress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207]</w:t>
            </w:r>
          </w:p>
        </w:tc>
        <w:tc>
          <w:tcPr>
            <w:tcW w:w="1730" w:type="dxa"/>
            <w:gridSpan w:val="2"/>
          </w:tcPr>
          <w:p w14:paraId="61DFC908" w14:textId="77777777" w:rsidR="004B761F" w:rsidRPr="0060547C" w:rsidRDefault="004B761F" w:rsidP="004B761F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682" w:type="dxa"/>
            <w:gridSpan w:val="2"/>
          </w:tcPr>
          <w:p w14:paraId="61302141" w14:textId="77777777" w:rsidR="004B761F" w:rsidRPr="0060547C" w:rsidRDefault="00000000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41" w:history="1">
              <w:r w:rsidR="004B761F" w:rsidRPr="0060547C">
                <w:rPr>
                  <w:rStyle w:val="Hyperlink"/>
                  <w:lang w:val="en-GB"/>
                </w:rPr>
                <w:t>https://portal.e-lfh.org.uk/Component/Details/556993</w:t>
              </w:r>
            </w:hyperlink>
          </w:p>
        </w:tc>
        <w:tc>
          <w:tcPr>
            <w:tcW w:w="3514" w:type="dxa"/>
            <w:gridSpan w:val="2"/>
          </w:tcPr>
          <w:p w14:paraId="0E78A34B" w14:textId="77777777" w:rsidR="004B761F" w:rsidRPr="0060547C" w:rsidRDefault="004B761F" w:rsidP="004B761F">
            <w:pPr>
              <w:pStyle w:val="TableParagraph"/>
              <w:spacing w:before="3" w:line="247" w:lineRule="auto"/>
              <w:ind w:left="103" w:right="11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session will investigate how to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differentiate between wheezing and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other forms of respiratory distress.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Later,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will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identify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most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causes of respiratory distress in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 and offer guidance on how to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determine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if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respiratory</w:t>
            </w:r>
            <w:proofErr w:type="gramEnd"/>
          </w:p>
          <w:p w14:paraId="451D1E35" w14:textId="77777777" w:rsidR="004B761F" w:rsidRPr="0060547C" w:rsidRDefault="004B761F" w:rsidP="004B761F">
            <w:pPr>
              <w:pStyle w:val="TableParagraph"/>
              <w:ind w:left="103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distress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needs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urgent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care.</w:t>
            </w:r>
          </w:p>
        </w:tc>
      </w:tr>
      <w:tr w:rsidR="004B761F" w:rsidRPr="00082FE3" w14:paraId="1F1FD773" w14:textId="77777777" w:rsidTr="0060547C">
        <w:trPr>
          <w:gridAfter w:val="1"/>
          <w:wAfter w:w="10" w:type="dxa"/>
          <w:trHeight w:val="758"/>
        </w:trPr>
        <w:tc>
          <w:tcPr>
            <w:tcW w:w="1135" w:type="dxa"/>
            <w:gridSpan w:val="2"/>
          </w:tcPr>
          <w:p w14:paraId="2B24CA04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19b</w:t>
            </w:r>
          </w:p>
        </w:tc>
        <w:tc>
          <w:tcPr>
            <w:tcW w:w="2732" w:type="dxa"/>
            <w:gridSpan w:val="2"/>
          </w:tcPr>
          <w:p w14:paraId="3D66C076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141" w:firstLine="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Neonatal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Inspection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Examination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208]</w:t>
            </w:r>
          </w:p>
        </w:tc>
        <w:tc>
          <w:tcPr>
            <w:tcW w:w="1730" w:type="dxa"/>
            <w:gridSpan w:val="2"/>
          </w:tcPr>
          <w:p w14:paraId="29F253DF" w14:textId="77777777" w:rsidR="004B761F" w:rsidRPr="0060547C" w:rsidRDefault="004B761F" w:rsidP="004B761F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-learning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682" w:type="dxa"/>
            <w:gridSpan w:val="2"/>
          </w:tcPr>
          <w:p w14:paraId="50886628" w14:textId="77777777" w:rsidR="004B761F" w:rsidRPr="0064485F" w:rsidRDefault="00BE262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42" w:history="1">
              <w:r w:rsidR="004B761F" w:rsidRPr="00737554">
                <w:rPr>
                  <w:rStyle w:val="Hyperlink"/>
                  <w:sz w:val="24"/>
                  <w:szCs w:val="24"/>
                  <w:lang w:val="en-GB"/>
                </w:rPr>
                <w:t>https://portal.e-lfh.org.uk/Component/Details/550228</w:t>
              </w:r>
            </w:hyperlink>
          </w:p>
        </w:tc>
        <w:tc>
          <w:tcPr>
            <w:tcW w:w="3514" w:type="dxa"/>
            <w:gridSpan w:val="2"/>
          </w:tcPr>
          <w:p w14:paraId="1BC3E5B3" w14:textId="77777777" w:rsidR="004B761F" w:rsidRPr="0060547C" w:rsidRDefault="004B761F" w:rsidP="004B761F">
            <w:pPr>
              <w:pStyle w:val="TableParagraph"/>
              <w:spacing w:before="3" w:line="249" w:lineRule="auto"/>
              <w:ind w:left="103" w:right="9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describes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comprehensive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approach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clinical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assessment of a neonatal patient with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 respiratory problem. It details what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include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respiratory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inspection</w:t>
            </w:r>
            <w:proofErr w:type="gramEnd"/>
          </w:p>
          <w:p w14:paraId="454FBD59" w14:textId="77777777" w:rsidR="004B761F" w:rsidRPr="0060547C" w:rsidRDefault="004B761F" w:rsidP="004B761F">
            <w:pPr>
              <w:pStyle w:val="TableParagraph"/>
              <w:spacing w:before="3" w:line="247" w:lineRule="auto"/>
              <w:ind w:left="103" w:right="119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physical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examination.</w:t>
            </w:r>
          </w:p>
        </w:tc>
      </w:tr>
      <w:tr w:rsidR="004B761F" w:rsidRPr="00082FE3" w14:paraId="1F2908C9" w14:textId="77777777" w:rsidTr="0060547C">
        <w:trPr>
          <w:gridAfter w:val="1"/>
          <w:wAfter w:w="10" w:type="dxa"/>
          <w:trHeight w:val="758"/>
        </w:trPr>
        <w:tc>
          <w:tcPr>
            <w:tcW w:w="1135" w:type="dxa"/>
            <w:gridSpan w:val="2"/>
          </w:tcPr>
          <w:p w14:paraId="239921A2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44AC08EF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141" w:firstLine="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Pneumonia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209]</w:t>
            </w:r>
          </w:p>
        </w:tc>
        <w:tc>
          <w:tcPr>
            <w:tcW w:w="1730" w:type="dxa"/>
            <w:gridSpan w:val="2"/>
          </w:tcPr>
          <w:p w14:paraId="16DFA4CC" w14:textId="77777777" w:rsidR="004B761F" w:rsidRPr="0060547C" w:rsidRDefault="004B761F" w:rsidP="004B761F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682" w:type="dxa"/>
            <w:gridSpan w:val="2"/>
          </w:tcPr>
          <w:p w14:paraId="1CC1F623" w14:textId="77777777" w:rsidR="004B761F" w:rsidRPr="0064485F" w:rsidRDefault="00BE262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43" w:history="1">
              <w:r w:rsidR="004B761F" w:rsidRPr="00737554">
                <w:rPr>
                  <w:rStyle w:val="Hyperlink"/>
                  <w:sz w:val="24"/>
                  <w:szCs w:val="24"/>
                  <w:lang w:val="en-GB"/>
                </w:rPr>
                <w:t>https://dontforgetthebubbles.com/pneumonia-module/</w:t>
              </w:r>
            </w:hyperlink>
          </w:p>
        </w:tc>
        <w:tc>
          <w:tcPr>
            <w:tcW w:w="3514" w:type="dxa"/>
            <w:gridSpan w:val="2"/>
          </w:tcPr>
          <w:p w14:paraId="580C4FE4" w14:textId="77777777" w:rsidR="004B761F" w:rsidRPr="0060547C" w:rsidRDefault="004B761F" w:rsidP="004B761F">
            <w:pPr>
              <w:pStyle w:val="TableParagraph"/>
              <w:spacing w:before="8" w:line="244" w:lineRule="auto"/>
              <w:ind w:left="103" w:right="8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Explore pneumonia with cases and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examples,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also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optional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SIM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Module</w:t>
            </w:r>
          </w:p>
          <w:p w14:paraId="6B61B9FD" w14:textId="77777777" w:rsidR="004B761F" w:rsidRPr="0060547C" w:rsidRDefault="004B761F" w:rsidP="004B761F">
            <w:pPr>
              <w:pStyle w:val="TableParagraph"/>
              <w:spacing w:before="3" w:line="247" w:lineRule="auto"/>
              <w:ind w:left="103" w:right="119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team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</w:p>
        </w:tc>
      </w:tr>
      <w:tr w:rsidR="004B761F" w:rsidRPr="00082FE3" w14:paraId="673F22DA" w14:textId="77777777" w:rsidTr="0060547C">
        <w:trPr>
          <w:gridAfter w:val="1"/>
          <w:wAfter w:w="10" w:type="dxa"/>
          <w:trHeight w:val="758"/>
        </w:trPr>
        <w:tc>
          <w:tcPr>
            <w:tcW w:w="1135" w:type="dxa"/>
            <w:gridSpan w:val="2"/>
          </w:tcPr>
          <w:p w14:paraId="0442D3D3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12C50019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141" w:firstLine="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Asthma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210]</w:t>
            </w:r>
          </w:p>
        </w:tc>
        <w:tc>
          <w:tcPr>
            <w:tcW w:w="1730" w:type="dxa"/>
            <w:gridSpan w:val="2"/>
          </w:tcPr>
          <w:p w14:paraId="2AA18CA2" w14:textId="77777777" w:rsidR="004B761F" w:rsidRPr="0060547C" w:rsidRDefault="004B761F" w:rsidP="004B761F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682" w:type="dxa"/>
            <w:gridSpan w:val="2"/>
          </w:tcPr>
          <w:p w14:paraId="129CFC9E" w14:textId="77777777" w:rsidR="004B761F" w:rsidRPr="0060547C" w:rsidRDefault="00000000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44" w:history="1">
              <w:r w:rsidR="00BE262F" w:rsidRPr="00BE262F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https://dontforgetthebubbles.com/asthma-module</w:t>
              </w:r>
            </w:hyperlink>
          </w:p>
        </w:tc>
        <w:tc>
          <w:tcPr>
            <w:tcW w:w="3514" w:type="dxa"/>
            <w:gridSpan w:val="2"/>
          </w:tcPr>
          <w:p w14:paraId="2B94041B" w14:textId="77777777" w:rsidR="004B761F" w:rsidRPr="0060547C" w:rsidRDefault="004B761F" w:rsidP="004B761F">
            <w:pPr>
              <w:pStyle w:val="TableParagraph"/>
              <w:spacing w:line="247" w:lineRule="auto"/>
              <w:ind w:left="103" w:right="8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Explore asthma with cases and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examples,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also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optional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SIM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Module</w:t>
            </w:r>
          </w:p>
          <w:p w14:paraId="686E36F4" w14:textId="77777777" w:rsidR="004B761F" w:rsidRPr="0060547C" w:rsidRDefault="004B761F" w:rsidP="004B761F">
            <w:pPr>
              <w:pStyle w:val="TableParagraph"/>
              <w:spacing w:before="3" w:line="247" w:lineRule="auto"/>
              <w:ind w:left="103" w:right="119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team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</w:p>
        </w:tc>
      </w:tr>
      <w:tr w:rsidR="004B761F" w:rsidRPr="00082FE3" w14:paraId="239A52D5" w14:textId="77777777" w:rsidTr="0060547C">
        <w:trPr>
          <w:gridAfter w:val="1"/>
          <w:wAfter w:w="10" w:type="dxa"/>
          <w:trHeight w:val="758"/>
        </w:trPr>
        <w:tc>
          <w:tcPr>
            <w:tcW w:w="1135" w:type="dxa"/>
            <w:gridSpan w:val="2"/>
          </w:tcPr>
          <w:p w14:paraId="7C28FAD4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4B2B9DF6" w14:textId="77777777" w:rsidR="004B761F" w:rsidRPr="0060547C" w:rsidRDefault="00911719" w:rsidP="004B761F">
            <w:pPr>
              <w:pStyle w:val="TableParagraph"/>
              <w:spacing w:line="247" w:lineRule="auto"/>
              <w:ind w:left="100" w:right="141" w:firstLine="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British Thoracic Society (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BTS</w:t>
            </w: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)</w:t>
            </w:r>
            <w:r w:rsidR="004B761F"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asthma</w:t>
            </w:r>
            <w:r w:rsidR="004B761F"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  <w:r w:rsidR="004B761F"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="004B761F"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224]</w:t>
            </w:r>
          </w:p>
        </w:tc>
        <w:tc>
          <w:tcPr>
            <w:tcW w:w="1730" w:type="dxa"/>
            <w:gridSpan w:val="2"/>
          </w:tcPr>
          <w:p w14:paraId="6357C573" w14:textId="77777777" w:rsidR="004B761F" w:rsidRPr="0060547C" w:rsidRDefault="004B761F" w:rsidP="004B761F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BTS</w:t>
            </w:r>
          </w:p>
        </w:tc>
        <w:tc>
          <w:tcPr>
            <w:tcW w:w="5682" w:type="dxa"/>
            <w:gridSpan w:val="2"/>
          </w:tcPr>
          <w:p w14:paraId="393EB9E0" w14:textId="77777777" w:rsidR="004B761F" w:rsidRPr="0060547C" w:rsidRDefault="00000000" w:rsidP="00BE262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45" w:history="1">
              <w:r w:rsidR="00BE262F" w:rsidRPr="00BE262F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https://www.medscape.co.uk/viewarticle/british-guideline-diagnosis-and-pharmacological-management-2022a10013o0</w:t>
              </w:r>
            </w:hyperlink>
          </w:p>
        </w:tc>
        <w:tc>
          <w:tcPr>
            <w:tcW w:w="3514" w:type="dxa"/>
            <w:gridSpan w:val="2"/>
          </w:tcPr>
          <w:p w14:paraId="366D8BD6" w14:textId="77777777" w:rsidR="004B761F" w:rsidRPr="0060547C" w:rsidRDefault="004B761F" w:rsidP="004B761F">
            <w:pPr>
              <w:pStyle w:val="TableParagraph"/>
              <w:spacing w:line="247" w:lineRule="auto"/>
              <w:ind w:left="103" w:right="8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4B761F" w:rsidRPr="00082FE3" w14:paraId="4F3D4F93" w14:textId="77777777" w:rsidTr="0060547C">
        <w:trPr>
          <w:gridAfter w:val="1"/>
          <w:wAfter w:w="10" w:type="dxa"/>
          <w:trHeight w:val="758"/>
        </w:trPr>
        <w:tc>
          <w:tcPr>
            <w:tcW w:w="1135" w:type="dxa"/>
            <w:gridSpan w:val="2"/>
          </w:tcPr>
          <w:p w14:paraId="726870CB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2BBC1D86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141" w:firstLine="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Tuberculosis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289]</w:t>
            </w:r>
          </w:p>
        </w:tc>
        <w:tc>
          <w:tcPr>
            <w:tcW w:w="1730" w:type="dxa"/>
            <w:gridSpan w:val="2"/>
          </w:tcPr>
          <w:p w14:paraId="6AC5683B" w14:textId="77777777" w:rsidR="004B761F" w:rsidRPr="0060547C" w:rsidRDefault="004B761F" w:rsidP="004B761F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682" w:type="dxa"/>
            <w:gridSpan w:val="2"/>
          </w:tcPr>
          <w:p w14:paraId="323C955F" w14:textId="77777777" w:rsidR="004B761F" w:rsidRPr="009E72BA" w:rsidRDefault="009E72BA" w:rsidP="00BE262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46" w:history="1">
              <w:r w:rsidR="00BE262F" w:rsidRPr="009E72BA">
                <w:rPr>
                  <w:rStyle w:val="Hyperlink"/>
                  <w:rFonts w:ascii="Arial" w:hAnsi="Arial" w:cs="Arial"/>
                  <w:spacing w:val="-1"/>
                  <w:w w:val="105"/>
                  <w:sz w:val="24"/>
                  <w:szCs w:val="24"/>
                  <w:lang w:val="en-GB"/>
                </w:rPr>
                <w:t>https://www.nice.org.uk/guidance/ng33/resources/tuberculosis-pdf-1837390683589</w:t>
              </w:r>
            </w:hyperlink>
          </w:p>
        </w:tc>
        <w:tc>
          <w:tcPr>
            <w:tcW w:w="3514" w:type="dxa"/>
            <w:gridSpan w:val="2"/>
          </w:tcPr>
          <w:p w14:paraId="593B33C1" w14:textId="77777777" w:rsidR="004B761F" w:rsidRPr="0060547C" w:rsidRDefault="004B761F" w:rsidP="004B761F">
            <w:pPr>
              <w:pStyle w:val="TableParagraph"/>
              <w:spacing w:line="247" w:lineRule="auto"/>
              <w:ind w:left="103" w:right="8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4B761F" w:rsidRPr="00082FE3" w14:paraId="15DB6DBC" w14:textId="77777777" w:rsidTr="0060547C">
        <w:trPr>
          <w:gridAfter w:val="1"/>
          <w:wAfter w:w="10" w:type="dxa"/>
          <w:trHeight w:val="758"/>
        </w:trPr>
        <w:tc>
          <w:tcPr>
            <w:tcW w:w="1135" w:type="dxa"/>
            <w:gridSpan w:val="2"/>
          </w:tcPr>
          <w:p w14:paraId="7E2299C8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107296A1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141" w:firstLine="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Bronchiolitis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89]</w:t>
            </w:r>
          </w:p>
        </w:tc>
        <w:tc>
          <w:tcPr>
            <w:tcW w:w="1730" w:type="dxa"/>
            <w:gridSpan w:val="2"/>
          </w:tcPr>
          <w:p w14:paraId="17095377" w14:textId="77777777" w:rsidR="004B761F" w:rsidRPr="0060547C" w:rsidRDefault="004B761F" w:rsidP="004B761F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682" w:type="dxa"/>
            <w:gridSpan w:val="2"/>
          </w:tcPr>
          <w:p w14:paraId="5BD3BFD0" w14:textId="77777777" w:rsidR="004B761F" w:rsidRPr="009E72BA" w:rsidRDefault="009E72BA" w:rsidP="004B761F">
            <w:pPr>
              <w:pStyle w:val="TableParagraph"/>
              <w:spacing w:before="3"/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</w:pPr>
            <w:hyperlink r:id="rId247" w:history="1">
              <w:r w:rsidR="004B761F" w:rsidRPr="00737554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https://dontforgetthebubbles.com/bronchiolitis-module/</w:t>
              </w:r>
            </w:hyperlink>
          </w:p>
        </w:tc>
        <w:tc>
          <w:tcPr>
            <w:tcW w:w="3514" w:type="dxa"/>
            <w:gridSpan w:val="2"/>
          </w:tcPr>
          <w:p w14:paraId="6572889E" w14:textId="77777777" w:rsidR="004B761F" w:rsidRPr="0060547C" w:rsidRDefault="004B761F" w:rsidP="004B761F">
            <w:pPr>
              <w:pStyle w:val="TableParagraph"/>
              <w:spacing w:line="247" w:lineRule="auto"/>
              <w:ind w:left="103" w:right="57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discussions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covering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points and evidence, grey areas,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diagnostic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dilemmas;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advanced</w:t>
            </w:r>
            <w:proofErr w:type="gramEnd"/>
          </w:p>
          <w:p w14:paraId="75F0117A" w14:textId="77777777" w:rsidR="004B761F" w:rsidRPr="0060547C" w:rsidRDefault="004B761F" w:rsidP="004B761F">
            <w:pPr>
              <w:pStyle w:val="TableParagraph"/>
              <w:spacing w:line="247" w:lineRule="auto"/>
              <w:ind w:left="103" w:right="8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escalation</w:t>
            </w:r>
          </w:p>
        </w:tc>
      </w:tr>
      <w:tr w:rsidR="005531EA" w:rsidRPr="00082FE3" w14:paraId="53210FA5" w14:textId="77777777" w:rsidTr="0060547C">
        <w:trPr>
          <w:gridBefore w:val="1"/>
          <w:wBefore w:w="10" w:type="dxa"/>
          <w:trHeight w:val="503"/>
        </w:trPr>
        <w:tc>
          <w:tcPr>
            <w:tcW w:w="1135" w:type="dxa"/>
            <w:gridSpan w:val="2"/>
          </w:tcPr>
          <w:p w14:paraId="1E0D74E1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05499C55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Safety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netting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</w:p>
          <w:p w14:paraId="73FF0C04" w14:textId="77777777" w:rsidR="005531EA" w:rsidRPr="0060547C" w:rsidRDefault="005531EA" w:rsidP="00CE3E00">
            <w:pPr>
              <w:pStyle w:val="TableParagraph"/>
              <w:spacing w:before="11" w:line="225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bronchiolitis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100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  <w:gridSpan w:val="2"/>
          </w:tcPr>
          <w:p w14:paraId="1A7CFCED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682" w:type="dxa"/>
            <w:gridSpan w:val="2"/>
          </w:tcPr>
          <w:p w14:paraId="47FFD329" w14:textId="55C778A9" w:rsidR="005531EA" w:rsidRPr="0060547C" w:rsidRDefault="009E72B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48" w:history="1">
              <w:r w:rsidRPr="009E72BA">
                <w:rPr>
                  <w:rStyle w:val="Hyperlink"/>
                  <w:rFonts w:ascii="Arial" w:hAnsi="Arial" w:cs="Arial"/>
                  <w:spacing w:val="-1"/>
                  <w:w w:val="105"/>
                  <w:sz w:val="24"/>
                  <w:szCs w:val="24"/>
                  <w:lang w:val="en-GB"/>
                </w:rPr>
                <w:t>https://dontforgetthebubbles.com/safety-netting-for-bronchiolitis/</w:t>
              </w:r>
            </w:hyperlink>
          </w:p>
        </w:tc>
        <w:tc>
          <w:tcPr>
            <w:tcW w:w="3514" w:type="dxa"/>
            <w:gridSpan w:val="2"/>
          </w:tcPr>
          <w:p w14:paraId="3C54952D" w14:textId="77777777" w:rsidR="005531EA" w:rsidRPr="0060547C" w:rsidRDefault="005531EA" w:rsidP="00CE3E00">
            <w:pPr>
              <w:pStyle w:val="TableParagraph"/>
              <w:spacing w:before="3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Safety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netting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families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discharge</w:t>
            </w:r>
          </w:p>
          <w:p w14:paraId="13EBAB8E" w14:textId="77777777" w:rsidR="005531EA" w:rsidRPr="0060547C" w:rsidRDefault="005531EA" w:rsidP="00CE3E00">
            <w:pPr>
              <w:pStyle w:val="TableParagraph"/>
              <w:spacing w:before="11" w:line="225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bronchiolitis</w:t>
            </w:r>
          </w:p>
        </w:tc>
      </w:tr>
      <w:tr w:rsidR="005531EA" w:rsidRPr="00082FE3" w14:paraId="3C7BB81D" w14:textId="77777777" w:rsidTr="0060547C">
        <w:trPr>
          <w:gridBefore w:val="1"/>
          <w:wBefore w:w="10" w:type="dxa"/>
          <w:trHeight w:val="504"/>
        </w:trPr>
        <w:tc>
          <w:tcPr>
            <w:tcW w:w="1135" w:type="dxa"/>
            <w:gridSpan w:val="2"/>
          </w:tcPr>
          <w:p w14:paraId="36621B76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6CC454A2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Croup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211]</w:t>
            </w:r>
          </w:p>
        </w:tc>
        <w:tc>
          <w:tcPr>
            <w:tcW w:w="1730" w:type="dxa"/>
            <w:gridSpan w:val="2"/>
          </w:tcPr>
          <w:p w14:paraId="42EFB1BA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682" w:type="dxa"/>
            <w:gridSpan w:val="2"/>
          </w:tcPr>
          <w:p w14:paraId="0082158D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49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https://www.rcemlearning.co.uk/reference/croup/</w:t>
              </w:r>
            </w:hyperlink>
          </w:p>
        </w:tc>
        <w:tc>
          <w:tcPr>
            <w:tcW w:w="3514" w:type="dxa"/>
            <w:gridSpan w:val="2"/>
          </w:tcPr>
          <w:p w14:paraId="198161B2" w14:textId="77777777" w:rsidR="005531EA" w:rsidRPr="0060547C" w:rsidRDefault="005531EA" w:rsidP="00CE3E00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croup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including</w:t>
            </w:r>
          </w:p>
          <w:p w14:paraId="138DA83C" w14:textId="77777777" w:rsidR="005531EA" w:rsidRPr="0060547C" w:rsidRDefault="005531EA" w:rsidP="00CE3E00">
            <w:pPr>
              <w:pStyle w:val="TableParagraph"/>
              <w:spacing w:before="8" w:line="227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lastRenderedPageBreak/>
              <w:t>potential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differentials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stridor</w:t>
            </w:r>
          </w:p>
        </w:tc>
      </w:tr>
      <w:tr w:rsidR="005531EA" w:rsidRPr="00082FE3" w14:paraId="3D47B1E7" w14:textId="77777777" w:rsidTr="0060547C">
        <w:trPr>
          <w:gridBefore w:val="1"/>
          <w:wBefore w:w="10" w:type="dxa"/>
          <w:trHeight w:val="2775"/>
        </w:trPr>
        <w:tc>
          <w:tcPr>
            <w:tcW w:w="1135" w:type="dxa"/>
            <w:gridSpan w:val="2"/>
          </w:tcPr>
          <w:p w14:paraId="7152F61A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19b</w:t>
            </w:r>
          </w:p>
        </w:tc>
        <w:tc>
          <w:tcPr>
            <w:tcW w:w="2732" w:type="dxa"/>
            <w:gridSpan w:val="2"/>
          </w:tcPr>
          <w:p w14:paraId="16B84992" w14:textId="77777777" w:rsidR="005531EA" w:rsidRPr="0060547C" w:rsidRDefault="005531EA" w:rsidP="00CE3E00">
            <w:pPr>
              <w:pStyle w:val="TableParagraph"/>
              <w:spacing w:before="5" w:line="247" w:lineRule="auto"/>
              <w:ind w:left="100" w:right="553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Coughing,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wheezing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stridulous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212]</w:t>
            </w:r>
          </w:p>
        </w:tc>
        <w:tc>
          <w:tcPr>
            <w:tcW w:w="1730" w:type="dxa"/>
            <w:gridSpan w:val="2"/>
          </w:tcPr>
          <w:p w14:paraId="36EB1EE9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682" w:type="dxa"/>
            <w:gridSpan w:val="2"/>
          </w:tcPr>
          <w:p w14:paraId="750DA550" w14:textId="77777777" w:rsidR="005531EA" w:rsidRPr="0060547C" w:rsidRDefault="00000000" w:rsidP="00CE3E00">
            <w:pPr>
              <w:pStyle w:val="TableParagraph"/>
              <w:spacing w:before="5" w:line="247" w:lineRule="auto"/>
              <w:ind w:right="80" w:hanging="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50" w:history="1">
              <w:r w:rsidR="00BE262F" w:rsidRPr="00BE262F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https://www.rcemlearning.co.uk/foamed/coughing-wheezy-and-stridulous-children/</w:t>
              </w:r>
            </w:hyperlink>
          </w:p>
        </w:tc>
        <w:tc>
          <w:tcPr>
            <w:tcW w:w="3514" w:type="dxa"/>
            <w:gridSpan w:val="2"/>
          </w:tcPr>
          <w:p w14:paraId="278BD1A5" w14:textId="77777777" w:rsidR="005531EA" w:rsidRPr="0060547C" w:rsidRDefault="005531EA" w:rsidP="00CE3E00">
            <w:pPr>
              <w:pStyle w:val="TableParagraph"/>
              <w:spacing w:before="5" w:line="247" w:lineRule="auto"/>
              <w:ind w:left="103" w:right="14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 with noisy or difficult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breathing often present to the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 Department (ED). The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acuity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these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patients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varies,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but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any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 the conditions that cause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respiratory symptoms can be life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threatening. This article will give key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information about each presentation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condition,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while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signposting</w:t>
            </w:r>
          </w:p>
          <w:p w14:paraId="39F669DA" w14:textId="77777777" w:rsidR="005531EA" w:rsidRPr="0060547C" w:rsidRDefault="005531EA" w:rsidP="00CE3E00">
            <w:pPr>
              <w:pStyle w:val="TableParagraph"/>
              <w:spacing w:before="0" w:line="250" w:lineRule="atLeast"/>
              <w:ind w:left="103" w:right="21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further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information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that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read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more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depth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learning.</w:t>
            </w:r>
          </w:p>
        </w:tc>
      </w:tr>
      <w:tr w:rsidR="005531EA" w:rsidRPr="00082FE3" w14:paraId="17FE2358" w14:textId="77777777" w:rsidTr="0060547C">
        <w:trPr>
          <w:gridBefore w:val="1"/>
          <w:wBefore w:w="10" w:type="dxa"/>
          <w:trHeight w:val="505"/>
        </w:trPr>
        <w:tc>
          <w:tcPr>
            <w:tcW w:w="1135" w:type="dxa"/>
            <w:gridSpan w:val="2"/>
          </w:tcPr>
          <w:p w14:paraId="0280BF5E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203A2176" w14:textId="77777777" w:rsidR="005531EA" w:rsidRPr="0060547C" w:rsidRDefault="00911719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Children’s Acute Transport Service (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CATS</w:t>
            </w: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)</w:t>
            </w:r>
            <w:r w:rsidR="005531EA"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webinar</w:t>
            </w:r>
            <w:r w:rsidR="005531EA"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bronchiolitis</w:t>
            </w:r>
          </w:p>
          <w:p w14:paraId="71227B11" w14:textId="77777777" w:rsidR="005531EA" w:rsidRPr="0060547C" w:rsidRDefault="005531EA" w:rsidP="00CE3E00">
            <w:pPr>
              <w:pStyle w:val="TableParagraph"/>
              <w:spacing w:before="8" w:line="228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213]</w:t>
            </w:r>
          </w:p>
        </w:tc>
        <w:tc>
          <w:tcPr>
            <w:tcW w:w="1730" w:type="dxa"/>
            <w:gridSpan w:val="2"/>
          </w:tcPr>
          <w:p w14:paraId="52D82BCB" w14:textId="77777777" w:rsidR="005531EA" w:rsidRPr="0060547C" w:rsidRDefault="00911719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Great Ormond Street Hospital (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GOSH</w:t>
            </w: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)</w:t>
            </w:r>
          </w:p>
        </w:tc>
        <w:tc>
          <w:tcPr>
            <w:tcW w:w="5682" w:type="dxa"/>
            <w:gridSpan w:val="2"/>
          </w:tcPr>
          <w:p w14:paraId="4A14E4E2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51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https://youtu.be/kJlF1u_o-L4</w:t>
              </w:r>
            </w:hyperlink>
          </w:p>
        </w:tc>
        <w:tc>
          <w:tcPr>
            <w:tcW w:w="3514" w:type="dxa"/>
            <w:gridSpan w:val="2"/>
          </w:tcPr>
          <w:p w14:paraId="1E9D9FA6" w14:textId="77777777" w:rsidR="005531EA" w:rsidRPr="0060547C" w:rsidRDefault="005531EA" w:rsidP="00CE3E00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webinar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covers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all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aspects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</w:p>
          <w:p w14:paraId="20026C36" w14:textId="77777777" w:rsidR="005531EA" w:rsidRPr="0060547C" w:rsidRDefault="005531EA" w:rsidP="00CE3E00">
            <w:pPr>
              <w:pStyle w:val="TableParagraph"/>
              <w:spacing w:before="8" w:line="228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bronchiolitis.</w:t>
            </w:r>
          </w:p>
        </w:tc>
      </w:tr>
      <w:tr w:rsidR="005531EA" w:rsidRPr="00082FE3" w14:paraId="240CD263" w14:textId="77777777" w:rsidTr="0060547C">
        <w:trPr>
          <w:gridBefore w:val="1"/>
          <w:wBefore w:w="10" w:type="dxa"/>
          <w:trHeight w:val="1259"/>
        </w:trPr>
        <w:tc>
          <w:tcPr>
            <w:tcW w:w="1135" w:type="dxa"/>
            <w:gridSpan w:val="2"/>
          </w:tcPr>
          <w:p w14:paraId="0B9EA4A3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601EC77F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Croup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[89]</w:t>
            </w:r>
          </w:p>
        </w:tc>
        <w:tc>
          <w:tcPr>
            <w:tcW w:w="1730" w:type="dxa"/>
            <w:gridSpan w:val="2"/>
          </w:tcPr>
          <w:p w14:paraId="17D83B84" w14:textId="77777777" w:rsidR="005531EA" w:rsidRPr="0060547C" w:rsidRDefault="005531EA" w:rsidP="00CE3E00">
            <w:pPr>
              <w:pStyle w:val="TableParagraph"/>
              <w:spacing w:before="3" w:line="247" w:lineRule="auto"/>
              <w:ind w:right="51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5D6FEB67" w14:textId="77777777" w:rsidR="005531EA" w:rsidRPr="0060547C" w:rsidRDefault="005531EA" w:rsidP="00CE3E00">
            <w:pPr>
              <w:pStyle w:val="TableParagraph"/>
              <w:spacing w:before="3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682" w:type="dxa"/>
            <w:gridSpan w:val="2"/>
          </w:tcPr>
          <w:p w14:paraId="29A6ADF4" w14:textId="77777777" w:rsidR="005531EA" w:rsidRPr="0060547C" w:rsidRDefault="00000000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52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https://em3.org.uk/foamed/18/9/2017/lightning-learning-croup</w:t>
              </w:r>
            </w:hyperlink>
          </w:p>
        </w:tc>
        <w:tc>
          <w:tcPr>
            <w:tcW w:w="3514" w:type="dxa"/>
            <w:gridSpan w:val="2"/>
          </w:tcPr>
          <w:p w14:paraId="7A6C33D1" w14:textId="77777777" w:rsidR="005531EA" w:rsidRPr="0060547C" w:rsidRDefault="005531EA" w:rsidP="00CE3E00">
            <w:pPr>
              <w:pStyle w:val="TableParagraph"/>
              <w:spacing w:before="3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Lightening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croup</w:t>
            </w:r>
          </w:p>
        </w:tc>
      </w:tr>
      <w:tr w:rsidR="005531EA" w:rsidRPr="00082FE3" w14:paraId="1D20694B" w14:textId="77777777" w:rsidTr="0060547C">
        <w:trPr>
          <w:gridBefore w:val="1"/>
          <w:wBefore w:w="10" w:type="dxa"/>
          <w:trHeight w:val="1262"/>
        </w:trPr>
        <w:tc>
          <w:tcPr>
            <w:tcW w:w="1135" w:type="dxa"/>
            <w:gridSpan w:val="2"/>
          </w:tcPr>
          <w:p w14:paraId="1AEFE461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19b</w:t>
            </w:r>
          </w:p>
        </w:tc>
        <w:tc>
          <w:tcPr>
            <w:tcW w:w="2732" w:type="dxa"/>
            <w:gridSpan w:val="2"/>
          </w:tcPr>
          <w:p w14:paraId="00190A80" w14:textId="77777777" w:rsidR="005531EA" w:rsidRPr="0060547C" w:rsidRDefault="005531EA" w:rsidP="00CE3E00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Whooping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cough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90]</w:t>
            </w:r>
          </w:p>
        </w:tc>
        <w:tc>
          <w:tcPr>
            <w:tcW w:w="1730" w:type="dxa"/>
            <w:gridSpan w:val="2"/>
          </w:tcPr>
          <w:p w14:paraId="5BB478E3" w14:textId="77777777" w:rsidR="005531EA" w:rsidRPr="0060547C" w:rsidRDefault="005531EA" w:rsidP="00CE3E00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358E72A2" w14:textId="77777777" w:rsidR="005531EA" w:rsidRPr="0060547C" w:rsidRDefault="005531EA" w:rsidP="00CE3E00">
            <w:pPr>
              <w:pStyle w:val="TableParagraph"/>
              <w:spacing w:before="4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682" w:type="dxa"/>
            <w:gridSpan w:val="2"/>
          </w:tcPr>
          <w:p w14:paraId="34D093FC" w14:textId="77777777" w:rsidR="005531EA" w:rsidRPr="0060547C" w:rsidRDefault="00000000" w:rsidP="00CE3E00">
            <w:pPr>
              <w:pStyle w:val="TableParagraph"/>
              <w:spacing w:line="247" w:lineRule="auto"/>
              <w:ind w:right="636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53" w:history="1">
              <w:r w:rsidR="00BE262F" w:rsidRPr="00BE262F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https://em3.org.uk/foamed/30/9/2019/lightning-learning-whooping-cough</w:t>
              </w:r>
            </w:hyperlink>
          </w:p>
        </w:tc>
        <w:tc>
          <w:tcPr>
            <w:tcW w:w="3514" w:type="dxa"/>
            <w:gridSpan w:val="2"/>
          </w:tcPr>
          <w:p w14:paraId="40C9E9F0" w14:textId="77777777" w:rsidR="005531EA" w:rsidRPr="0060547C" w:rsidRDefault="005531EA" w:rsidP="00CE3E00">
            <w:pPr>
              <w:pStyle w:val="TableParagraph"/>
              <w:spacing w:line="247" w:lineRule="auto"/>
              <w:ind w:left="103" w:right="6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Lightening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Whooping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cough</w:t>
            </w:r>
          </w:p>
        </w:tc>
      </w:tr>
      <w:tr w:rsidR="004B761F" w:rsidRPr="00082FE3" w14:paraId="12C0E74C" w14:textId="77777777" w:rsidTr="004B761F">
        <w:trPr>
          <w:gridBefore w:val="1"/>
          <w:wBefore w:w="10" w:type="dxa"/>
          <w:trHeight w:val="1262"/>
        </w:trPr>
        <w:tc>
          <w:tcPr>
            <w:tcW w:w="1135" w:type="dxa"/>
            <w:gridSpan w:val="2"/>
          </w:tcPr>
          <w:p w14:paraId="7F741232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22EB11F6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169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primary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care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why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doesn’t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bronchiolitis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get</w:t>
            </w:r>
            <w:proofErr w:type="gramEnd"/>
          </w:p>
          <w:p w14:paraId="2F1CBF58" w14:textId="77777777" w:rsidR="004B761F" w:rsidRPr="0060547C" w:rsidRDefault="004B761F" w:rsidP="004B761F">
            <w:pPr>
              <w:pStyle w:val="TableParagraph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better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inhalers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214]</w:t>
            </w:r>
          </w:p>
        </w:tc>
        <w:tc>
          <w:tcPr>
            <w:tcW w:w="1730" w:type="dxa"/>
            <w:gridSpan w:val="2"/>
          </w:tcPr>
          <w:p w14:paraId="7CE5568D" w14:textId="77777777" w:rsidR="004B761F" w:rsidRPr="0060547C" w:rsidRDefault="004B761F" w:rsidP="004B761F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GP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Paeds</w:t>
            </w:r>
            <w:proofErr w:type="spellEnd"/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tips</w:t>
            </w:r>
          </w:p>
        </w:tc>
        <w:tc>
          <w:tcPr>
            <w:tcW w:w="5682" w:type="dxa"/>
            <w:gridSpan w:val="2"/>
          </w:tcPr>
          <w:p w14:paraId="05365949" w14:textId="77777777" w:rsidR="004B761F" w:rsidRPr="0064485F" w:rsidRDefault="00000000" w:rsidP="004B761F">
            <w:pPr>
              <w:pStyle w:val="TableParagraph"/>
              <w:spacing w:line="247" w:lineRule="auto"/>
              <w:ind w:right="636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254" w:history="1">
              <w:r w:rsidR="004B761F" w:rsidRPr="0064485F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https://gppaedstips.blogspot.com/2016/10/why-bronchiolitis-doesnt-get-better.html</w:t>
              </w:r>
            </w:hyperlink>
          </w:p>
        </w:tc>
        <w:tc>
          <w:tcPr>
            <w:tcW w:w="3514" w:type="dxa"/>
            <w:gridSpan w:val="2"/>
          </w:tcPr>
          <w:p w14:paraId="110BF4F4" w14:textId="77777777" w:rsidR="004B761F" w:rsidRPr="0060547C" w:rsidRDefault="004B761F" w:rsidP="004B761F">
            <w:pPr>
              <w:pStyle w:val="TableParagraph"/>
              <w:spacing w:line="247" w:lineRule="auto"/>
              <w:ind w:left="103" w:right="60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Article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looking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at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bronchiolitis</w:t>
            </w:r>
          </w:p>
        </w:tc>
      </w:tr>
      <w:tr w:rsidR="004B761F" w:rsidRPr="00082FE3" w14:paraId="3D76AE0B" w14:textId="77777777" w:rsidTr="0060547C">
        <w:trPr>
          <w:gridBefore w:val="1"/>
          <w:wBefore w:w="10" w:type="dxa"/>
          <w:trHeight w:val="1002"/>
        </w:trPr>
        <w:tc>
          <w:tcPr>
            <w:tcW w:w="1135" w:type="dxa"/>
            <w:gridSpan w:val="2"/>
          </w:tcPr>
          <w:p w14:paraId="0D75F9FF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020465A3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Community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acquired</w:t>
            </w:r>
            <w:proofErr w:type="gramEnd"/>
          </w:p>
          <w:p w14:paraId="7DBBC1F4" w14:textId="77777777" w:rsidR="004B761F" w:rsidRPr="0060547C" w:rsidRDefault="004B761F" w:rsidP="004B761F">
            <w:pPr>
              <w:pStyle w:val="TableParagraph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pneumonia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91]</w:t>
            </w:r>
          </w:p>
        </w:tc>
        <w:tc>
          <w:tcPr>
            <w:tcW w:w="1730" w:type="dxa"/>
            <w:gridSpan w:val="2"/>
          </w:tcPr>
          <w:p w14:paraId="270CA023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</w:p>
          <w:p w14:paraId="2A6817E3" w14:textId="77777777" w:rsidR="004B761F" w:rsidRPr="0060547C" w:rsidRDefault="004B761F" w:rsidP="004B761F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Foamed</w:t>
            </w:r>
          </w:p>
        </w:tc>
        <w:tc>
          <w:tcPr>
            <w:tcW w:w="5682" w:type="dxa"/>
            <w:gridSpan w:val="2"/>
          </w:tcPr>
          <w:p w14:paraId="766929A4" w14:textId="77777777" w:rsidR="004B761F" w:rsidRPr="0064485F" w:rsidRDefault="00000000" w:rsidP="004B761F">
            <w:pPr>
              <w:pStyle w:val="TableParagraph"/>
              <w:spacing w:line="247" w:lineRule="auto"/>
              <w:ind w:right="636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255" w:history="1">
              <w:r w:rsidR="00BE262F" w:rsidRPr="0064485F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https://www.paediatricfoam.com/2018/08/community-acquired-pneumonia-an-interactive-case/</w:t>
              </w:r>
            </w:hyperlink>
          </w:p>
        </w:tc>
        <w:tc>
          <w:tcPr>
            <w:tcW w:w="3514" w:type="dxa"/>
            <w:gridSpan w:val="2"/>
          </w:tcPr>
          <w:p w14:paraId="3B6F720A" w14:textId="77777777" w:rsidR="004B761F" w:rsidRPr="0060547C" w:rsidRDefault="004B761F" w:rsidP="004B761F">
            <w:pPr>
              <w:pStyle w:val="TableParagraph"/>
              <w:spacing w:line="247" w:lineRule="auto"/>
              <w:ind w:left="103" w:right="60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</w:p>
        </w:tc>
      </w:tr>
      <w:tr w:rsidR="004B761F" w:rsidRPr="00082FE3" w14:paraId="23EFA2C3" w14:textId="77777777" w:rsidTr="0060547C">
        <w:trPr>
          <w:gridBefore w:val="1"/>
          <w:wBefore w:w="10" w:type="dxa"/>
          <w:trHeight w:val="691"/>
        </w:trPr>
        <w:tc>
          <w:tcPr>
            <w:tcW w:w="1135" w:type="dxa"/>
            <w:gridSpan w:val="2"/>
          </w:tcPr>
          <w:p w14:paraId="0CFFAF9F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48010F26" w14:textId="77777777" w:rsidR="004B761F" w:rsidRPr="0060547C" w:rsidRDefault="004B761F" w:rsidP="004B761F">
            <w:pPr>
              <w:pStyle w:val="TableParagraph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VIW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asthma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215]</w:t>
            </w:r>
          </w:p>
        </w:tc>
        <w:tc>
          <w:tcPr>
            <w:tcW w:w="1730" w:type="dxa"/>
            <w:gridSpan w:val="2"/>
          </w:tcPr>
          <w:p w14:paraId="6BAEFAF8" w14:textId="77777777" w:rsidR="004B761F" w:rsidRPr="0060547C" w:rsidRDefault="004B761F" w:rsidP="004B761F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Geeky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medics</w:t>
            </w:r>
          </w:p>
        </w:tc>
        <w:tc>
          <w:tcPr>
            <w:tcW w:w="5682" w:type="dxa"/>
            <w:gridSpan w:val="2"/>
          </w:tcPr>
          <w:p w14:paraId="32DEF7F4" w14:textId="77777777" w:rsidR="004B761F" w:rsidRPr="0064485F" w:rsidRDefault="00000000" w:rsidP="004B761F">
            <w:pPr>
              <w:pStyle w:val="TableParagraph"/>
              <w:spacing w:line="247" w:lineRule="auto"/>
              <w:ind w:right="636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256" w:history="1">
              <w:r w:rsidR="004B761F" w:rsidRPr="0064485F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https://geekymedics.com/viral-induced-wheeze-and-asthma/</w:t>
              </w:r>
            </w:hyperlink>
          </w:p>
        </w:tc>
        <w:tc>
          <w:tcPr>
            <w:tcW w:w="3514" w:type="dxa"/>
            <w:gridSpan w:val="2"/>
          </w:tcPr>
          <w:p w14:paraId="2EDB08DC" w14:textId="77777777" w:rsidR="004B761F" w:rsidRPr="0060547C" w:rsidRDefault="004B761F" w:rsidP="004B761F">
            <w:pPr>
              <w:pStyle w:val="TableParagraph"/>
              <w:spacing w:line="247" w:lineRule="auto"/>
              <w:ind w:left="103" w:right="60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wheeze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</w:p>
        </w:tc>
      </w:tr>
      <w:tr w:rsidR="004B761F" w:rsidRPr="00082FE3" w14:paraId="41972CDF" w14:textId="77777777" w:rsidTr="0060547C">
        <w:trPr>
          <w:gridBefore w:val="1"/>
          <w:wBefore w:w="10" w:type="dxa"/>
          <w:trHeight w:val="700"/>
        </w:trPr>
        <w:tc>
          <w:tcPr>
            <w:tcW w:w="1135" w:type="dxa"/>
            <w:gridSpan w:val="2"/>
          </w:tcPr>
          <w:p w14:paraId="3B43C737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19b</w:t>
            </w:r>
          </w:p>
        </w:tc>
        <w:tc>
          <w:tcPr>
            <w:tcW w:w="2732" w:type="dxa"/>
            <w:gridSpan w:val="2"/>
          </w:tcPr>
          <w:p w14:paraId="323E618C" w14:textId="77777777" w:rsidR="004B761F" w:rsidRPr="0060547C" w:rsidRDefault="004B761F" w:rsidP="004B761F">
            <w:pPr>
              <w:pStyle w:val="TableParagraph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Croup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216]</w:t>
            </w:r>
          </w:p>
        </w:tc>
        <w:tc>
          <w:tcPr>
            <w:tcW w:w="1730" w:type="dxa"/>
            <w:gridSpan w:val="2"/>
          </w:tcPr>
          <w:p w14:paraId="1E310629" w14:textId="77777777" w:rsidR="004B761F" w:rsidRPr="0060547C" w:rsidRDefault="004B761F" w:rsidP="004B761F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Geeky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medics</w:t>
            </w:r>
          </w:p>
        </w:tc>
        <w:tc>
          <w:tcPr>
            <w:tcW w:w="5682" w:type="dxa"/>
            <w:gridSpan w:val="2"/>
          </w:tcPr>
          <w:p w14:paraId="59C6259D" w14:textId="77777777" w:rsidR="004B761F" w:rsidRPr="0064485F" w:rsidRDefault="00000000" w:rsidP="004B761F">
            <w:pPr>
              <w:pStyle w:val="TableParagraph"/>
              <w:spacing w:line="247" w:lineRule="auto"/>
              <w:ind w:right="636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257" w:history="1">
              <w:r w:rsidR="004B761F" w:rsidRPr="0064485F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https://geekymedics.com/croup/</w:t>
              </w:r>
            </w:hyperlink>
          </w:p>
        </w:tc>
        <w:tc>
          <w:tcPr>
            <w:tcW w:w="3514" w:type="dxa"/>
            <w:gridSpan w:val="2"/>
          </w:tcPr>
          <w:p w14:paraId="219DE642" w14:textId="77777777" w:rsidR="004B761F" w:rsidRPr="0060547C" w:rsidRDefault="004B761F" w:rsidP="004B761F">
            <w:pPr>
              <w:pStyle w:val="TableParagraph"/>
              <w:spacing w:line="247" w:lineRule="auto"/>
              <w:ind w:left="103" w:right="601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croup</w:t>
            </w:r>
          </w:p>
        </w:tc>
      </w:tr>
      <w:tr w:rsidR="004B761F" w:rsidRPr="00082FE3" w14:paraId="604E3FDD" w14:textId="77777777" w:rsidTr="0060547C">
        <w:trPr>
          <w:gridBefore w:val="1"/>
          <w:wBefore w:w="10" w:type="dxa"/>
          <w:trHeight w:val="725"/>
        </w:trPr>
        <w:tc>
          <w:tcPr>
            <w:tcW w:w="1135" w:type="dxa"/>
            <w:gridSpan w:val="2"/>
          </w:tcPr>
          <w:p w14:paraId="5FA13802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19c</w:t>
            </w:r>
          </w:p>
        </w:tc>
        <w:tc>
          <w:tcPr>
            <w:tcW w:w="2732" w:type="dxa"/>
            <w:gridSpan w:val="2"/>
          </w:tcPr>
          <w:p w14:paraId="46EE8C21" w14:textId="77777777" w:rsidR="004B761F" w:rsidRPr="0060547C" w:rsidRDefault="004B761F" w:rsidP="004B761F">
            <w:pPr>
              <w:pStyle w:val="TableParagraph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Bacterial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tracheitis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288]</w:t>
            </w:r>
          </w:p>
        </w:tc>
        <w:tc>
          <w:tcPr>
            <w:tcW w:w="1730" w:type="dxa"/>
            <w:gridSpan w:val="2"/>
          </w:tcPr>
          <w:p w14:paraId="48829AF0" w14:textId="77777777" w:rsidR="004B761F" w:rsidRPr="0060547C" w:rsidRDefault="004B761F" w:rsidP="004B761F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Morsels</w:t>
            </w:r>
          </w:p>
        </w:tc>
        <w:tc>
          <w:tcPr>
            <w:tcW w:w="5682" w:type="dxa"/>
            <w:gridSpan w:val="2"/>
          </w:tcPr>
          <w:p w14:paraId="557ED7EE" w14:textId="77777777" w:rsidR="004B761F" w:rsidRPr="0064485F" w:rsidRDefault="00000000" w:rsidP="004B761F">
            <w:pPr>
              <w:pStyle w:val="TableParagraph"/>
              <w:spacing w:line="247" w:lineRule="auto"/>
              <w:ind w:right="636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58" w:history="1">
              <w:r w:rsidR="004B761F" w:rsidRPr="0064485F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https://pedemmorsels.com/bacterial-tracheitis/</w:t>
              </w:r>
            </w:hyperlink>
          </w:p>
        </w:tc>
        <w:tc>
          <w:tcPr>
            <w:tcW w:w="3514" w:type="dxa"/>
            <w:gridSpan w:val="2"/>
          </w:tcPr>
          <w:p w14:paraId="7E2EB121" w14:textId="77777777" w:rsidR="004B761F" w:rsidRPr="0060547C" w:rsidRDefault="004B761F" w:rsidP="004B761F">
            <w:pPr>
              <w:pStyle w:val="TableParagraph"/>
              <w:spacing w:line="247" w:lineRule="auto"/>
              <w:ind w:left="103" w:right="60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Article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bacterial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tracheitis</w:t>
            </w:r>
          </w:p>
        </w:tc>
      </w:tr>
      <w:tr w:rsidR="004B761F" w:rsidRPr="00082FE3" w14:paraId="7AE88FE1" w14:textId="77777777" w:rsidTr="004B761F">
        <w:trPr>
          <w:gridBefore w:val="1"/>
          <w:wBefore w:w="10" w:type="dxa"/>
          <w:trHeight w:val="1262"/>
        </w:trPr>
        <w:tc>
          <w:tcPr>
            <w:tcW w:w="1135" w:type="dxa"/>
            <w:gridSpan w:val="2"/>
          </w:tcPr>
          <w:p w14:paraId="34F4EB4F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19c</w:t>
            </w:r>
          </w:p>
        </w:tc>
        <w:tc>
          <w:tcPr>
            <w:tcW w:w="2732" w:type="dxa"/>
            <w:gridSpan w:val="2"/>
          </w:tcPr>
          <w:p w14:paraId="32F4105D" w14:textId="77777777" w:rsidR="004B761F" w:rsidRPr="0060547C" w:rsidRDefault="004B761F" w:rsidP="004B761F">
            <w:pPr>
              <w:pStyle w:val="TableParagraph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Stridor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218]</w:t>
            </w:r>
          </w:p>
        </w:tc>
        <w:tc>
          <w:tcPr>
            <w:tcW w:w="1730" w:type="dxa"/>
            <w:gridSpan w:val="2"/>
          </w:tcPr>
          <w:p w14:paraId="58249162" w14:textId="77777777" w:rsidR="004B761F" w:rsidRPr="0060547C" w:rsidRDefault="004B761F" w:rsidP="004B761F">
            <w:pPr>
              <w:pStyle w:val="TableParagraph"/>
              <w:spacing w:line="247" w:lineRule="auto"/>
              <w:ind w:right="51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682" w:type="dxa"/>
            <w:gridSpan w:val="2"/>
          </w:tcPr>
          <w:p w14:paraId="0DEA2F07" w14:textId="77777777" w:rsidR="004B761F" w:rsidRPr="0064485F" w:rsidRDefault="00000000" w:rsidP="004B761F">
            <w:pPr>
              <w:pStyle w:val="TableParagraph"/>
              <w:spacing w:line="247" w:lineRule="auto"/>
              <w:ind w:right="636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59" w:history="1">
              <w:r w:rsidR="004B761F" w:rsidRPr="0064485F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https://portal.e-lfh.org.uk/Component/Details/550240</w:t>
              </w:r>
            </w:hyperlink>
          </w:p>
        </w:tc>
        <w:tc>
          <w:tcPr>
            <w:tcW w:w="3514" w:type="dxa"/>
            <w:gridSpan w:val="2"/>
          </w:tcPr>
          <w:p w14:paraId="6C1ACB86" w14:textId="77777777" w:rsidR="004B761F" w:rsidRPr="0060547C" w:rsidRDefault="004B761F" w:rsidP="004B761F">
            <w:pPr>
              <w:pStyle w:val="TableParagraph"/>
              <w:spacing w:before="5" w:line="244" w:lineRule="auto"/>
              <w:ind w:left="103" w:right="8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covers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stridor,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including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its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presentation,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pathophysiology,</w:t>
            </w:r>
          </w:p>
          <w:p w14:paraId="5AFEC56B" w14:textId="77777777" w:rsidR="004B761F" w:rsidRPr="0060547C" w:rsidRDefault="004B761F" w:rsidP="004B761F">
            <w:pPr>
              <w:pStyle w:val="TableParagraph"/>
              <w:spacing w:line="247" w:lineRule="auto"/>
              <w:ind w:left="103" w:right="60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possible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causes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treatments.</w:t>
            </w:r>
          </w:p>
        </w:tc>
      </w:tr>
    </w:tbl>
    <w:p w14:paraId="46E4AE2A" w14:textId="77777777" w:rsidR="005531EA" w:rsidRPr="0060547C" w:rsidRDefault="005531EA" w:rsidP="005531EA">
      <w:pPr>
        <w:spacing w:line="247" w:lineRule="auto"/>
        <w:rPr>
          <w:rFonts w:cs="Arial"/>
        </w:rPr>
        <w:sectPr w:rsidR="005531EA" w:rsidRPr="0060547C">
          <w:footerReference w:type="default" r:id="rId260"/>
          <w:pgSz w:w="15840" w:h="12240" w:orient="landscape"/>
          <w:pgMar w:top="1140" w:right="380" w:bottom="1580" w:left="400" w:header="0" w:footer="1381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682"/>
        <w:gridCol w:w="3514"/>
      </w:tblGrid>
      <w:tr w:rsidR="005531EA" w:rsidRPr="00082FE3" w14:paraId="5EBE1E2D" w14:textId="77777777" w:rsidTr="0060547C">
        <w:trPr>
          <w:trHeight w:val="757"/>
        </w:trPr>
        <w:tc>
          <w:tcPr>
            <w:tcW w:w="1135" w:type="dxa"/>
          </w:tcPr>
          <w:p w14:paraId="4DFA4BD0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19c</w:t>
            </w:r>
          </w:p>
        </w:tc>
        <w:tc>
          <w:tcPr>
            <w:tcW w:w="2732" w:type="dxa"/>
          </w:tcPr>
          <w:p w14:paraId="163B3A24" w14:textId="77777777" w:rsidR="005531EA" w:rsidRPr="0060547C" w:rsidRDefault="005531EA" w:rsidP="00CE3E00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Inhaled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Foreign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Body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219]</w:t>
            </w:r>
          </w:p>
        </w:tc>
        <w:tc>
          <w:tcPr>
            <w:tcW w:w="1730" w:type="dxa"/>
          </w:tcPr>
          <w:p w14:paraId="793226CE" w14:textId="77777777" w:rsidR="005531EA" w:rsidRPr="0060547C" w:rsidRDefault="005531EA" w:rsidP="00CE3E00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682" w:type="dxa"/>
          </w:tcPr>
          <w:p w14:paraId="1407A1BA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61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https://portal.e-lfh.org.uk/Component/Details/317956</w:t>
              </w:r>
            </w:hyperlink>
          </w:p>
        </w:tc>
        <w:tc>
          <w:tcPr>
            <w:tcW w:w="3514" w:type="dxa"/>
          </w:tcPr>
          <w:p w14:paraId="03D41DD6" w14:textId="77777777" w:rsidR="005531EA" w:rsidRPr="0060547C" w:rsidRDefault="005531EA" w:rsidP="00CE3E00">
            <w:pPr>
              <w:pStyle w:val="TableParagraph"/>
              <w:spacing w:line="247" w:lineRule="auto"/>
              <w:ind w:left="103" w:right="37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session reviews the role of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imaging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suspected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inhalation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</w:p>
          <w:p w14:paraId="7B89563B" w14:textId="77777777" w:rsidR="005531EA" w:rsidRPr="0060547C" w:rsidRDefault="005531EA" w:rsidP="00CE3E00">
            <w:pPr>
              <w:pStyle w:val="TableParagraph"/>
              <w:spacing w:before="1" w:line="228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foreign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body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</w:p>
        </w:tc>
      </w:tr>
      <w:tr w:rsidR="005531EA" w:rsidRPr="00082FE3" w14:paraId="0590D393" w14:textId="77777777" w:rsidTr="0060547C">
        <w:trPr>
          <w:trHeight w:val="503"/>
        </w:trPr>
        <w:tc>
          <w:tcPr>
            <w:tcW w:w="1135" w:type="dxa"/>
          </w:tcPr>
          <w:p w14:paraId="3E989138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19c</w:t>
            </w:r>
          </w:p>
        </w:tc>
        <w:tc>
          <w:tcPr>
            <w:tcW w:w="2732" w:type="dxa"/>
          </w:tcPr>
          <w:p w14:paraId="7E07E842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</w:t>
            </w:r>
            <w:r w:rsidR="00911719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ingestions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222]</w:t>
            </w:r>
          </w:p>
        </w:tc>
        <w:tc>
          <w:tcPr>
            <w:tcW w:w="1730" w:type="dxa"/>
          </w:tcPr>
          <w:p w14:paraId="106620CB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5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minutes</w:t>
            </w:r>
          </w:p>
        </w:tc>
        <w:tc>
          <w:tcPr>
            <w:tcW w:w="5682" w:type="dxa"/>
          </w:tcPr>
          <w:p w14:paraId="3904C61E" w14:textId="77777777" w:rsidR="005531EA" w:rsidRPr="0060547C" w:rsidRDefault="00000000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62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https://emin5.com/2014/02/17/foreign-body-ingestions/</w:t>
              </w:r>
            </w:hyperlink>
          </w:p>
        </w:tc>
        <w:tc>
          <w:tcPr>
            <w:tcW w:w="3514" w:type="dxa"/>
          </w:tcPr>
          <w:p w14:paraId="0731337C" w14:textId="77777777" w:rsidR="005531EA" w:rsidRPr="0060547C" w:rsidRDefault="005531EA" w:rsidP="00CE3E00">
            <w:pPr>
              <w:pStyle w:val="TableParagraph"/>
              <w:spacing w:before="3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video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ingested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FB</w:t>
            </w:r>
          </w:p>
        </w:tc>
      </w:tr>
      <w:tr w:rsidR="005531EA" w:rsidRPr="00082FE3" w14:paraId="6E92B4AB" w14:textId="77777777" w:rsidTr="0060547C">
        <w:trPr>
          <w:trHeight w:val="1010"/>
        </w:trPr>
        <w:tc>
          <w:tcPr>
            <w:tcW w:w="1135" w:type="dxa"/>
          </w:tcPr>
          <w:p w14:paraId="2011525F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19c</w:t>
            </w:r>
          </w:p>
        </w:tc>
        <w:tc>
          <w:tcPr>
            <w:tcW w:w="2732" w:type="dxa"/>
          </w:tcPr>
          <w:p w14:paraId="5391C12E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387" w:hanging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Aspiration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Foreign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body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223]</w:t>
            </w:r>
          </w:p>
        </w:tc>
        <w:tc>
          <w:tcPr>
            <w:tcW w:w="1730" w:type="dxa"/>
          </w:tcPr>
          <w:p w14:paraId="19ACE42B" w14:textId="77777777" w:rsidR="005531EA" w:rsidRPr="0060547C" w:rsidRDefault="005531EA" w:rsidP="00CE3E00">
            <w:pPr>
              <w:pStyle w:val="TableParagraph"/>
              <w:spacing w:line="247" w:lineRule="auto"/>
              <w:ind w:right="537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NHS Greater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Glasgow 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Clyde</w:t>
            </w:r>
          </w:p>
        </w:tc>
        <w:tc>
          <w:tcPr>
            <w:tcW w:w="5682" w:type="dxa"/>
          </w:tcPr>
          <w:p w14:paraId="18BA1306" w14:textId="77777777" w:rsidR="005531EA" w:rsidRPr="0060547C" w:rsidRDefault="00000000" w:rsidP="00CE3E00">
            <w:pPr>
              <w:pStyle w:val="TableParagraph"/>
              <w:spacing w:line="247" w:lineRule="auto"/>
              <w:ind w:right="35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63" w:history="1">
              <w:r w:rsidR="00BE262F" w:rsidRPr="00BE262F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https://www.clinicalguidelines.scot.nhs.uk/nhsggc-guidelines/nhsggc-guidelines/emergency-medicine/aspiration-of-a-foreign-body/</w:t>
              </w:r>
            </w:hyperlink>
          </w:p>
        </w:tc>
        <w:tc>
          <w:tcPr>
            <w:tcW w:w="3514" w:type="dxa"/>
          </w:tcPr>
          <w:p w14:paraId="35789902" w14:textId="77777777" w:rsidR="005531EA" w:rsidRPr="0060547C" w:rsidRDefault="005531EA" w:rsidP="00CE3E00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5531EA" w:rsidRPr="00082FE3" w14:paraId="4C85B030" w14:textId="77777777" w:rsidTr="0060547C">
        <w:trPr>
          <w:trHeight w:val="503"/>
        </w:trPr>
        <w:tc>
          <w:tcPr>
            <w:tcW w:w="1135" w:type="dxa"/>
          </w:tcPr>
          <w:p w14:paraId="0D2A0740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19d</w:t>
            </w:r>
          </w:p>
        </w:tc>
        <w:tc>
          <w:tcPr>
            <w:tcW w:w="2732" w:type="dxa"/>
          </w:tcPr>
          <w:p w14:paraId="2064D0EF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Laryngomalacia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225]</w:t>
            </w:r>
          </w:p>
        </w:tc>
        <w:tc>
          <w:tcPr>
            <w:tcW w:w="1730" w:type="dxa"/>
          </w:tcPr>
          <w:p w14:paraId="56B01A85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Paeds</w:t>
            </w:r>
            <w:proofErr w:type="spellEnd"/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portals</w:t>
            </w:r>
          </w:p>
        </w:tc>
        <w:tc>
          <w:tcPr>
            <w:tcW w:w="5682" w:type="dxa"/>
          </w:tcPr>
          <w:p w14:paraId="3CF634E9" w14:textId="77777777" w:rsidR="005531EA" w:rsidRPr="0060547C" w:rsidRDefault="00000000" w:rsidP="00CE3E00">
            <w:pPr>
              <w:pStyle w:val="TableParagraph"/>
              <w:ind w:left="104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64" w:history="1">
              <w:r w:rsidR="00BE262F" w:rsidRPr="00BE262F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http://paedsportal.com/referrals/pre-referral/laryngomalacia</w:t>
              </w:r>
            </w:hyperlink>
          </w:p>
        </w:tc>
        <w:tc>
          <w:tcPr>
            <w:tcW w:w="3514" w:type="dxa"/>
          </w:tcPr>
          <w:p w14:paraId="4C58AB41" w14:textId="77777777" w:rsidR="005531EA" w:rsidRPr="0060547C" w:rsidRDefault="005531EA" w:rsidP="00CE3E00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Recognition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</w:p>
          <w:p w14:paraId="00AEC9F0" w14:textId="77777777" w:rsidR="005531EA" w:rsidRPr="0060547C" w:rsidRDefault="005531EA" w:rsidP="00CE3E00">
            <w:pPr>
              <w:pStyle w:val="TableParagraph"/>
              <w:spacing w:before="8" w:line="225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laryngomalacia</w:t>
            </w:r>
          </w:p>
        </w:tc>
      </w:tr>
      <w:tr w:rsidR="005531EA" w:rsidRPr="00082FE3" w14:paraId="30E4FCCE" w14:textId="77777777" w:rsidTr="0060547C">
        <w:trPr>
          <w:trHeight w:val="504"/>
        </w:trPr>
        <w:tc>
          <w:tcPr>
            <w:tcW w:w="1135" w:type="dxa"/>
          </w:tcPr>
          <w:p w14:paraId="3FC4FD87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19d</w:t>
            </w:r>
          </w:p>
        </w:tc>
        <w:tc>
          <w:tcPr>
            <w:tcW w:w="2732" w:type="dxa"/>
          </w:tcPr>
          <w:p w14:paraId="033EEC0E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Laryngomalacia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–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best</w:t>
            </w:r>
          </w:p>
          <w:p w14:paraId="1FF2778E" w14:textId="77777777" w:rsidR="005531EA" w:rsidRPr="0060547C" w:rsidRDefault="005531EA" w:rsidP="00CE3E00">
            <w:pPr>
              <w:pStyle w:val="TableParagraph"/>
              <w:spacing w:before="8" w:line="227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practice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226]</w:t>
            </w:r>
          </w:p>
        </w:tc>
        <w:tc>
          <w:tcPr>
            <w:tcW w:w="1730" w:type="dxa"/>
          </w:tcPr>
          <w:p w14:paraId="33E14B58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BMJ</w:t>
            </w:r>
          </w:p>
        </w:tc>
        <w:tc>
          <w:tcPr>
            <w:tcW w:w="5682" w:type="dxa"/>
          </w:tcPr>
          <w:p w14:paraId="651447C2" w14:textId="77777777" w:rsidR="005531EA" w:rsidRPr="0060547C" w:rsidRDefault="00000000" w:rsidP="00CE3E00">
            <w:pPr>
              <w:pStyle w:val="TableParagraph"/>
              <w:ind w:left="104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65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https://bestpractice.bmj.com/topics/en-gb/754</w:t>
              </w:r>
            </w:hyperlink>
          </w:p>
        </w:tc>
        <w:tc>
          <w:tcPr>
            <w:tcW w:w="3514" w:type="dxa"/>
          </w:tcPr>
          <w:p w14:paraId="5611C0AE" w14:textId="77777777" w:rsidR="005531EA" w:rsidRPr="0060547C" w:rsidRDefault="005531EA" w:rsidP="00CE3E00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Recognition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</w:p>
          <w:p w14:paraId="0219BFF0" w14:textId="77777777" w:rsidR="005531EA" w:rsidRPr="0060547C" w:rsidRDefault="005531EA" w:rsidP="00CE3E00">
            <w:pPr>
              <w:pStyle w:val="TableParagraph"/>
              <w:spacing w:before="8" w:line="227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laryngomalacia</w:t>
            </w:r>
          </w:p>
        </w:tc>
      </w:tr>
    </w:tbl>
    <w:p w14:paraId="5BC34187" w14:textId="77777777" w:rsidR="005531EA" w:rsidRPr="0060547C" w:rsidRDefault="005531EA" w:rsidP="005531EA">
      <w:pPr>
        <w:pStyle w:val="BodyText"/>
        <w:rPr>
          <w:rFonts w:cs="Arial"/>
        </w:rPr>
      </w:pPr>
    </w:p>
    <w:p w14:paraId="6CB5CEF4" w14:textId="77777777" w:rsidR="00997EB7" w:rsidRPr="0060547C" w:rsidRDefault="00997EB7">
      <w:pPr>
        <w:rPr>
          <w:rFonts w:cs="Arial"/>
        </w:rPr>
      </w:pPr>
      <w:r w:rsidRPr="0060547C">
        <w:rPr>
          <w:rFonts w:cs="Arial"/>
        </w:rPr>
        <w:br w:type="page"/>
      </w: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19278F0D" w14:textId="77777777" w:rsidTr="0060547C">
        <w:trPr>
          <w:trHeight w:val="321"/>
        </w:trPr>
        <w:tc>
          <w:tcPr>
            <w:tcW w:w="14794" w:type="dxa"/>
            <w:shd w:val="clear" w:color="auto" w:fill="D8D8D8"/>
          </w:tcPr>
          <w:p w14:paraId="15D14A99" w14:textId="77777777" w:rsidR="005531EA" w:rsidRPr="0060547C" w:rsidRDefault="005531EA" w:rsidP="00CE3E00">
            <w:pPr>
              <w:pStyle w:val="TableParagraph"/>
              <w:spacing w:before="4" w:line="29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20)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Safeguarding</w:t>
            </w:r>
          </w:p>
        </w:tc>
      </w:tr>
      <w:tr w:rsidR="005531EA" w:rsidRPr="00082FE3" w14:paraId="40CFB528" w14:textId="77777777" w:rsidTr="0060547C">
        <w:trPr>
          <w:trHeight w:val="322"/>
        </w:trPr>
        <w:tc>
          <w:tcPr>
            <w:tcW w:w="14794" w:type="dxa"/>
          </w:tcPr>
          <w:p w14:paraId="1DA7936E" w14:textId="77777777" w:rsidR="005531EA" w:rsidRPr="0060547C" w:rsidRDefault="005531EA" w:rsidP="00CE3E00">
            <w:pPr>
              <w:pStyle w:val="TableParagraph"/>
              <w:spacing w:before="2" w:line="30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0537F1FD" w14:textId="77777777" w:rsidTr="0060547C">
        <w:trPr>
          <w:trHeight w:val="319"/>
        </w:trPr>
        <w:tc>
          <w:tcPr>
            <w:tcW w:w="14794" w:type="dxa"/>
          </w:tcPr>
          <w:p w14:paraId="7B65A355" w14:textId="77777777" w:rsidR="005531EA" w:rsidRPr="0060547C" w:rsidRDefault="005531EA" w:rsidP="00CE3E00">
            <w:pPr>
              <w:pStyle w:val="TableParagraph"/>
              <w:spacing w:before="3" w:line="297" w:lineRule="exact"/>
              <w:ind w:left="44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a)</w:t>
            </w:r>
            <w:r w:rsidRPr="0060547C">
              <w:rPr>
                <w:rFonts w:ascii="Arial" w:hAnsi="Arial" w:cs="Arial"/>
                <w:spacing w:val="3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NICE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guidance</w:t>
            </w:r>
            <w:r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abuse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maltreatment.</w:t>
            </w:r>
          </w:p>
        </w:tc>
      </w:tr>
    </w:tbl>
    <w:p w14:paraId="4E4B1EFF" w14:textId="77777777" w:rsidR="005531EA" w:rsidRPr="0060547C" w:rsidRDefault="005531EA" w:rsidP="005531EA">
      <w:pPr>
        <w:pStyle w:val="BodyText"/>
        <w:spacing w:before="11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6E58F9C5" w14:textId="77777777" w:rsidTr="00CE3E00">
        <w:trPr>
          <w:trHeight w:val="5460"/>
        </w:trPr>
        <w:tc>
          <w:tcPr>
            <w:tcW w:w="14794" w:type="dxa"/>
          </w:tcPr>
          <w:p w14:paraId="32F0FD4C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2320C39" w14:textId="77777777" w:rsidR="005531EA" w:rsidRPr="0060547C" w:rsidRDefault="005531EA" w:rsidP="005531EA">
            <w:pPr>
              <w:pStyle w:val="TableParagraph"/>
              <w:numPr>
                <w:ilvl w:val="0"/>
                <w:numId w:val="68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Demonstrates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categories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abuse,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physical,</w:t>
            </w:r>
            <w:r w:rsidRPr="0060547C">
              <w:rPr>
                <w:rFonts w:ascii="Arial" w:hAnsi="Arial" w:cs="Arial"/>
                <w:spacing w:val="1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emotional,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sexual,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neglect</w:t>
            </w:r>
            <w:proofErr w:type="gramEnd"/>
          </w:p>
          <w:p w14:paraId="350BC8B7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01FDE70" w14:textId="77777777" w:rsidR="005531EA" w:rsidRPr="0060547C" w:rsidRDefault="005531EA" w:rsidP="005531EA">
            <w:pPr>
              <w:pStyle w:val="TableParagraph"/>
              <w:numPr>
                <w:ilvl w:val="0"/>
                <w:numId w:val="68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Recognises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risk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factors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which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contribute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vulnerability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risk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abuse</w:t>
            </w:r>
            <w:proofErr w:type="gramEnd"/>
          </w:p>
          <w:p w14:paraId="01A52CE2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8B78470" w14:textId="77777777" w:rsidR="005531EA" w:rsidRPr="0060547C" w:rsidRDefault="005531EA" w:rsidP="005531EA">
            <w:pPr>
              <w:pStyle w:val="TableParagraph"/>
              <w:numPr>
                <w:ilvl w:val="0"/>
                <w:numId w:val="68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1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recurrent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attendances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potential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concerning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presentation</w:t>
            </w:r>
          </w:p>
          <w:p w14:paraId="73608837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9568EE1" w14:textId="77777777" w:rsidR="005531EA" w:rsidRPr="0060547C" w:rsidRDefault="005531EA" w:rsidP="005531EA">
            <w:pPr>
              <w:pStyle w:val="TableParagraph"/>
              <w:numPr>
                <w:ilvl w:val="0"/>
                <w:numId w:val="68"/>
              </w:numPr>
              <w:tabs>
                <w:tab w:val="left" w:pos="780"/>
              </w:tabs>
              <w:spacing w:before="1" w:line="242" w:lineRule="auto"/>
              <w:ind w:right="18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Understand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injuries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fractures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that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may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seen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physical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abuse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age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mobility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appropriate</w:t>
            </w:r>
            <w:r w:rsidR="00D026DD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5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injuries</w:t>
            </w:r>
            <w:proofErr w:type="gramEnd"/>
          </w:p>
          <w:p w14:paraId="68B432F7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41416C7" w14:textId="77777777" w:rsidR="005531EA" w:rsidRPr="0060547C" w:rsidRDefault="005531EA" w:rsidP="005531EA">
            <w:pPr>
              <w:pStyle w:val="TableParagraph"/>
              <w:numPr>
                <w:ilvl w:val="0"/>
                <w:numId w:val="68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Understand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may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present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who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at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risk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or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being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neglected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emotionally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abused</w:t>
            </w:r>
            <w:proofErr w:type="gramEnd"/>
          </w:p>
          <w:p w14:paraId="71BAC374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4E94050" w14:textId="77777777" w:rsidR="005531EA" w:rsidRPr="0060547C" w:rsidRDefault="005531EA" w:rsidP="005531EA">
            <w:pPr>
              <w:pStyle w:val="TableParagraph"/>
              <w:numPr>
                <w:ilvl w:val="0"/>
                <w:numId w:val="68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Recognise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signs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symptoms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sexual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abuse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grooming</w:t>
            </w:r>
            <w:proofErr w:type="gramEnd"/>
          </w:p>
          <w:p w14:paraId="23550A9E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08502CD" w14:textId="77777777" w:rsidR="005531EA" w:rsidRPr="0060547C" w:rsidRDefault="005531EA" w:rsidP="005531EA">
            <w:pPr>
              <w:pStyle w:val="TableParagraph"/>
              <w:numPr>
                <w:ilvl w:val="0"/>
                <w:numId w:val="68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Demonstrates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interpersonal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violence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amongst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12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  <w:proofErr w:type="gramEnd"/>
          </w:p>
          <w:p w14:paraId="59C93D2D" w14:textId="77777777" w:rsidR="005531EA" w:rsidRPr="0060547C" w:rsidRDefault="005531EA" w:rsidP="00CE3E00">
            <w:pPr>
              <w:pStyle w:val="TableParagraph"/>
              <w:spacing w:before="9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83CC4DC" w14:textId="77777777" w:rsidR="005531EA" w:rsidRPr="0060547C" w:rsidRDefault="005531EA" w:rsidP="005531EA">
            <w:pPr>
              <w:pStyle w:val="TableParagraph"/>
              <w:numPr>
                <w:ilvl w:val="0"/>
                <w:numId w:val="68"/>
              </w:numPr>
              <w:tabs>
                <w:tab w:val="left" w:pos="780"/>
              </w:tabs>
              <w:spacing w:before="0" w:line="29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Demonstrates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Mental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health</w:t>
            </w:r>
            <w:r w:rsidRPr="0060547C">
              <w:rPr>
                <w:rFonts w:ascii="Arial" w:hAnsi="Arial" w:cs="Arial"/>
                <w:spacing w:val="1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conditions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effecting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they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may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present</w:t>
            </w:r>
          </w:p>
        </w:tc>
      </w:tr>
    </w:tbl>
    <w:p w14:paraId="6672F034" w14:textId="77777777" w:rsidR="005531EA" w:rsidRPr="0060547C" w:rsidRDefault="005531EA" w:rsidP="005531EA">
      <w:pPr>
        <w:pStyle w:val="BodyText"/>
        <w:spacing w:before="10" w:after="1"/>
        <w:rPr>
          <w:rFonts w:cs="Arial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"/>
        <w:gridCol w:w="1125"/>
        <w:gridCol w:w="10"/>
        <w:gridCol w:w="2722"/>
        <w:gridCol w:w="10"/>
        <w:gridCol w:w="1720"/>
        <w:gridCol w:w="10"/>
        <w:gridCol w:w="5321"/>
        <w:gridCol w:w="10"/>
        <w:gridCol w:w="3853"/>
        <w:gridCol w:w="10"/>
      </w:tblGrid>
      <w:tr w:rsidR="005531EA" w:rsidRPr="00082FE3" w14:paraId="23854585" w14:textId="77777777" w:rsidTr="0060547C">
        <w:trPr>
          <w:gridBefore w:val="1"/>
          <w:wBefore w:w="10" w:type="dxa"/>
          <w:trHeight w:val="273"/>
        </w:trPr>
        <w:tc>
          <w:tcPr>
            <w:tcW w:w="1135" w:type="dxa"/>
            <w:gridSpan w:val="2"/>
            <w:shd w:val="clear" w:color="auto" w:fill="FBE4D4"/>
          </w:tcPr>
          <w:p w14:paraId="6275DB9F" w14:textId="77777777" w:rsidR="005531EA" w:rsidRPr="0060547C" w:rsidRDefault="005531EA" w:rsidP="00CE3E00">
            <w:pPr>
              <w:pStyle w:val="TableParagraph"/>
              <w:spacing w:before="4" w:line="249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32" w:type="dxa"/>
            <w:gridSpan w:val="2"/>
            <w:shd w:val="clear" w:color="auto" w:fill="FBE4D4"/>
          </w:tcPr>
          <w:p w14:paraId="5E774FB5" w14:textId="77777777" w:rsidR="005531EA" w:rsidRPr="0060547C" w:rsidRDefault="005531EA" w:rsidP="00CE3E00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gridSpan w:val="2"/>
            <w:shd w:val="clear" w:color="auto" w:fill="FBE4D4"/>
          </w:tcPr>
          <w:p w14:paraId="2239B0A4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gridSpan w:val="2"/>
            <w:shd w:val="clear" w:color="auto" w:fill="FBE4D4"/>
          </w:tcPr>
          <w:p w14:paraId="1A3A4DE9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gridSpan w:val="2"/>
            <w:shd w:val="clear" w:color="auto" w:fill="FBE4D4"/>
          </w:tcPr>
          <w:p w14:paraId="49CB9E50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67A6FCA4" w14:textId="77777777" w:rsidTr="0060547C">
        <w:trPr>
          <w:gridBefore w:val="1"/>
          <w:wBefore w:w="10" w:type="dxa"/>
          <w:trHeight w:val="1078"/>
        </w:trPr>
        <w:tc>
          <w:tcPr>
            <w:tcW w:w="1135" w:type="dxa"/>
            <w:gridSpan w:val="2"/>
          </w:tcPr>
          <w:p w14:paraId="4AC8CCB8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20a</w:t>
            </w:r>
          </w:p>
        </w:tc>
        <w:tc>
          <w:tcPr>
            <w:tcW w:w="2732" w:type="dxa"/>
            <w:gridSpan w:val="2"/>
          </w:tcPr>
          <w:p w14:paraId="14627AAD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maltreatment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227]</w:t>
            </w:r>
          </w:p>
        </w:tc>
        <w:tc>
          <w:tcPr>
            <w:tcW w:w="1730" w:type="dxa"/>
            <w:gridSpan w:val="2"/>
          </w:tcPr>
          <w:p w14:paraId="2108EB6F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331" w:type="dxa"/>
            <w:gridSpan w:val="2"/>
          </w:tcPr>
          <w:p w14:paraId="6E3CB7B8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66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https://www.nice.org.uk/Guidance/CG89</w:t>
              </w:r>
            </w:hyperlink>
          </w:p>
        </w:tc>
        <w:tc>
          <w:tcPr>
            <w:tcW w:w="3863" w:type="dxa"/>
            <w:gridSpan w:val="2"/>
          </w:tcPr>
          <w:p w14:paraId="2A61091A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5531EA" w:rsidRPr="00082FE3" w14:paraId="5A49137D" w14:textId="77777777" w:rsidTr="0060547C">
        <w:trPr>
          <w:gridBefore w:val="1"/>
          <w:wBefore w:w="10" w:type="dxa"/>
          <w:trHeight w:val="504"/>
        </w:trPr>
        <w:tc>
          <w:tcPr>
            <w:tcW w:w="1135" w:type="dxa"/>
            <w:gridSpan w:val="2"/>
          </w:tcPr>
          <w:p w14:paraId="0C370363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20a</w:t>
            </w:r>
          </w:p>
        </w:tc>
        <w:tc>
          <w:tcPr>
            <w:tcW w:w="2732" w:type="dxa"/>
            <w:gridSpan w:val="2"/>
          </w:tcPr>
          <w:p w14:paraId="35899E58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abuse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neglect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228]</w:t>
            </w:r>
          </w:p>
        </w:tc>
        <w:tc>
          <w:tcPr>
            <w:tcW w:w="1730" w:type="dxa"/>
            <w:gridSpan w:val="2"/>
          </w:tcPr>
          <w:p w14:paraId="7B8C6457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331" w:type="dxa"/>
            <w:gridSpan w:val="2"/>
          </w:tcPr>
          <w:p w14:paraId="53F25DA8" w14:textId="77777777" w:rsidR="005531EA" w:rsidRPr="0060547C" w:rsidRDefault="00000000" w:rsidP="00CE3E00">
            <w:pPr>
              <w:pStyle w:val="TableParagraph"/>
              <w:spacing w:before="5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67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https://www.nice.org.uk/guidance/ng76</w:t>
              </w:r>
            </w:hyperlink>
          </w:p>
        </w:tc>
        <w:tc>
          <w:tcPr>
            <w:tcW w:w="3863" w:type="dxa"/>
            <w:gridSpan w:val="2"/>
          </w:tcPr>
          <w:p w14:paraId="13FFE035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5531EA" w:rsidRPr="00082FE3" w14:paraId="5DF357BF" w14:textId="77777777" w:rsidTr="0060547C">
        <w:trPr>
          <w:gridBefore w:val="1"/>
          <w:wBefore w:w="10" w:type="dxa"/>
          <w:trHeight w:val="503"/>
        </w:trPr>
        <w:tc>
          <w:tcPr>
            <w:tcW w:w="1135" w:type="dxa"/>
            <w:gridSpan w:val="2"/>
          </w:tcPr>
          <w:p w14:paraId="407D9221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20b</w:t>
            </w:r>
          </w:p>
        </w:tc>
        <w:tc>
          <w:tcPr>
            <w:tcW w:w="2732" w:type="dxa"/>
            <w:gridSpan w:val="2"/>
          </w:tcPr>
          <w:p w14:paraId="2C5BCF29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Modern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slavery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229]</w:t>
            </w:r>
          </w:p>
        </w:tc>
        <w:tc>
          <w:tcPr>
            <w:tcW w:w="1730" w:type="dxa"/>
            <w:gridSpan w:val="2"/>
          </w:tcPr>
          <w:p w14:paraId="59272332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E-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</w:p>
          <w:p w14:paraId="4D7E240F" w14:textId="77777777" w:rsidR="005531EA" w:rsidRPr="0060547C" w:rsidRDefault="005531EA" w:rsidP="00CE3E00">
            <w:pPr>
              <w:pStyle w:val="TableParagraph"/>
              <w:spacing w:before="11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  <w:gridSpan w:val="2"/>
          </w:tcPr>
          <w:p w14:paraId="7B3A26B1" w14:textId="77777777" w:rsidR="005531EA" w:rsidRPr="0060547C" w:rsidRDefault="00000000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68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https://portal.e-lfh.org.uk/Component/Details/75005</w:t>
              </w:r>
            </w:hyperlink>
          </w:p>
        </w:tc>
        <w:tc>
          <w:tcPr>
            <w:tcW w:w="3863" w:type="dxa"/>
            <w:gridSpan w:val="2"/>
          </w:tcPr>
          <w:p w14:paraId="00EB4CF1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modern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slavery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–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overview</w:t>
            </w:r>
          </w:p>
        </w:tc>
      </w:tr>
      <w:tr w:rsidR="004B761F" w:rsidRPr="00082FE3" w14:paraId="5313BEB5" w14:textId="77777777" w:rsidTr="0060547C">
        <w:trPr>
          <w:gridBefore w:val="1"/>
          <w:wBefore w:w="10" w:type="dxa"/>
          <w:trHeight w:val="503"/>
        </w:trPr>
        <w:tc>
          <w:tcPr>
            <w:tcW w:w="1135" w:type="dxa"/>
            <w:gridSpan w:val="2"/>
          </w:tcPr>
          <w:p w14:paraId="5B7A1BF1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20b</w:t>
            </w:r>
          </w:p>
        </w:tc>
        <w:tc>
          <w:tcPr>
            <w:tcW w:w="2732" w:type="dxa"/>
            <w:gridSpan w:val="2"/>
          </w:tcPr>
          <w:p w14:paraId="768EE4E2" w14:textId="77777777" w:rsidR="004B761F" w:rsidRPr="0060547C" w:rsidRDefault="004B761F" w:rsidP="004B761F">
            <w:pPr>
              <w:pStyle w:val="TableParagraph"/>
              <w:spacing w:before="3"/>
              <w:ind w:left="10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Safeguarding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230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  <w:gridSpan w:val="2"/>
          </w:tcPr>
          <w:p w14:paraId="62EFA75D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  <w:gridSpan w:val="2"/>
          </w:tcPr>
          <w:p w14:paraId="1EF47EF7" w14:textId="77777777" w:rsidR="004B761F" w:rsidRPr="0060547C" w:rsidRDefault="00000000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69" w:history="1">
              <w:r w:rsidR="004B761F" w:rsidRPr="0060547C">
                <w:rPr>
                  <w:rStyle w:val="Hyperlink"/>
                  <w:lang w:val="en-GB"/>
                </w:rPr>
                <w:t>https://dontforgetthebubbles.com/safeguarding-module/</w:t>
              </w:r>
            </w:hyperlink>
          </w:p>
        </w:tc>
        <w:tc>
          <w:tcPr>
            <w:tcW w:w="3863" w:type="dxa"/>
            <w:gridSpan w:val="2"/>
          </w:tcPr>
          <w:p w14:paraId="24B79DF4" w14:textId="77777777" w:rsidR="004B761F" w:rsidRPr="0060547C" w:rsidRDefault="004B761F" w:rsidP="004B761F">
            <w:pPr>
              <w:pStyle w:val="TableParagraph"/>
              <w:spacing w:line="247" w:lineRule="auto"/>
              <w:ind w:right="35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discussions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covering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points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 evidence, grey areas, diagnostic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dilemmas;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advanced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</w:p>
          <w:p w14:paraId="33335369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escalation</w:t>
            </w:r>
          </w:p>
        </w:tc>
      </w:tr>
      <w:tr w:rsidR="004B761F" w:rsidRPr="00082FE3" w14:paraId="5D954B83" w14:textId="77777777" w:rsidTr="0060547C">
        <w:trPr>
          <w:gridBefore w:val="1"/>
          <w:wBefore w:w="10" w:type="dxa"/>
          <w:trHeight w:val="503"/>
        </w:trPr>
        <w:tc>
          <w:tcPr>
            <w:tcW w:w="1135" w:type="dxa"/>
            <w:gridSpan w:val="2"/>
          </w:tcPr>
          <w:p w14:paraId="3787FE3F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20b</w:t>
            </w:r>
          </w:p>
        </w:tc>
        <w:tc>
          <w:tcPr>
            <w:tcW w:w="2732" w:type="dxa"/>
            <w:gridSpan w:val="2"/>
          </w:tcPr>
          <w:p w14:paraId="77317E37" w14:textId="77777777" w:rsidR="004B761F" w:rsidRPr="0060547C" w:rsidRDefault="004B761F" w:rsidP="004B761F">
            <w:pPr>
              <w:pStyle w:val="TableParagraph"/>
              <w:spacing w:before="3"/>
              <w:ind w:left="10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Emotional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abuse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neglect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231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  <w:gridSpan w:val="2"/>
          </w:tcPr>
          <w:p w14:paraId="40C40130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RCPCH</w:t>
            </w:r>
          </w:p>
        </w:tc>
        <w:tc>
          <w:tcPr>
            <w:tcW w:w="5331" w:type="dxa"/>
            <w:gridSpan w:val="2"/>
          </w:tcPr>
          <w:p w14:paraId="3A6E55FF" w14:textId="77777777" w:rsidR="004B761F" w:rsidRPr="0060547C" w:rsidRDefault="00000000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70" w:history="1">
              <w:r w:rsidR="00BE262F" w:rsidRPr="00BE262F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https://www.rcpch.ac.uk/resources/emotional-abuse-emotional-neglect-online-learning</w:t>
              </w:r>
            </w:hyperlink>
          </w:p>
        </w:tc>
        <w:tc>
          <w:tcPr>
            <w:tcW w:w="3863" w:type="dxa"/>
            <w:gridSpan w:val="2"/>
          </w:tcPr>
          <w:p w14:paraId="35E5DD05" w14:textId="77777777" w:rsidR="004B761F" w:rsidRPr="0060547C" w:rsidRDefault="004B761F" w:rsidP="004B761F">
            <w:pPr>
              <w:pStyle w:val="TableParagraph"/>
              <w:spacing w:before="3" w:line="249" w:lineRule="auto"/>
              <w:ind w:right="16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eLearning module is intended to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support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identify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features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emotional abuse and emotional neglect,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these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should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using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</w:p>
          <w:p w14:paraId="4E5CEA4C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multi-agency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approach.</w:t>
            </w:r>
          </w:p>
        </w:tc>
      </w:tr>
      <w:tr w:rsidR="004B761F" w:rsidRPr="00082FE3" w14:paraId="726AEFBC" w14:textId="77777777" w:rsidTr="0060547C">
        <w:trPr>
          <w:gridBefore w:val="1"/>
          <w:wBefore w:w="10" w:type="dxa"/>
          <w:trHeight w:val="503"/>
        </w:trPr>
        <w:tc>
          <w:tcPr>
            <w:tcW w:w="1135" w:type="dxa"/>
            <w:gridSpan w:val="2"/>
          </w:tcPr>
          <w:p w14:paraId="437EBBA1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20b</w:t>
            </w:r>
          </w:p>
        </w:tc>
        <w:tc>
          <w:tcPr>
            <w:tcW w:w="2732" w:type="dxa"/>
            <w:gridSpan w:val="2"/>
          </w:tcPr>
          <w:p w14:paraId="6FF0DD90" w14:textId="77777777" w:rsidR="004B761F" w:rsidRPr="0060547C" w:rsidRDefault="004B761F" w:rsidP="004B761F">
            <w:pPr>
              <w:pStyle w:val="TableParagraph"/>
              <w:spacing w:before="3"/>
              <w:ind w:left="10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Exploitation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people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232]</w:t>
            </w:r>
          </w:p>
        </w:tc>
        <w:tc>
          <w:tcPr>
            <w:tcW w:w="1730" w:type="dxa"/>
            <w:gridSpan w:val="2"/>
          </w:tcPr>
          <w:p w14:paraId="0670C17F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RCPCH</w:t>
            </w:r>
          </w:p>
        </w:tc>
        <w:tc>
          <w:tcPr>
            <w:tcW w:w="5331" w:type="dxa"/>
            <w:gridSpan w:val="2"/>
          </w:tcPr>
          <w:p w14:paraId="2EBBD312" w14:textId="77777777" w:rsidR="004B761F" w:rsidRPr="0060547C" w:rsidRDefault="00000000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71" w:history="1">
              <w:r w:rsidR="004B761F" w:rsidRPr="0060547C">
                <w:rPr>
                  <w:rStyle w:val="Hyperlink"/>
                  <w:lang w:val="en-GB"/>
                </w:rPr>
                <w:t>https://www.rcpch.ac.uk/resources/exploitation-children-young-people-online-learning</w:t>
              </w:r>
            </w:hyperlink>
          </w:p>
        </w:tc>
        <w:tc>
          <w:tcPr>
            <w:tcW w:w="3863" w:type="dxa"/>
            <w:gridSpan w:val="2"/>
          </w:tcPr>
          <w:p w14:paraId="769D1A46" w14:textId="77777777" w:rsidR="004B761F" w:rsidRPr="0060547C" w:rsidRDefault="004B761F" w:rsidP="004B761F">
            <w:pPr>
              <w:pStyle w:val="TableParagraph"/>
              <w:spacing w:line="249" w:lineRule="auto"/>
              <w:ind w:right="26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eLearning module is intended to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support a multi-agency audience to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identify the features of exploitation of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vulnerable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range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settings,</w:t>
            </w:r>
          </w:p>
          <w:p w14:paraId="0405ED3D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these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should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managed</w:t>
            </w:r>
          </w:p>
        </w:tc>
      </w:tr>
      <w:tr w:rsidR="004B761F" w:rsidRPr="00082FE3" w14:paraId="23CF0C68" w14:textId="77777777" w:rsidTr="0060547C">
        <w:trPr>
          <w:gridBefore w:val="1"/>
          <w:wBefore w:w="10" w:type="dxa"/>
          <w:trHeight w:val="503"/>
        </w:trPr>
        <w:tc>
          <w:tcPr>
            <w:tcW w:w="1135" w:type="dxa"/>
            <w:gridSpan w:val="2"/>
          </w:tcPr>
          <w:p w14:paraId="0B7BF071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20b</w:t>
            </w:r>
          </w:p>
        </w:tc>
        <w:tc>
          <w:tcPr>
            <w:tcW w:w="2732" w:type="dxa"/>
            <w:gridSpan w:val="2"/>
          </w:tcPr>
          <w:p w14:paraId="2CC3DD51" w14:textId="77777777" w:rsidR="004B761F" w:rsidRPr="0060547C" w:rsidRDefault="004B761F" w:rsidP="004B761F">
            <w:pPr>
              <w:pStyle w:val="TableParagraph"/>
              <w:spacing w:before="3"/>
              <w:ind w:left="100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Safeguarding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level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233]</w:t>
            </w:r>
          </w:p>
        </w:tc>
        <w:tc>
          <w:tcPr>
            <w:tcW w:w="1730" w:type="dxa"/>
            <w:gridSpan w:val="2"/>
          </w:tcPr>
          <w:p w14:paraId="710E4417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E-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  <w:gridSpan w:val="2"/>
          </w:tcPr>
          <w:p w14:paraId="4B571420" w14:textId="77777777" w:rsidR="004B761F" w:rsidRPr="0060547C" w:rsidRDefault="00000000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72" w:history="1">
              <w:r w:rsidR="004B761F" w:rsidRPr="0060547C">
                <w:rPr>
                  <w:rStyle w:val="Hyperlink"/>
                  <w:lang w:val="en-GB"/>
                </w:rPr>
                <w:t>https://portal.e-lfh.org.uk/Component/Details/577676</w:t>
              </w:r>
            </w:hyperlink>
          </w:p>
        </w:tc>
        <w:tc>
          <w:tcPr>
            <w:tcW w:w="3863" w:type="dxa"/>
            <w:gridSpan w:val="2"/>
          </w:tcPr>
          <w:p w14:paraId="66ABED82" w14:textId="77777777" w:rsidR="004B761F" w:rsidRPr="0060547C" w:rsidRDefault="004B761F" w:rsidP="004B761F">
            <w:pPr>
              <w:pStyle w:val="TableParagraph"/>
              <w:spacing w:line="249" w:lineRule="auto"/>
              <w:ind w:right="12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e-learning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meets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statutory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and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mandatory training requirements 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 outcomes for Safeguarding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Level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1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UK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Core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Skills</w:t>
            </w:r>
          </w:p>
          <w:p w14:paraId="6CC384EB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Training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Framework</w:t>
            </w:r>
          </w:p>
        </w:tc>
      </w:tr>
      <w:tr w:rsidR="005531EA" w:rsidRPr="00082FE3" w14:paraId="0E7FBD8F" w14:textId="77777777" w:rsidTr="0060547C">
        <w:trPr>
          <w:gridAfter w:val="1"/>
          <w:wAfter w:w="10" w:type="dxa"/>
          <w:trHeight w:val="1260"/>
        </w:trPr>
        <w:tc>
          <w:tcPr>
            <w:tcW w:w="1135" w:type="dxa"/>
            <w:gridSpan w:val="2"/>
          </w:tcPr>
          <w:p w14:paraId="591BADF3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20b,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20c</w:t>
            </w:r>
          </w:p>
        </w:tc>
        <w:tc>
          <w:tcPr>
            <w:tcW w:w="2732" w:type="dxa"/>
            <w:gridSpan w:val="2"/>
          </w:tcPr>
          <w:p w14:paraId="15ED17A6" w14:textId="77777777" w:rsidR="005531EA" w:rsidRPr="0060547C" w:rsidRDefault="005531EA" w:rsidP="00CE3E00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Safeguarding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level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234]</w:t>
            </w:r>
          </w:p>
        </w:tc>
        <w:tc>
          <w:tcPr>
            <w:tcW w:w="1730" w:type="dxa"/>
            <w:gridSpan w:val="2"/>
          </w:tcPr>
          <w:p w14:paraId="43B10303" w14:textId="77777777" w:rsidR="005531EA" w:rsidRPr="0060547C" w:rsidRDefault="005531EA" w:rsidP="00CE3E00">
            <w:pPr>
              <w:pStyle w:val="TableParagraph"/>
              <w:spacing w:line="247" w:lineRule="auto"/>
              <w:ind w:right="38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E-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  <w:gridSpan w:val="2"/>
          </w:tcPr>
          <w:p w14:paraId="78CD5D68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73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https://portal.e-lfh.org.uk/Component/Details/577661</w:t>
              </w:r>
            </w:hyperlink>
          </w:p>
        </w:tc>
        <w:tc>
          <w:tcPr>
            <w:tcW w:w="3863" w:type="dxa"/>
            <w:gridSpan w:val="2"/>
          </w:tcPr>
          <w:p w14:paraId="79855E62" w14:textId="77777777" w:rsidR="005531EA" w:rsidRPr="0060547C" w:rsidRDefault="005531EA" w:rsidP="00CE3E00">
            <w:pPr>
              <w:pStyle w:val="TableParagraph"/>
              <w:spacing w:line="247" w:lineRule="auto"/>
              <w:ind w:right="8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session covers the statutory and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mandatory training for Safeguarding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 Level 2. It has been designed to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meet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relevant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outcomes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</w:p>
          <w:p w14:paraId="0C82BC55" w14:textId="77777777" w:rsidR="005531EA" w:rsidRPr="0060547C" w:rsidRDefault="005531EA" w:rsidP="00CE3E00">
            <w:pPr>
              <w:pStyle w:val="TableParagraph"/>
              <w:spacing w:before="2" w:line="22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UK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Core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Skills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Training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Framework.</w:t>
            </w:r>
          </w:p>
        </w:tc>
      </w:tr>
      <w:tr w:rsidR="005531EA" w:rsidRPr="00082FE3" w14:paraId="77B9C026" w14:textId="77777777" w:rsidTr="0060547C">
        <w:trPr>
          <w:gridAfter w:val="1"/>
          <w:wAfter w:w="10" w:type="dxa"/>
          <w:trHeight w:val="2273"/>
        </w:trPr>
        <w:tc>
          <w:tcPr>
            <w:tcW w:w="1135" w:type="dxa"/>
            <w:gridSpan w:val="2"/>
          </w:tcPr>
          <w:p w14:paraId="5597BEA9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20b,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20c,</w:t>
            </w:r>
          </w:p>
          <w:p w14:paraId="397A3D93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20f</w:t>
            </w:r>
          </w:p>
        </w:tc>
        <w:tc>
          <w:tcPr>
            <w:tcW w:w="2732" w:type="dxa"/>
            <w:gridSpan w:val="2"/>
          </w:tcPr>
          <w:p w14:paraId="219904A0" w14:textId="77777777" w:rsidR="005531EA" w:rsidRPr="0060547C" w:rsidRDefault="005531EA" w:rsidP="00CE3E00">
            <w:pPr>
              <w:pStyle w:val="TableParagraph"/>
              <w:spacing w:before="5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Safeguarding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level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3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235]</w:t>
            </w:r>
          </w:p>
        </w:tc>
        <w:tc>
          <w:tcPr>
            <w:tcW w:w="1730" w:type="dxa"/>
            <w:gridSpan w:val="2"/>
          </w:tcPr>
          <w:p w14:paraId="065327E6" w14:textId="77777777" w:rsidR="005531EA" w:rsidRPr="0060547C" w:rsidRDefault="005531EA" w:rsidP="00CE3E00">
            <w:pPr>
              <w:pStyle w:val="TableParagraph"/>
              <w:spacing w:before="5" w:line="247" w:lineRule="auto"/>
              <w:ind w:right="38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E-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  <w:gridSpan w:val="2"/>
          </w:tcPr>
          <w:p w14:paraId="3F2E57C1" w14:textId="77777777" w:rsidR="005531EA" w:rsidRPr="0060547C" w:rsidRDefault="00000000" w:rsidP="005531EA">
            <w:pPr>
              <w:pStyle w:val="TableParagraph"/>
              <w:numPr>
                <w:ilvl w:val="0"/>
                <w:numId w:val="67"/>
              </w:numPr>
              <w:tabs>
                <w:tab w:val="left" w:pos="487"/>
              </w:tabs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74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https://portal.e-lfh.org.uk/Component/Details/614492</w:t>
              </w:r>
            </w:hyperlink>
          </w:p>
          <w:p w14:paraId="6FE95F9A" w14:textId="77777777" w:rsidR="005531EA" w:rsidRPr="0060547C" w:rsidRDefault="005531EA" w:rsidP="00CE3E00">
            <w:pPr>
              <w:pStyle w:val="TableParagraph"/>
              <w:spacing w:before="5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70584A3" w14:textId="77777777" w:rsidR="005531EA" w:rsidRPr="0060547C" w:rsidRDefault="00000000" w:rsidP="005531EA">
            <w:pPr>
              <w:pStyle w:val="TableParagraph"/>
              <w:numPr>
                <w:ilvl w:val="0"/>
                <w:numId w:val="67"/>
              </w:numPr>
              <w:tabs>
                <w:tab w:val="left" w:pos="487"/>
              </w:tabs>
              <w:spacing w:before="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75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https://portal.e-lfh.org.uk/Component/Details/614539</w:t>
              </w:r>
            </w:hyperlink>
          </w:p>
          <w:p w14:paraId="59BE5E6B" w14:textId="77777777" w:rsidR="005531EA" w:rsidRPr="0060547C" w:rsidRDefault="005531EA" w:rsidP="00CE3E00">
            <w:pPr>
              <w:pStyle w:val="TableParagraph"/>
              <w:spacing w:before="3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7391CB7" w14:textId="77777777" w:rsidR="005531EA" w:rsidRPr="0060547C" w:rsidRDefault="00000000" w:rsidP="005531EA">
            <w:pPr>
              <w:pStyle w:val="TableParagraph"/>
              <w:numPr>
                <w:ilvl w:val="0"/>
                <w:numId w:val="67"/>
              </w:numPr>
              <w:tabs>
                <w:tab w:val="left" w:pos="487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76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https://portal.e-lfh.org.uk/Component/Details/614542</w:t>
              </w:r>
            </w:hyperlink>
          </w:p>
          <w:p w14:paraId="650F7D42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E4532A8" w14:textId="77777777" w:rsidR="005531EA" w:rsidRPr="0060547C" w:rsidRDefault="00BE262F" w:rsidP="005531EA">
            <w:pPr>
              <w:pStyle w:val="TableParagraph"/>
              <w:numPr>
                <w:ilvl w:val="0"/>
                <w:numId w:val="67"/>
              </w:numPr>
              <w:tabs>
                <w:tab w:val="left" w:pos="487"/>
              </w:tabs>
              <w:spacing w:before="0"/>
              <w:rPr>
                <w:rStyle w:val="Hyperlink"/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fldChar w:fldCharType="begin"/>
            </w: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instrText xml:space="preserve"> HYPERLINK "http://portal.e-lfh.org.uk/Component/Details/614489" </w:instrText>
            </w: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fldChar w:fldCharType="separate"/>
            </w:r>
            <w:r w:rsidR="005531EA" w:rsidRPr="0060547C">
              <w:rPr>
                <w:rStyle w:val="Hyperlink"/>
                <w:rFonts w:ascii="Arial" w:hAnsi="Arial" w:cs="Arial"/>
                <w:sz w:val="24"/>
                <w:szCs w:val="24"/>
                <w:lang w:val="en-GB"/>
              </w:rPr>
              <w:t>http://portal.e-lfh.org.uk/Component/Details/614489</w:t>
            </w:r>
          </w:p>
          <w:p w14:paraId="5FB51D2A" w14:textId="77777777" w:rsidR="005531EA" w:rsidRPr="0060547C" w:rsidRDefault="00BE262F" w:rsidP="00CE3E00">
            <w:pPr>
              <w:pStyle w:val="TableParagraph"/>
              <w:spacing w:before="3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fldChar w:fldCharType="end"/>
            </w:r>
          </w:p>
          <w:p w14:paraId="422CAEB2" w14:textId="77777777" w:rsidR="005531EA" w:rsidRPr="0060547C" w:rsidRDefault="00000000" w:rsidP="005531EA">
            <w:pPr>
              <w:pStyle w:val="TableParagraph"/>
              <w:numPr>
                <w:ilvl w:val="0"/>
                <w:numId w:val="67"/>
              </w:numPr>
              <w:tabs>
                <w:tab w:val="left" w:pos="487"/>
              </w:tabs>
              <w:spacing w:before="1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77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https://portal.e-lfh.org.uk/Component/Details/614495</w:t>
              </w:r>
            </w:hyperlink>
          </w:p>
          <w:p w14:paraId="4736C5B8" w14:textId="77777777" w:rsidR="004B761F" w:rsidRPr="0060547C" w:rsidRDefault="004B761F" w:rsidP="004B761F">
            <w:pPr>
              <w:pStyle w:val="TableParagraph"/>
              <w:spacing w:before="1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B4C02A1" w14:textId="77777777" w:rsidR="004B761F" w:rsidRPr="0060547C" w:rsidRDefault="00000000" w:rsidP="004B761F">
            <w:pPr>
              <w:pStyle w:val="TableParagraph"/>
              <w:numPr>
                <w:ilvl w:val="0"/>
                <w:numId w:val="65"/>
              </w:numPr>
              <w:tabs>
                <w:tab w:val="left" w:pos="487"/>
              </w:tabs>
              <w:spacing w:before="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78" w:history="1">
              <w:r w:rsidR="004B761F" w:rsidRPr="0060547C">
                <w:rPr>
                  <w:rStyle w:val="Hyperlink"/>
                  <w:lang w:val="en-GB"/>
                </w:rPr>
                <w:t>https://portal.e-lfh.org.uk/Component/Details/614594</w:t>
              </w:r>
            </w:hyperlink>
          </w:p>
          <w:p w14:paraId="4E0DABB6" w14:textId="77777777" w:rsidR="004B761F" w:rsidRPr="0060547C" w:rsidRDefault="004B761F" w:rsidP="004B761F">
            <w:pPr>
              <w:pStyle w:val="TableParagraph"/>
              <w:spacing w:before="3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D813B0E" w14:textId="77777777" w:rsidR="004B761F" w:rsidRPr="0060547C" w:rsidRDefault="00000000" w:rsidP="004B761F">
            <w:pPr>
              <w:pStyle w:val="TableParagraph"/>
              <w:numPr>
                <w:ilvl w:val="0"/>
                <w:numId w:val="65"/>
              </w:numPr>
              <w:tabs>
                <w:tab w:val="left" w:pos="487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79" w:history="1">
              <w:r w:rsidR="004B761F" w:rsidRPr="0060547C">
                <w:rPr>
                  <w:rStyle w:val="Hyperlink"/>
                  <w:lang w:val="en-GB"/>
                </w:rPr>
                <w:t>https://portal.e-lfh.org.uk/Component/Details/674460</w:t>
              </w:r>
            </w:hyperlink>
          </w:p>
          <w:p w14:paraId="61C39566" w14:textId="77777777" w:rsidR="004B761F" w:rsidRPr="0060547C" w:rsidRDefault="004B761F" w:rsidP="004B761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7475A13" w14:textId="77777777" w:rsidR="004B761F" w:rsidRPr="0060547C" w:rsidRDefault="00000000" w:rsidP="0060547C">
            <w:pPr>
              <w:pStyle w:val="TableParagraph"/>
              <w:numPr>
                <w:ilvl w:val="0"/>
                <w:numId w:val="65"/>
              </w:numPr>
              <w:tabs>
                <w:tab w:val="left" w:pos="487"/>
              </w:tabs>
              <w:spacing w:before="1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80" w:history="1">
              <w:r w:rsidR="004B761F" w:rsidRPr="0060547C">
                <w:rPr>
                  <w:rStyle w:val="Hyperlink"/>
                  <w:lang w:val="en-GB"/>
                </w:rPr>
                <w:t>https://portal.e-lfh.org.uk/Component/Details/688868</w:t>
              </w:r>
            </w:hyperlink>
          </w:p>
        </w:tc>
        <w:tc>
          <w:tcPr>
            <w:tcW w:w="3863" w:type="dxa"/>
            <w:gridSpan w:val="2"/>
          </w:tcPr>
          <w:p w14:paraId="77575394" w14:textId="77777777" w:rsidR="005531EA" w:rsidRPr="0060547C" w:rsidRDefault="005531EA" w:rsidP="0060547C">
            <w:pPr>
              <w:pStyle w:val="TableParagraph"/>
              <w:numPr>
                <w:ilvl w:val="0"/>
                <w:numId w:val="66"/>
              </w:numPr>
              <w:tabs>
                <w:tab w:val="left" w:pos="411"/>
              </w:tabs>
              <w:spacing w:before="0" w:line="237" w:lineRule="auto"/>
              <w:ind w:right="408" w:firstLine="2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This introduction sets the scene for six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further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Level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3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Safeguarding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sessions.</w:t>
            </w:r>
          </w:p>
          <w:p w14:paraId="6C2E5C4F" w14:textId="77777777" w:rsidR="005531EA" w:rsidRPr="0060547C" w:rsidRDefault="005531EA" w:rsidP="0060547C">
            <w:pPr>
              <w:pStyle w:val="TableParagraph"/>
              <w:tabs>
                <w:tab w:val="left" w:pos="411"/>
              </w:tabs>
              <w:spacing w:before="0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998332B" w14:textId="77777777" w:rsidR="005531EA" w:rsidRPr="0060547C" w:rsidRDefault="005531EA" w:rsidP="0060547C">
            <w:pPr>
              <w:pStyle w:val="TableParagraph"/>
              <w:tabs>
                <w:tab w:val="left" w:pos="411"/>
              </w:tabs>
              <w:spacing w:before="3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EEFC4D2" w14:textId="77777777" w:rsidR="005531EA" w:rsidRPr="0060547C" w:rsidRDefault="005531EA" w:rsidP="0060547C">
            <w:pPr>
              <w:pStyle w:val="TableParagraph"/>
              <w:numPr>
                <w:ilvl w:val="0"/>
                <w:numId w:val="66"/>
              </w:numPr>
              <w:tabs>
                <w:tab w:val="left" w:pos="411"/>
              </w:tabs>
              <w:spacing w:before="0" w:line="237" w:lineRule="auto"/>
              <w:ind w:right="251" w:firstLine="2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This session will consider the role of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clinical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staff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identifying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factors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parents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or carers that increase the risk of child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maltreatment.</w:t>
            </w:r>
          </w:p>
          <w:p w14:paraId="7F5EA213" w14:textId="77777777" w:rsidR="004B761F" w:rsidRPr="0060547C" w:rsidRDefault="004B761F" w:rsidP="0060547C">
            <w:pPr>
              <w:pStyle w:val="TableParagraph"/>
              <w:tabs>
                <w:tab w:val="left" w:pos="411"/>
              </w:tabs>
              <w:spacing w:before="8"/>
              <w:ind w:left="0" w:firstLine="24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C7CA16B" w14:textId="77777777" w:rsidR="004B761F" w:rsidRPr="0060547C" w:rsidRDefault="004B761F" w:rsidP="0060547C">
            <w:pPr>
              <w:pStyle w:val="TableParagraph"/>
              <w:numPr>
                <w:ilvl w:val="0"/>
                <w:numId w:val="66"/>
              </w:numPr>
              <w:tabs>
                <w:tab w:val="left" w:pos="411"/>
              </w:tabs>
              <w:spacing w:before="1" w:line="237" w:lineRule="auto"/>
              <w:ind w:right="115" w:firstLine="2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will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consider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 an unexplained injury in a child, where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there is a disagreement between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professionals</w:t>
            </w:r>
            <w:proofErr w:type="gramEnd"/>
          </w:p>
          <w:p w14:paraId="04498315" w14:textId="77777777" w:rsidR="004B761F" w:rsidRPr="0060547C" w:rsidRDefault="004B761F" w:rsidP="0060547C">
            <w:pPr>
              <w:pStyle w:val="TableParagraph"/>
              <w:tabs>
                <w:tab w:val="left" w:pos="411"/>
              </w:tabs>
              <w:ind w:left="0" w:firstLine="24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3365DD3" w14:textId="77777777" w:rsidR="004B761F" w:rsidRPr="0060547C" w:rsidRDefault="004B761F" w:rsidP="0060547C">
            <w:pPr>
              <w:pStyle w:val="TableParagraph"/>
              <w:numPr>
                <w:ilvl w:val="0"/>
                <w:numId w:val="66"/>
              </w:numPr>
              <w:tabs>
                <w:tab w:val="left" w:pos="128"/>
                <w:tab w:val="left" w:pos="411"/>
              </w:tabs>
              <w:spacing w:before="0" w:line="237" w:lineRule="auto"/>
              <w:ind w:right="115" w:firstLine="2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will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consider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disabled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who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are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at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increased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risk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abuse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neglect.</w:t>
            </w:r>
          </w:p>
          <w:p w14:paraId="27BA2D0A" w14:textId="77777777" w:rsidR="004B761F" w:rsidRPr="0060547C" w:rsidRDefault="004B761F" w:rsidP="0060547C">
            <w:pPr>
              <w:pStyle w:val="TableParagraph"/>
              <w:tabs>
                <w:tab w:val="left" w:pos="411"/>
              </w:tabs>
              <w:spacing w:before="7"/>
              <w:ind w:left="0" w:firstLine="24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C5E93C1" w14:textId="77777777" w:rsidR="004B761F" w:rsidRPr="0060547C" w:rsidRDefault="004B761F" w:rsidP="0060547C">
            <w:pPr>
              <w:pStyle w:val="TableParagraph"/>
              <w:numPr>
                <w:ilvl w:val="0"/>
                <w:numId w:val="66"/>
              </w:numPr>
              <w:tabs>
                <w:tab w:val="left" w:pos="411"/>
              </w:tabs>
              <w:spacing w:before="0" w:line="237" w:lineRule="auto"/>
              <w:ind w:right="346" w:firstLine="2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will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consider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approaches</w:t>
            </w:r>
            <w:r w:rsidRPr="0060547C">
              <w:rPr>
                <w:rFonts w:ascii="Arial" w:hAnsi="Arial" w:cs="Arial"/>
                <w:spacing w:val="-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 xml:space="preserve">managing a case in which </w:t>
            </w:r>
            <w:r w:rsidR="00911719">
              <w:rPr>
                <w:rFonts w:ascii="Arial" w:hAnsi="Arial" w:cs="Arial"/>
                <w:sz w:val="24"/>
                <w:szCs w:val="24"/>
                <w:lang w:val="en-GB"/>
              </w:rPr>
              <w:t>F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abricated or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="00911719">
              <w:rPr>
                <w:rFonts w:ascii="Arial" w:hAnsi="Arial" w:cs="Arial"/>
                <w:sz w:val="24"/>
                <w:szCs w:val="24"/>
                <w:lang w:val="en-GB"/>
              </w:rPr>
              <w:t>I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nduced</w:t>
            </w: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 </w:t>
            </w:r>
            <w:r w:rsidR="00911719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I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llness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(FII)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-2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suspected</w:t>
            </w:r>
            <w:proofErr w:type="gramEnd"/>
          </w:p>
          <w:p w14:paraId="435712A7" w14:textId="77777777" w:rsidR="004B761F" w:rsidRPr="0060547C" w:rsidRDefault="004B761F" w:rsidP="0060547C">
            <w:pPr>
              <w:pStyle w:val="TableParagraph"/>
              <w:tabs>
                <w:tab w:val="left" w:pos="411"/>
              </w:tabs>
              <w:ind w:left="0" w:firstLine="24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E736BB4" w14:textId="77777777" w:rsidR="004B761F" w:rsidRPr="0060547C" w:rsidRDefault="004B761F" w:rsidP="0060547C">
            <w:pPr>
              <w:pStyle w:val="TableParagraph"/>
              <w:numPr>
                <w:ilvl w:val="0"/>
                <w:numId w:val="66"/>
              </w:numPr>
              <w:tabs>
                <w:tab w:val="left" w:pos="411"/>
              </w:tabs>
              <w:spacing w:before="0" w:line="237" w:lineRule="auto"/>
              <w:ind w:right="115" w:firstLine="2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This session follows the case of an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intoxicated teenager presenting to hospital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a). Allegations of sexual assault develop and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sz w:val="24"/>
                <w:szCs w:val="24"/>
                <w:lang w:val="en-GB"/>
              </w:rPr>
              <w:t>concerns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regarding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risk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sexual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exploitation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emerge. Identification and management of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safeguarding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issues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are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explored.</w:t>
            </w:r>
          </w:p>
          <w:p w14:paraId="2CF7CCD5" w14:textId="77777777" w:rsidR="004B761F" w:rsidRPr="0060547C" w:rsidRDefault="004B761F" w:rsidP="0060547C">
            <w:pPr>
              <w:pStyle w:val="TableParagraph"/>
              <w:tabs>
                <w:tab w:val="left" w:pos="411"/>
              </w:tabs>
              <w:spacing w:before="5"/>
              <w:ind w:left="0" w:firstLine="24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979C558" w14:textId="77777777" w:rsidR="004B761F" w:rsidRPr="0060547C" w:rsidRDefault="004B761F" w:rsidP="0060547C">
            <w:pPr>
              <w:pStyle w:val="TableParagraph"/>
              <w:numPr>
                <w:ilvl w:val="0"/>
                <w:numId w:val="66"/>
              </w:numPr>
              <w:tabs>
                <w:tab w:val="left" w:pos="411"/>
              </w:tabs>
              <w:spacing w:before="0" w:line="237" w:lineRule="auto"/>
              <w:ind w:right="125" w:firstLine="1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provides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some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 the most pressing international and local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 xml:space="preserve">challenges in child protection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including:</w:t>
            </w:r>
            <w:proofErr w:type="gramEnd"/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="00911719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>Adverse Childhood Experiences (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ACEs</w:t>
            </w:r>
            <w:r w:rsidR="00911719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,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trafficking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county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lines,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gang-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based exploitation, missing children, forced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marriage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honour-based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violence.</w:t>
            </w:r>
          </w:p>
          <w:p w14:paraId="0F94A321" w14:textId="77777777" w:rsidR="004B761F" w:rsidRPr="00082FE3" w:rsidRDefault="004B761F" w:rsidP="0060547C">
            <w:pPr>
              <w:pStyle w:val="ListParagraph"/>
              <w:tabs>
                <w:tab w:val="left" w:pos="411"/>
              </w:tabs>
              <w:rPr>
                <w:rFonts w:cs="Arial"/>
              </w:rPr>
            </w:pPr>
          </w:p>
          <w:p w14:paraId="5442DA84" w14:textId="77777777" w:rsidR="004B761F" w:rsidRPr="0060547C" w:rsidRDefault="004B761F" w:rsidP="0060547C">
            <w:pPr>
              <w:pStyle w:val="TableParagraph"/>
              <w:numPr>
                <w:ilvl w:val="0"/>
                <w:numId w:val="66"/>
              </w:numPr>
              <w:tabs>
                <w:tab w:val="left" w:pos="411"/>
              </w:tabs>
              <w:spacing w:before="0" w:line="237" w:lineRule="auto"/>
              <w:ind w:right="186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will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help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recognise</w:t>
            </w:r>
            <w:r w:rsidRPr="0060547C">
              <w:rPr>
                <w:rFonts w:ascii="Arial" w:hAnsi="Arial" w:cs="Arial"/>
                <w:spacing w:val="-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4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legislation related to looked after children</w:t>
            </w:r>
            <w:r w:rsidRPr="0060547C">
              <w:rPr>
                <w:rFonts w:ascii="Arial" w:hAnsi="Arial" w:cs="Arial"/>
                <w:spacing w:val="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be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confident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your</w:t>
            </w:r>
            <w:r w:rsidRPr="0060547C">
              <w:rPr>
                <w:rFonts w:ascii="Arial" w:hAnsi="Arial" w:cs="Arial"/>
                <w:spacing w:val="-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  <w:r w:rsidRPr="0060547C">
              <w:rPr>
                <w:rFonts w:ascii="Arial" w:hAnsi="Arial" w:cs="Arial"/>
                <w:spacing w:val="-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</w:p>
          <w:p w14:paraId="23C5D644" w14:textId="77777777" w:rsidR="004B761F" w:rsidRPr="0060547C" w:rsidRDefault="004B761F" w:rsidP="0060547C">
            <w:pPr>
              <w:pStyle w:val="TableParagraph"/>
              <w:tabs>
                <w:tab w:val="left" w:pos="411"/>
              </w:tabs>
              <w:spacing w:before="0" w:line="237" w:lineRule="auto"/>
              <w:ind w:left="115" w:right="12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consent.</w:t>
            </w:r>
          </w:p>
        </w:tc>
      </w:tr>
    </w:tbl>
    <w:p w14:paraId="2C0D5CA7" w14:textId="77777777" w:rsidR="005531EA" w:rsidRPr="0060547C" w:rsidRDefault="005531EA" w:rsidP="005531EA">
      <w:pPr>
        <w:spacing w:line="217" w:lineRule="exact"/>
        <w:rPr>
          <w:rFonts w:cs="Arial"/>
        </w:rPr>
        <w:sectPr w:rsidR="005531EA" w:rsidRPr="0060547C">
          <w:footerReference w:type="default" r:id="rId281"/>
          <w:pgSz w:w="15840" w:h="12240" w:orient="landscape"/>
          <w:pgMar w:top="1140" w:right="380" w:bottom="1580" w:left="400" w:header="0" w:footer="1381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4381643C" w14:textId="77777777" w:rsidTr="0060547C">
        <w:trPr>
          <w:trHeight w:val="1487"/>
        </w:trPr>
        <w:tc>
          <w:tcPr>
            <w:tcW w:w="1135" w:type="dxa"/>
          </w:tcPr>
          <w:p w14:paraId="17A84D69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20d</w:t>
            </w:r>
          </w:p>
        </w:tc>
        <w:tc>
          <w:tcPr>
            <w:tcW w:w="2732" w:type="dxa"/>
          </w:tcPr>
          <w:p w14:paraId="2EAE6759" w14:textId="77777777" w:rsidR="005531EA" w:rsidRPr="0060547C" w:rsidRDefault="005531EA" w:rsidP="00CE3E00">
            <w:pPr>
              <w:pStyle w:val="TableParagraph"/>
              <w:spacing w:before="0" w:line="247" w:lineRule="auto"/>
              <w:ind w:left="100" w:right="17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New guidance on perplexing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presentations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 fabricated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or induced illness in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286]</w:t>
            </w:r>
          </w:p>
        </w:tc>
        <w:tc>
          <w:tcPr>
            <w:tcW w:w="1730" w:type="dxa"/>
          </w:tcPr>
          <w:p w14:paraId="73BF8FA1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RCPCH</w:t>
            </w:r>
          </w:p>
        </w:tc>
        <w:tc>
          <w:tcPr>
            <w:tcW w:w="5331" w:type="dxa"/>
          </w:tcPr>
          <w:p w14:paraId="16F60C93" w14:textId="77777777" w:rsidR="005531EA" w:rsidRPr="0060547C" w:rsidRDefault="00000000" w:rsidP="00CE3E00">
            <w:pPr>
              <w:pStyle w:val="TableParagraph"/>
              <w:spacing w:line="247" w:lineRule="auto"/>
              <w:ind w:right="340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82" w:history="1">
              <w:r w:rsidR="00BE262F" w:rsidRPr="00BE262F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https://childprotection.rcpch.ac.uk/resources/perplexing-presentations-and-fii/</w:t>
              </w:r>
            </w:hyperlink>
          </w:p>
        </w:tc>
        <w:tc>
          <w:tcPr>
            <w:tcW w:w="3863" w:type="dxa"/>
          </w:tcPr>
          <w:p w14:paraId="784D2B41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5531EA" w:rsidRPr="00082FE3" w14:paraId="2DED891E" w14:textId="77777777" w:rsidTr="0060547C">
        <w:trPr>
          <w:trHeight w:val="758"/>
        </w:trPr>
        <w:tc>
          <w:tcPr>
            <w:tcW w:w="1135" w:type="dxa"/>
          </w:tcPr>
          <w:p w14:paraId="55EF22F1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20e</w:t>
            </w:r>
          </w:p>
        </w:tc>
        <w:tc>
          <w:tcPr>
            <w:tcW w:w="2732" w:type="dxa"/>
          </w:tcPr>
          <w:p w14:paraId="521C6CE3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Physical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abuse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imaging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237]</w:t>
            </w:r>
          </w:p>
        </w:tc>
        <w:tc>
          <w:tcPr>
            <w:tcW w:w="1730" w:type="dxa"/>
          </w:tcPr>
          <w:p w14:paraId="278A2B8A" w14:textId="77777777" w:rsidR="005531EA" w:rsidRPr="0060547C" w:rsidRDefault="005531EA" w:rsidP="00CE3E00">
            <w:pPr>
              <w:pStyle w:val="TableParagraph"/>
              <w:spacing w:line="247" w:lineRule="auto"/>
              <w:ind w:right="42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E-Learning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7AB51642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83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https://portal.e-lfh.org.uk/Component/Details/357362</w:t>
              </w:r>
            </w:hyperlink>
          </w:p>
        </w:tc>
        <w:tc>
          <w:tcPr>
            <w:tcW w:w="3863" w:type="dxa"/>
          </w:tcPr>
          <w:p w14:paraId="1023ECF9" w14:textId="77777777" w:rsidR="005531EA" w:rsidRPr="0060547C" w:rsidRDefault="005531EA" w:rsidP="00CE3E00">
            <w:pPr>
              <w:pStyle w:val="TableParagraph"/>
              <w:spacing w:line="247" w:lineRule="auto"/>
              <w:ind w:right="35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provides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skeletal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abnormalities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that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are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seen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proofErr w:type="gramEnd"/>
          </w:p>
          <w:p w14:paraId="4D46BDD6" w14:textId="77777777" w:rsidR="005531EA" w:rsidRPr="0060547C" w:rsidRDefault="005531EA" w:rsidP="00CE3E00">
            <w:pPr>
              <w:pStyle w:val="TableParagraph"/>
              <w:spacing w:before="1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radiographs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physically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abused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child.</w:t>
            </w:r>
          </w:p>
        </w:tc>
      </w:tr>
      <w:tr w:rsidR="005531EA" w:rsidRPr="00082FE3" w14:paraId="3A68FF65" w14:textId="77777777" w:rsidTr="0060547C">
        <w:trPr>
          <w:trHeight w:val="501"/>
        </w:trPr>
        <w:tc>
          <w:tcPr>
            <w:tcW w:w="1135" w:type="dxa"/>
          </w:tcPr>
          <w:p w14:paraId="0CB21D97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20e</w:t>
            </w:r>
          </w:p>
        </w:tc>
        <w:tc>
          <w:tcPr>
            <w:tcW w:w="2732" w:type="dxa"/>
          </w:tcPr>
          <w:p w14:paraId="2825ED98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Abusive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238]</w:t>
            </w:r>
          </w:p>
        </w:tc>
        <w:tc>
          <w:tcPr>
            <w:tcW w:w="1730" w:type="dxa"/>
          </w:tcPr>
          <w:p w14:paraId="52189B7C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Northern</w:t>
            </w:r>
          </w:p>
          <w:p w14:paraId="1511D7E4" w14:textId="77777777" w:rsidR="005531EA" w:rsidRPr="0060547C" w:rsidRDefault="005531EA" w:rsidP="00CE3E00">
            <w:pPr>
              <w:pStyle w:val="TableParagraph"/>
              <w:spacing w:before="8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paediatrics</w:t>
            </w:r>
          </w:p>
        </w:tc>
        <w:tc>
          <w:tcPr>
            <w:tcW w:w="5331" w:type="dxa"/>
          </w:tcPr>
          <w:p w14:paraId="6893F242" w14:textId="77777777" w:rsidR="005531EA" w:rsidRPr="0060547C" w:rsidRDefault="00000000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84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https://www.youtube.com/watch?v=dCBSgff7rbU</w:t>
              </w:r>
            </w:hyperlink>
          </w:p>
        </w:tc>
        <w:tc>
          <w:tcPr>
            <w:tcW w:w="3863" w:type="dxa"/>
          </w:tcPr>
          <w:p w14:paraId="0EC1C32B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Update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abusive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children’s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head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injuries</w:t>
            </w:r>
          </w:p>
        </w:tc>
      </w:tr>
      <w:tr w:rsidR="005531EA" w:rsidRPr="00082FE3" w14:paraId="3975FD7C" w14:textId="77777777" w:rsidTr="0060547C">
        <w:trPr>
          <w:trHeight w:val="1010"/>
        </w:trPr>
        <w:tc>
          <w:tcPr>
            <w:tcW w:w="1135" w:type="dxa"/>
          </w:tcPr>
          <w:p w14:paraId="691A9710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20g</w:t>
            </w:r>
          </w:p>
        </w:tc>
        <w:tc>
          <w:tcPr>
            <w:tcW w:w="2732" w:type="dxa"/>
          </w:tcPr>
          <w:p w14:paraId="3C2224B1" w14:textId="77777777" w:rsidR="005531EA" w:rsidRPr="0060547C" w:rsidRDefault="005531EA" w:rsidP="00CE3E00">
            <w:pPr>
              <w:pStyle w:val="TableParagraph"/>
              <w:spacing w:before="8" w:line="244" w:lineRule="auto"/>
              <w:ind w:left="100" w:right="557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sexual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exploitation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239]</w:t>
            </w:r>
          </w:p>
        </w:tc>
        <w:tc>
          <w:tcPr>
            <w:tcW w:w="1730" w:type="dxa"/>
          </w:tcPr>
          <w:p w14:paraId="04E67904" w14:textId="77777777" w:rsidR="005531EA" w:rsidRPr="0060547C" w:rsidRDefault="005531EA" w:rsidP="00CE3E00">
            <w:pPr>
              <w:pStyle w:val="TableParagraph"/>
              <w:spacing w:before="8" w:line="244" w:lineRule="auto"/>
              <w:ind w:right="33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18BD3259" w14:textId="77777777" w:rsidR="005531EA" w:rsidRPr="0060547C" w:rsidRDefault="00000000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85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https://portal.e-lfh.org.uk/Component/Details/393357</w:t>
              </w:r>
            </w:hyperlink>
          </w:p>
        </w:tc>
        <w:tc>
          <w:tcPr>
            <w:tcW w:w="3863" w:type="dxa"/>
          </w:tcPr>
          <w:p w14:paraId="2D413409" w14:textId="77777777" w:rsidR="005531EA" w:rsidRPr="0060547C" w:rsidRDefault="005531EA" w:rsidP="0060547C">
            <w:pPr>
              <w:pStyle w:val="TableParagraph"/>
              <w:spacing w:before="8" w:line="247" w:lineRule="auto"/>
              <w:ind w:right="42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Sexual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Exploitation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e-learning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designed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help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healthcare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staff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preventing,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identifying</w:t>
            </w:r>
            <w:proofErr w:type="gramEnd"/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="004B761F" w:rsidRPr="0060547C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responding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sexual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exploitation.</w:t>
            </w:r>
          </w:p>
        </w:tc>
      </w:tr>
      <w:tr w:rsidR="005531EA" w:rsidRPr="00082FE3" w14:paraId="61847D3E" w14:textId="77777777" w:rsidTr="0060547C">
        <w:trPr>
          <w:trHeight w:val="1542"/>
        </w:trPr>
        <w:tc>
          <w:tcPr>
            <w:tcW w:w="1135" w:type="dxa"/>
          </w:tcPr>
          <w:p w14:paraId="7E8A4B12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20g</w:t>
            </w:r>
          </w:p>
        </w:tc>
        <w:tc>
          <w:tcPr>
            <w:tcW w:w="2732" w:type="dxa"/>
          </w:tcPr>
          <w:p w14:paraId="1A6EE741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417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Female genital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mutilation</w:t>
            </w:r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240]</w:t>
            </w:r>
          </w:p>
        </w:tc>
        <w:tc>
          <w:tcPr>
            <w:tcW w:w="1730" w:type="dxa"/>
          </w:tcPr>
          <w:p w14:paraId="2BAA69E1" w14:textId="77777777" w:rsidR="005531EA" w:rsidRPr="0060547C" w:rsidRDefault="005531EA" w:rsidP="00CE3E00">
            <w:pPr>
              <w:pStyle w:val="TableParagraph"/>
              <w:spacing w:line="247" w:lineRule="auto"/>
              <w:ind w:right="33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43AC983B" w14:textId="77777777" w:rsidR="005531EA" w:rsidRPr="0060547C" w:rsidRDefault="00000000" w:rsidP="005531EA">
            <w:pPr>
              <w:pStyle w:val="TableParagraph"/>
              <w:numPr>
                <w:ilvl w:val="0"/>
                <w:numId w:val="63"/>
              </w:numPr>
              <w:tabs>
                <w:tab w:val="left" w:pos="319"/>
              </w:tabs>
              <w:ind w:hanging="217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86" w:history="1">
              <w:r w:rsidR="00BE262F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https://portal.e-lfh.org.uk/Component/Details/390852</w:t>
              </w:r>
            </w:hyperlink>
          </w:p>
          <w:p w14:paraId="4F58F1D0" w14:textId="77777777" w:rsidR="005531EA" w:rsidRPr="0060547C" w:rsidRDefault="005531EA" w:rsidP="00CE3E00">
            <w:pPr>
              <w:pStyle w:val="TableParagraph"/>
              <w:spacing w:before="3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241A55C" w14:textId="77777777" w:rsidR="00BE262F" w:rsidRPr="0060547C" w:rsidRDefault="00000000" w:rsidP="0060547C">
            <w:pPr>
              <w:pStyle w:val="TableParagraph"/>
              <w:numPr>
                <w:ilvl w:val="0"/>
                <w:numId w:val="63"/>
              </w:numPr>
              <w:tabs>
                <w:tab w:val="left" w:pos="319"/>
              </w:tabs>
              <w:spacing w:before="0"/>
              <w:ind w:left="102" w:right="383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87" w:history="1">
              <w:r w:rsidR="00BE262F" w:rsidRPr="002719DF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https://portal.e-lfh.org.uk/Component/Details/395326</w:t>
              </w:r>
            </w:hyperlink>
          </w:p>
          <w:p w14:paraId="4B718A5F" w14:textId="77777777" w:rsidR="00BE262F" w:rsidRDefault="00BE262F" w:rsidP="0060547C">
            <w:pPr>
              <w:pStyle w:val="ListParagraph"/>
              <w:rPr>
                <w:rFonts w:cs="Arial"/>
                <w:spacing w:val="-1"/>
                <w:w w:val="105"/>
              </w:rPr>
            </w:pPr>
          </w:p>
          <w:p w14:paraId="5DD63115" w14:textId="77777777" w:rsidR="00BE262F" w:rsidRDefault="00000000" w:rsidP="00BE262F">
            <w:pPr>
              <w:pStyle w:val="TableParagraph"/>
              <w:numPr>
                <w:ilvl w:val="0"/>
                <w:numId w:val="63"/>
              </w:numPr>
              <w:tabs>
                <w:tab w:val="left" w:pos="319"/>
              </w:tabs>
              <w:spacing w:before="0"/>
              <w:ind w:left="102" w:right="383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88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https://portal.e-lfh.org.uk/Component/Details/390861</w:t>
              </w:r>
            </w:hyperlink>
          </w:p>
          <w:p w14:paraId="7D25D2E9" w14:textId="77777777" w:rsidR="00BE262F" w:rsidRDefault="00BE262F" w:rsidP="0060547C">
            <w:pPr>
              <w:pStyle w:val="ListParagraph"/>
              <w:rPr>
                <w:rFonts w:cs="Arial"/>
                <w:u w:val="single"/>
              </w:rPr>
            </w:pPr>
          </w:p>
          <w:p w14:paraId="2F191E25" w14:textId="77777777" w:rsidR="005531EA" w:rsidRPr="0060547C" w:rsidRDefault="00000000" w:rsidP="0060547C">
            <w:pPr>
              <w:pStyle w:val="TableParagraph"/>
              <w:numPr>
                <w:ilvl w:val="0"/>
                <w:numId w:val="63"/>
              </w:numPr>
              <w:tabs>
                <w:tab w:val="left" w:pos="319"/>
              </w:tabs>
              <w:spacing w:before="0"/>
              <w:ind w:left="102" w:right="383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89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https://portal.e-lfh.org.uk/Component/Details/443497</w:t>
              </w:r>
            </w:hyperlink>
          </w:p>
        </w:tc>
        <w:tc>
          <w:tcPr>
            <w:tcW w:w="3863" w:type="dxa"/>
          </w:tcPr>
          <w:p w14:paraId="71A641B0" w14:textId="77777777" w:rsidR="005531EA" w:rsidRPr="0060547C" w:rsidRDefault="005531EA" w:rsidP="005531EA">
            <w:pPr>
              <w:pStyle w:val="TableParagraph"/>
              <w:numPr>
                <w:ilvl w:val="0"/>
                <w:numId w:val="62"/>
              </w:numPr>
              <w:tabs>
                <w:tab w:val="left" w:pos="272"/>
              </w:tabs>
              <w:spacing w:line="247" w:lineRule="auto"/>
              <w:ind w:right="123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aims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give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brief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="00911719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emale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 </w:t>
            </w:r>
            <w:r w:rsidR="00911719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enital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="00911719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utilation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(FGM)</w:t>
            </w:r>
          </w:p>
          <w:p w14:paraId="1232EB63" w14:textId="77777777" w:rsidR="005531EA" w:rsidRPr="0060547C" w:rsidRDefault="005531EA" w:rsidP="00CE3E00">
            <w:pPr>
              <w:pStyle w:val="TableParagraph"/>
              <w:spacing w:before="9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67CDE8D" w14:textId="77777777" w:rsidR="005531EA" w:rsidRPr="0060547C" w:rsidRDefault="005531EA" w:rsidP="005531EA">
            <w:pPr>
              <w:pStyle w:val="TableParagraph"/>
              <w:numPr>
                <w:ilvl w:val="0"/>
                <w:numId w:val="62"/>
              </w:numPr>
              <w:tabs>
                <w:tab w:val="left" w:pos="318"/>
              </w:tabs>
              <w:spacing w:before="0" w:line="249" w:lineRule="auto"/>
              <w:ind w:right="334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session provides legal and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safeguarding information that a health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professional needs when dealing with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cases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="00911719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FGM</w:t>
            </w:r>
            <w:proofErr w:type="gramEnd"/>
          </w:p>
          <w:p w14:paraId="3F7299CB" w14:textId="77777777" w:rsidR="005531EA" w:rsidRPr="0060547C" w:rsidRDefault="005531EA" w:rsidP="005531EA">
            <w:pPr>
              <w:pStyle w:val="TableParagraph"/>
              <w:numPr>
                <w:ilvl w:val="0"/>
                <w:numId w:val="62"/>
              </w:numPr>
              <w:tabs>
                <w:tab w:val="left" w:pos="318"/>
              </w:tabs>
              <w:spacing w:before="0" w:line="247" w:lineRule="auto"/>
              <w:ind w:right="239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 xml:space="preserve">This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session looks at the issues of FGM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during the early years, childhood and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adolescence,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including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prevention,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promotion,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care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support</w:t>
            </w:r>
            <w:proofErr w:type="gramEnd"/>
          </w:p>
          <w:p w14:paraId="2A82E108" w14:textId="77777777" w:rsidR="005531EA" w:rsidRPr="0060547C" w:rsidRDefault="005531EA" w:rsidP="005531EA">
            <w:pPr>
              <w:pStyle w:val="TableParagraph"/>
              <w:numPr>
                <w:ilvl w:val="0"/>
                <w:numId w:val="62"/>
              </w:numPr>
              <w:tabs>
                <w:tab w:val="left" w:pos="318"/>
              </w:tabs>
              <w:spacing w:before="0" w:line="247" w:lineRule="auto"/>
              <w:ind w:right="112" w:firstLin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aims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provide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what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currently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understood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about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</w:p>
          <w:p w14:paraId="79FFB30A" w14:textId="77777777" w:rsidR="005531EA" w:rsidRPr="0060547C" w:rsidRDefault="005531EA" w:rsidP="00CE3E00">
            <w:pPr>
              <w:pStyle w:val="TableParagraph"/>
              <w:spacing w:before="0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psychological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effects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FGM</w:t>
            </w:r>
          </w:p>
        </w:tc>
      </w:tr>
      <w:tr w:rsidR="005531EA" w:rsidRPr="00082FE3" w14:paraId="7B2AE7CF" w14:textId="77777777" w:rsidTr="0060547C">
        <w:trPr>
          <w:trHeight w:val="503"/>
        </w:trPr>
        <w:tc>
          <w:tcPr>
            <w:tcW w:w="1135" w:type="dxa"/>
          </w:tcPr>
          <w:p w14:paraId="32C5A20B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20g</w:t>
            </w:r>
          </w:p>
        </w:tc>
        <w:tc>
          <w:tcPr>
            <w:tcW w:w="2732" w:type="dxa"/>
          </w:tcPr>
          <w:p w14:paraId="62E656C3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sexual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exploitation</w:t>
            </w:r>
          </w:p>
          <w:p w14:paraId="399B5DB8" w14:textId="77777777" w:rsidR="005531EA" w:rsidRPr="0060547C" w:rsidRDefault="005531EA" w:rsidP="00CE3E00">
            <w:pPr>
              <w:pStyle w:val="TableParagraph"/>
              <w:spacing w:before="11" w:line="225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241]</w:t>
            </w:r>
          </w:p>
        </w:tc>
        <w:tc>
          <w:tcPr>
            <w:tcW w:w="1730" w:type="dxa"/>
          </w:tcPr>
          <w:p w14:paraId="18671E62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</w:p>
          <w:p w14:paraId="47055477" w14:textId="77777777" w:rsidR="005531EA" w:rsidRPr="0060547C" w:rsidRDefault="005531EA" w:rsidP="00CE3E00">
            <w:pPr>
              <w:pStyle w:val="TableParagraph"/>
              <w:spacing w:before="11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FOAMed</w:t>
            </w:r>
            <w:proofErr w:type="spellEnd"/>
          </w:p>
        </w:tc>
        <w:tc>
          <w:tcPr>
            <w:tcW w:w="5331" w:type="dxa"/>
          </w:tcPr>
          <w:p w14:paraId="32864248" w14:textId="77777777" w:rsidR="005531EA" w:rsidRPr="0060547C" w:rsidRDefault="00000000" w:rsidP="00CE3E00">
            <w:pPr>
              <w:pStyle w:val="TableParagraph"/>
              <w:spacing w:before="11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90" w:history="1">
              <w:r w:rsidR="00BE262F" w:rsidRPr="00BE262F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https://www.paediatricfoam.com/2017/02/child-sexual-exploitation-cse/</w:t>
              </w:r>
            </w:hyperlink>
          </w:p>
        </w:tc>
        <w:tc>
          <w:tcPr>
            <w:tcW w:w="3863" w:type="dxa"/>
          </w:tcPr>
          <w:p w14:paraId="63A990F5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sexual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exploitation</w:t>
            </w:r>
          </w:p>
        </w:tc>
      </w:tr>
      <w:tr w:rsidR="004B761F" w:rsidRPr="00082FE3" w14:paraId="40EF5BE1" w14:textId="77777777" w:rsidTr="00997EB7">
        <w:trPr>
          <w:trHeight w:val="503"/>
        </w:trPr>
        <w:tc>
          <w:tcPr>
            <w:tcW w:w="1135" w:type="dxa"/>
          </w:tcPr>
          <w:p w14:paraId="380BE41D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20h</w:t>
            </w:r>
          </w:p>
        </w:tc>
        <w:tc>
          <w:tcPr>
            <w:tcW w:w="2732" w:type="dxa"/>
          </w:tcPr>
          <w:p w14:paraId="3B3B0660" w14:textId="77777777" w:rsidR="004B761F" w:rsidRPr="0060547C" w:rsidRDefault="004B761F" w:rsidP="004B761F">
            <w:pPr>
              <w:pStyle w:val="TableParagraph"/>
              <w:spacing w:before="3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Adolescent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relationship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abuse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242]</w:t>
            </w:r>
          </w:p>
        </w:tc>
        <w:tc>
          <w:tcPr>
            <w:tcW w:w="1730" w:type="dxa"/>
          </w:tcPr>
          <w:p w14:paraId="6270628C" w14:textId="77777777" w:rsidR="004B761F" w:rsidRPr="0060547C" w:rsidRDefault="004B761F" w:rsidP="0060547C">
            <w:pPr>
              <w:pStyle w:val="TableParagraph"/>
              <w:spacing w:line="247" w:lineRule="auto"/>
              <w:ind w:right="6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</w:p>
          <w:p w14:paraId="0C816E41" w14:textId="77777777" w:rsidR="004B761F" w:rsidRPr="0060547C" w:rsidRDefault="004B761F" w:rsidP="0060547C">
            <w:pPr>
              <w:pStyle w:val="TableParagraph"/>
              <w:spacing w:before="3"/>
              <w:ind w:right="6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5C6F5B79" w14:textId="77777777" w:rsidR="004B761F" w:rsidRPr="0060547C" w:rsidRDefault="00000000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91" w:history="1">
              <w:r w:rsidR="00BE262F" w:rsidRPr="00BE262F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https://em3.org.uk/foamed/25/10/2019/adolescent-relationship-abuse</w:t>
              </w:r>
            </w:hyperlink>
          </w:p>
        </w:tc>
        <w:tc>
          <w:tcPr>
            <w:tcW w:w="3863" w:type="dxa"/>
          </w:tcPr>
          <w:p w14:paraId="37152313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violence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teenage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people’s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relationships</w:t>
            </w:r>
          </w:p>
        </w:tc>
      </w:tr>
      <w:tr w:rsidR="004B761F" w:rsidRPr="00082FE3" w14:paraId="212DD56C" w14:textId="77777777" w:rsidTr="00997EB7">
        <w:trPr>
          <w:trHeight w:val="503"/>
        </w:trPr>
        <w:tc>
          <w:tcPr>
            <w:tcW w:w="1135" w:type="dxa"/>
          </w:tcPr>
          <w:p w14:paraId="39A4A79F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20h</w:t>
            </w:r>
          </w:p>
        </w:tc>
        <w:tc>
          <w:tcPr>
            <w:tcW w:w="2732" w:type="dxa"/>
          </w:tcPr>
          <w:p w14:paraId="7CBF5347" w14:textId="77777777" w:rsidR="004B761F" w:rsidRPr="0060547C" w:rsidRDefault="004B761F" w:rsidP="004B761F">
            <w:pPr>
              <w:pStyle w:val="TableParagraph"/>
              <w:spacing w:before="3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Honour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violence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243]</w:t>
            </w:r>
          </w:p>
        </w:tc>
        <w:tc>
          <w:tcPr>
            <w:tcW w:w="1730" w:type="dxa"/>
          </w:tcPr>
          <w:p w14:paraId="52EAC6CC" w14:textId="77777777" w:rsidR="004B761F" w:rsidRPr="0060547C" w:rsidRDefault="004B761F" w:rsidP="0060547C">
            <w:pPr>
              <w:pStyle w:val="TableParagraph"/>
              <w:spacing w:before="5" w:line="247" w:lineRule="auto"/>
              <w:ind w:right="6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</w:p>
          <w:p w14:paraId="13D971A1" w14:textId="77777777" w:rsidR="004B761F" w:rsidRPr="0060547C" w:rsidRDefault="004B761F" w:rsidP="0060547C">
            <w:pPr>
              <w:pStyle w:val="TableParagraph"/>
              <w:spacing w:before="3"/>
              <w:ind w:right="6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17E8E816" w14:textId="77777777" w:rsidR="004B761F" w:rsidRPr="0060547C" w:rsidRDefault="00000000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92" w:history="1">
              <w:r w:rsidR="004B761F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https://em3.org.uk/foamed/14/10/2019/lightning-learning-honour-based-violence</w:t>
              </w:r>
            </w:hyperlink>
          </w:p>
        </w:tc>
        <w:tc>
          <w:tcPr>
            <w:tcW w:w="3863" w:type="dxa"/>
          </w:tcPr>
          <w:p w14:paraId="5D1C491D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honour-based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violence</w:t>
            </w:r>
          </w:p>
        </w:tc>
      </w:tr>
      <w:tr w:rsidR="004B761F" w:rsidRPr="00082FE3" w14:paraId="6288DD8E" w14:textId="77777777" w:rsidTr="00997EB7">
        <w:trPr>
          <w:trHeight w:val="503"/>
        </w:trPr>
        <w:tc>
          <w:tcPr>
            <w:tcW w:w="1135" w:type="dxa"/>
          </w:tcPr>
          <w:p w14:paraId="76615BAF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20i</w:t>
            </w:r>
          </w:p>
        </w:tc>
        <w:tc>
          <w:tcPr>
            <w:tcW w:w="2732" w:type="dxa"/>
          </w:tcPr>
          <w:p w14:paraId="10074568" w14:textId="77777777" w:rsidR="004B761F" w:rsidRPr="0060547C" w:rsidRDefault="004B761F" w:rsidP="004B761F">
            <w:pPr>
              <w:pStyle w:val="TableParagraph"/>
              <w:spacing w:before="3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adolescent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mental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175]</w:t>
            </w:r>
          </w:p>
        </w:tc>
        <w:tc>
          <w:tcPr>
            <w:tcW w:w="1730" w:type="dxa"/>
          </w:tcPr>
          <w:p w14:paraId="01FE71F0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RCGP</w:t>
            </w:r>
          </w:p>
        </w:tc>
        <w:tc>
          <w:tcPr>
            <w:tcW w:w="5331" w:type="dxa"/>
          </w:tcPr>
          <w:p w14:paraId="1965BEC9" w14:textId="77777777" w:rsidR="004B761F" w:rsidRPr="0060547C" w:rsidRDefault="00000000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293" w:history="1">
              <w:r w:rsidR="004B761F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https://elearning.rcgp.org.uk/course/view.php?id=111</w:t>
              </w:r>
            </w:hyperlink>
          </w:p>
        </w:tc>
        <w:tc>
          <w:tcPr>
            <w:tcW w:w="3863" w:type="dxa"/>
          </w:tcPr>
          <w:p w14:paraId="6F54DA25" w14:textId="77777777" w:rsidR="004B761F" w:rsidRPr="0060547C" w:rsidRDefault="004B761F" w:rsidP="004B761F">
            <w:pPr>
              <w:pStyle w:val="TableParagraph"/>
              <w:spacing w:line="247" w:lineRule="auto"/>
              <w:ind w:right="9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course considers consultations in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primary care with young people with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mental health problems. Common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presentations are considered, including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physical symptoms, and the recognition of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existence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mental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problem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discussed. Strategies are provided which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can help consult effectively with a young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person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engage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them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taking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control</w:t>
            </w:r>
            <w:proofErr w:type="gramEnd"/>
          </w:p>
          <w:p w14:paraId="2541A5F8" w14:textId="77777777" w:rsidR="004B761F" w:rsidRPr="0060547C" w:rsidRDefault="004B761F" w:rsidP="004B761F">
            <w:pPr>
              <w:pStyle w:val="TableParagraph"/>
              <w:spacing w:before="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their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own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wellbeing.</w:t>
            </w:r>
          </w:p>
        </w:tc>
      </w:tr>
    </w:tbl>
    <w:p w14:paraId="37A86ED9" w14:textId="77777777" w:rsidR="005531EA" w:rsidRPr="00082FE3" w:rsidRDefault="005531EA" w:rsidP="005531EA">
      <w:pPr>
        <w:rPr>
          <w:rFonts w:cs="Arial"/>
        </w:rPr>
      </w:pPr>
    </w:p>
    <w:p w14:paraId="53B141A3" w14:textId="77777777" w:rsidR="005531EA" w:rsidRPr="0060547C" w:rsidRDefault="005531EA" w:rsidP="005531EA">
      <w:pPr>
        <w:pStyle w:val="BodyText"/>
        <w:spacing w:before="6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1609F3B2" w14:textId="77777777" w:rsidTr="00CE3E00">
        <w:trPr>
          <w:trHeight w:val="322"/>
        </w:trPr>
        <w:tc>
          <w:tcPr>
            <w:tcW w:w="14794" w:type="dxa"/>
            <w:shd w:val="clear" w:color="auto" w:fill="D8D8D8"/>
          </w:tcPr>
          <w:p w14:paraId="522FFD01" w14:textId="77777777" w:rsidR="005531EA" w:rsidRPr="0060547C" w:rsidRDefault="005531EA" w:rsidP="00CE3E00">
            <w:pPr>
              <w:pStyle w:val="TableParagraph"/>
              <w:spacing w:before="4" w:line="298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21)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Skin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Conditions</w:t>
            </w:r>
          </w:p>
        </w:tc>
      </w:tr>
      <w:tr w:rsidR="005531EA" w:rsidRPr="00082FE3" w14:paraId="4515F365" w14:textId="77777777" w:rsidTr="00CE3E00">
        <w:trPr>
          <w:trHeight w:val="322"/>
        </w:trPr>
        <w:tc>
          <w:tcPr>
            <w:tcW w:w="14794" w:type="dxa"/>
          </w:tcPr>
          <w:p w14:paraId="16D6AF76" w14:textId="77777777" w:rsidR="005531EA" w:rsidRPr="0060547C" w:rsidRDefault="005531EA" w:rsidP="00CE3E00">
            <w:pPr>
              <w:pStyle w:val="TableParagraph"/>
              <w:spacing w:before="3" w:line="299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5C19DF4D" w14:textId="77777777" w:rsidTr="00CE3E00">
        <w:trPr>
          <w:trHeight w:val="3210"/>
        </w:trPr>
        <w:tc>
          <w:tcPr>
            <w:tcW w:w="14794" w:type="dxa"/>
          </w:tcPr>
          <w:p w14:paraId="76274600" w14:textId="77777777" w:rsidR="005531EA" w:rsidRPr="0060547C" w:rsidRDefault="005531EA" w:rsidP="004B761F">
            <w:pPr>
              <w:pStyle w:val="TableParagraph"/>
              <w:numPr>
                <w:ilvl w:val="0"/>
                <w:numId w:val="61"/>
              </w:numPr>
              <w:tabs>
                <w:tab w:val="left" w:pos="780"/>
              </w:tabs>
              <w:spacing w:before="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variety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viral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exanth</w:t>
            </w:r>
            <w:r w:rsidR="00D026DD">
              <w:rPr>
                <w:rFonts w:ascii="Arial" w:hAnsi="Arial" w:cs="Arial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ms (rash)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related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infections</w:t>
            </w:r>
            <w:proofErr w:type="gramEnd"/>
          </w:p>
          <w:p w14:paraId="5BB565CF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90FA11F" w14:textId="77777777" w:rsidR="005531EA" w:rsidRPr="0060547C" w:rsidRDefault="005531EA" w:rsidP="004B761F">
            <w:pPr>
              <w:pStyle w:val="TableParagraph"/>
              <w:numPr>
                <w:ilvl w:val="0"/>
                <w:numId w:val="61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Demonstrates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presenting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rashes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  <w:proofErr w:type="gramEnd"/>
          </w:p>
          <w:p w14:paraId="47A503D1" w14:textId="77777777" w:rsidR="005531EA" w:rsidRPr="0060547C" w:rsidRDefault="005531EA" w:rsidP="00CE3E00">
            <w:pPr>
              <w:pStyle w:val="TableParagraph"/>
              <w:spacing w:before="2"/>
              <w:ind w:left="111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a.</w:t>
            </w:r>
            <w:r w:rsidRPr="0060547C">
              <w:rPr>
                <w:rFonts w:ascii="Arial" w:hAnsi="Arial" w:cs="Arial"/>
                <w:spacing w:val="51"/>
                <w:sz w:val="24"/>
                <w:szCs w:val="24"/>
                <w:lang w:val="en-GB"/>
              </w:rPr>
              <w:t xml:space="preserve"> </w:t>
            </w:r>
            <w:r w:rsidR="00AD1BC5" w:rsidRPr="0060547C">
              <w:rPr>
                <w:rFonts w:ascii="Arial" w:hAnsi="Arial" w:cs="Arial"/>
                <w:sz w:val="24"/>
                <w:szCs w:val="24"/>
                <w:lang w:val="en-GB"/>
              </w:rPr>
              <w:t>For example,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eczema,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seborrheic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dermatitis,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impetigo,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fungal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infections,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="00911719">
              <w:rPr>
                <w:rFonts w:ascii="Arial" w:hAnsi="Arial" w:cs="Arial"/>
                <w:sz w:val="24"/>
                <w:szCs w:val="24"/>
                <w:lang w:val="en-GB"/>
              </w:rPr>
              <w:t>acne</w:t>
            </w:r>
          </w:p>
          <w:p w14:paraId="209055CD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C384A06" w14:textId="77777777" w:rsidR="005531EA" w:rsidRPr="0060547C" w:rsidRDefault="005531EA" w:rsidP="004B761F">
            <w:pPr>
              <w:pStyle w:val="TableParagraph"/>
              <w:numPr>
                <w:ilvl w:val="0"/>
                <w:numId w:val="61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neonatal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skin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issues</w:t>
            </w:r>
            <w:r w:rsidR="00AD1BC5"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>, such as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erythema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toxicum</w:t>
            </w:r>
            <w:proofErr w:type="spellEnd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,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birth</w:t>
            </w:r>
            <w:r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marks,</w:t>
            </w:r>
            <w:r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milia</w:t>
            </w:r>
            <w:proofErr w:type="gramEnd"/>
          </w:p>
          <w:p w14:paraId="767CBCFD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A6B3CEF" w14:textId="77777777" w:rsidR="005531EA" w:rsidRPr="0060547C" w:rsidRDefault="005531EA" w:rsidP="004B761F">
            <w:pPr>
              <w:pStyle w:val="TableParagraph"/>
              <w:numPr>
                <w:ilvl w:val="0"/>
                <w:numId w:val="61"/>
              </w:numPr>
              <w:tabs>
                <w:tab w:val="left" w:pos="780"/>
              </w:tabs>
              <w:spacing w:befor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Recognition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purpura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its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</w:t>
            </w:r>
          </w:p>
          <w:p w14:paraId="6F0D5C96" w14:textId="77777777" w:rsidR="005531EA" w:rsidRPr="0060547C" w:rsidRDefault="005531EA" w:rsidP="00CE3E0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EA5D66F" w14:textId="77777777" w:rsidR="005531EA" w:rsidRPr="0060547C" w:rsidRDefault="005531EA" w:rsidP="004B761F">
            <w:pPr>
              <w:pStyle w:val="TableParagraph"/>
              <w:numPr>
                <w:ilvl w:val="0"/>
                <w:numId w:val="61"/>
              </w:numPr>
              <w:tabs>
                <w:tab w:val="left" w:pos="780"/>
              </w:tabs>
              <w:spacing w:before="0" w:line="299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Recognition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bites</w:t>
            </w:r>
            <w:r w:rsidRPr="0060547C">
              <w:rPr>
                <w:rFonts w:ascii="Arial" w:hAnsi="Arial" w:cs="Arial"/>
                <w:spacing w:val="3"/>
                <w:sz w:val="24"/>
                <w:szCs w:val="24"/>
                <w:lang w:val="en-GB"/>
              </w:rPr>
              <w:t xml:space="preserve"> </w:t>
            </w:r>
            <w:r w:rsidR="00AD1BC5"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infestations</w:t>
            </w:r>
          </w:p>
          <w:p w14:paraId="6B20488C" w14:textId="77777777" w:rsidR="004B761F" w:rsidRPr="00082FE3" w:rsidRDefault="004B761F" w:rsidP="0060547C">
            <w:pPr>
              <w:pStyle w:val="ListParagraph"/>
              <w:rPr>
                <w:rFonts w:cs="Arial"/>
              </w:rPr>
            </w:pPr>
          </w:p>
          <w:p w14:paraId="508C162C" w14:textId="77777777" w:rsidR="004B761F" w:rsidRPr="0060547C" w:rsidRDefault="004B761F" w:rsidP="004B761F">
            <w:pPr>
              <w:pStyle w:val="TableParagraph"/>
              <w:numPr>
                <w:ilvl w:val="0"/>
                <w:numId w:val="61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treatment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pruritus</w:t>
            </w:r>
            <w:proofErr w:type="gramEnd"/>
          </w:p>
          <w:p w14:paraId="293B84CE" w14:textId="77777777" w:rsidR="004B761F" w:rsidRPr="0060547C" w:rsidRDefault="004B761F" w:rsidP="004B761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B629F1C" w14:textId="77777777" w:rsidR="004B761F" w:rsidRPr="0060547C" w:rsidRDefault="004B761F" w:rsidP="004B761F">
            <w:pPr>
              <w:pStyle w:val="TableParagraph"/>
              <w:numPr>
                <w:ilvl w:val="0"/>
                <w:numId w:val="61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Recognises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rashes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associated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serious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systemic</w:t>
            </w:r>
            <w:r w:rsidRPr="0060547C">
              <w:rPr>
                <w:rFonts w:ascii="Arial" w:hAnsi="Arial" w:cs="Arial"/>
                <w:spacing w:val="13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conditions</w:t>
            </w:r>
            <w:proofErr w:type="gramEnd"/>
          </w:p>
          <w:p w14:paraId="417EF1ED" w14:textId="77777777" w:rsidR="004B761F" w:rsidRPr="0060547C" w:rsidRDefault="004B761F" w:rsidP="004B761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E13FB92" w14:textId="77777777" w:rsidR="004B761F" w:rsidRPr="0060547C" w:rsidRDefault="004B761F" w:rsidP="004B761F">
            <w:pPr>
              <w:pStyle w:val="TableParagraph"/>
              <w:numPr>
                <w:ilvl w:val="0"/>
                <w:numId w:val="61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notifiable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diseases</w:t>
            </w:r>
            <w:r w:rsidR="00AD1BC5"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>, such as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measles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refer</w:t>
            </w:r>
            <w:proofErr w:type="gramEnd"/>
          </w:p>
          <w:p w14:paraId="1FA6EE27" w14:textId="77777777" w:rsidR="004B761F" w:rsidRPr="0060547C" w:rsidRDefault="004B761F" w:rsidP="004B761F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20B0709" w14:textId="77777777" w:rsidR="004B761F" w:rsidRPr="0060547C" w:rsidRDefault="004B761F" w:rsidP="004B761F">
            <w:pPr>
              <w:pStyle w:val="TableParagraph"/>
              <w:numPr>
                <w:ilvl w:val="0"/>
                <w:numId w:val="61"/>
              </w:numPr>
              <w:tabs>
                <w:tab w:val="left" w:pos="780"/>
              </w:tabs>
              <w:spacing w:before="0" w:line="299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Demonstrates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awareness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cellulitis</w:t>
            </w:r>
          </w:p>
        </w:tc>
      </w:tr>
    </w:tbl>
    <w:p w14:paraId="6798708D" w14:textId="77777777" w:rsidR="005531EA" w:rsidRPr="0060547C" w:rsidRDefault="005531EA" w:rsidP="005531EA">
      <w:pPr>
        <w:spacing w:line="299" w:lineRule="exact"/>
        <w:rPr>
          <w:rFonts w:cs="Arial"/>
        </w:rPr>
        <w:sectPr w:rsidR="005531EA" w:rsidRPr="0060547C">
          <w:pgSz w:w="15840" w:h="12240" w:orient="landscape"/>
          <w:pgMar w:top="1140" w:right="380" w:bottom="1580" w:left="400" w:header="0" w:footer="1381" w:gutter="0"/>
          <w:cols w:space="720"/>
        </w:sect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24647A6C" w14:textId="77777777" w:rsidTr="00CE3E00">
        <w:trPr>
          <w:trHeight w:val="251"/>
        </w:trPr>
        <w:tc>
          <w:tcPr>
            <w:tcW w:w="1135" w:type="dxa"/>
            <w:shd w:val="clear" w:color="auto" w:fill="FBE4D4"/>
          </w:tcPr>
          <w:p w14:paraId="5E22BA6C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32" w:type="dxa"/>
            <w:shd w:val="clear" w:color="auto" w:fill="FBE4D4"/>
          </w:tcPr>
          <w:p w14:paraId="75569BF8" w14:textId="77777777" w:rsidR="005531EA" w:rsidRPr="0060547C" w:rsidRDefault="005531EA" w:rsidP="00CE3E00">
            <w:pPr>
              <w:pStyle w:val="TableParagraph"/>
              <w:spacing w:line="225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shd w:val="clear" w:color="auto" w:fill="FBE4D4"/>
          </w:tcPr>
          <w:p w14:paraId="16AA7806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24CB4CA2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26479D26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61C5E64C" w14:textId="77777777" w:rsidTr="00CE3E00">
        <w:trPr>
          <w:trHeight w:val="1078"/>
        </w:trPr>
        <w:tc>
          <w:tcPr>
            <w:tcW w:w="1135" w:type="dxa"/>
          </w:tcPr>
          <w:p w14:paraId="3DB93CE1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21a</w:t>
            </w:r>
          </w:p>
        </w:tc>
        <w:tc>
          <w:tcPr>
            <w:tcW w:w="2732" w:type="dxa"/>
          </w:tcPr>
          <w:p w14:paraId="06614DB2" w14:textId="77777777" w:rsidR="005531EA" w:rsidRPr="0060547C" w:rsidRDefault="005531EA" w:rsidP="00CE3E00">
            <w:pPr>
              <w:pStyle w:val="TableParagraph"/>
              <w:spacing w:before="8" w:line="244" w:lineRule="auto"/>
              <w:ind w:left="100" w:right="935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Common Childhood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proofErr w:type="spellStart"/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Exanthums</w:t>
            </w:r>
            <w:proofErr w:type="spellEnd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244]</w:t>
            </w:r>
          </w:p>
        </w:tc>
        <w:tc>
          <w:tcPr>
            <w:tcW w:w="1730" w:type="dxa"/>
          </w:tcPr>
          <w:p w14:paraId="5DEE63DA" w14:textId="77777777" w:rsidR="005531EA" w:rsidRPr="0060547C" w:rsidRDefault="005531EA" w:rsidP="00CE3E00">
            <w:pPr>
              <w:pStyle w:val="TableParagraph"/>
              <w:spacing w:before="8" w:line="244" w:lineRule="auto"/>
              <w:ind w:right="33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1D799942" w14:textId="77777777" w:rsidR="005531EA" w:rsidRPr="0060547C" w:rsidRDefault="00000000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94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https://portal.e-lfh.org.uk/Component/Details/426185</w:t>
              </w:r>
            </w:hyperlink>
          </w:p>
        </w:tc>
        <w:tc>
          <w:tcPr>
            <w:tcW w:w="3863" w:type="dxa"/>
          </w:tcPr>
          <w:p w14:paraId="5CF94481" w14:textId="77777777" w:rsidR="005531EA" w:rsidRPr="0060547C" w:rsidRDefault="005531EA" w:rsidP="00CE3E00">
            <w:pPr>
              <w:pStyle w:val="TableParagraph"/>
              <w:spacing w:before="8" w:line="247" w:lineRule="auto"/>
              <w:ind w:right="30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session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describes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most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childhood </w:t>
            </w: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exanthums</w:t>
            </w:r>
            <w:proofErr w:type="spellEnd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that present to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departments.</w:t>
            </w:r>
          </w:p>
        </w:tc>
      </w:tr>
      <w:tr w:rsidR="005531EA" w:rsidRPr="00082FE3" w14:paraId="3089F3AE" w14:textId="77777777" w:rsidTr="00CE3E00">
        <w:trPr>
          <w:trHeight w:val="1008"/>
        </w:trPr>
        <w:tc>
          <w:tcPr>
            <w:tcW w:w="1135" w:type="dxa"/>
          </w:tcPr>
          <w:p w14:paraId="0020DEDC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21a</w:t>
            </w:r>
          </w:p>
        </w:tc>
        <w:tc>
          <w:tcPr>
            <w:tcW w:w="2732" w:type="dxa"/>
          </w:tcPr>
          <w:p w14:paraId="08124AF5" w14:textId="77777777" w:rsidR="005531EA" w:rsidRPr="0060547C" w:rsidRDefault="005531EA" w:rsidP="00CE3E00">
            <w:pPr>
              <w:pStyle w:val="TableParagraph"/>
              <w:spacing w:before="5" w:line="247" w:lineRule="auto"/>
              <w:ind w:left="100" w:right="549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Common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rashes module</w:t>
            </w:r>
            <w:r w:rsidRPr="0060547C">
              <w:rPr>
                <w:rFonts w:ascii="Arial" w:hAnsi="Arial" w:cs="Arial"/>
                <w:spacing w:val="-4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245]</w:t>
            </w:r>
          </w:p>
        </w:tc>
        <w:tc>
          <w:tcPr>
            <w:tcW w:w="1730" w:type="dxa"/>
          </w:tcPr>
          <w:p w14:paraId="40D252DA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5FC13FBD" w14:textId="77777777" w:rsidR="005531EA" w:rsidRPr="0060547C" w:rsidRDefault="00000000" w:rsidP="00CE3E00">
            <w:pPr>
              <w:pStyle w:val="TableParagraph"/>
              <w:spacing w:before="5" w:line="247" w:lineRule="auto"/>
              <w:ind w:right="282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95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https://dontforgetthebubbles.com/common-rashes-module/</w:t>
              </w:r>
            </w:hyperlink>
          </w:p>
        </w:tc>
        <w:tc>
          <w:tcPr>
            <w:tcW w:w="3863" w:type="dxa"/>
          </w:tcPr>
          <w:p w14:paraId="13B71C51" w14:textId="77777777" w:rsidR="005531EA" w:rsidRPr="0060547C" w:rsidRDefault="005531EA" w:rsidP="00CE3E00">
            <w:pPr>
              <w:pStyle w:val="TableParagraph"/>
              <w:spacing w:before="5" w:line="249" w:lineRule="auto"/>
              <w:ind w:right="35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Case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discussions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covering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points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 evidence, grey areas, diagnostic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dilemmas;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advanced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</w:p>
          <w:p w14:paraId="72C5FD0E" w14:textId="77777777" w:rsidR="005531EA" w:rsidRPr="0060547C" w:rsidRDefault="005531EA" w:rsidP="00CE3E00">
            <w:pPr>
              <w:pStyle w:val="TableParagraph"/>
              <w:spacing w:before="0" w:line="222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escalation</w:t>
            </w:r>
          </w:p>
        </w:tc>
      </w:tr>
      <w:tr w:rsidR="005531EA" w:rsidRPr="00082FE3" w14:paraId="23A8C1F6" w14:textId="77777777" w:rsidTr="00CE3E00">
        <w:trPr>
          <w:trHeight w:val="505"/>
        </w:trPr>
        <w:tc>
          <w:tcPr>
            <w:tcW w:w="1135" w:type="dxa"/>
          </w:tcPr>
          <w:p w14:paraId="37561BC6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21a</w:t>
            </w:r>
          </w:p>
        </w:tc>
        <w:tc>
          <w:tcPr>
            <w:tcW w:w="2732" w:type="dxa"/>
          </w:tcPr>
          <w:p w14:paraId="7D74524B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Childhood</w:t>
            </w:r>
          </w:p>
          <w:p w14:paraId="7285FF81" w14:textId="77777777" w:rsidR="005531EA" w:rsidRPr="0060547C" w:rsidRDefault="005531EA" w:rsidP="00CE3E00">
            <w:pPr>
              <w:pStyle w:val="TableParagraph"/>
              <w:spacing w:before="8" w:line="228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Exanthums</w:t>
            </w:r>
            <w:proofErr w:type="spellEnd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246]</w:t>
            </w:r>
          </w:p>
        </w:tc>
        <w:tc>
          <w:tcPr>
            <w:tcW w:w="1730" w:type="dxa"/>
          </w:tcPr>
          <w:p w14:paraId="19A7E63C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RCEM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</w:p>
        </w:tc>
        <w:tc>
          <w:tcPr>
            <w:tcW w:w="5331" w:type="dxa"/>
          </w:tcPr>
          <w:p w14:paraId="593854B3" w14:textId="77777777" w:rsidR="005531EA" w:rsidRPr="0060547C" w:rsidRDefault="00000000" w:rsidP="00CE3E00">
            <w:pPr>
              <w:pStyle w:val="TableParagraph"/>
              <w:spacing w:before="8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96" w:history="1">
              <w:r w:rsidR="00BE262F" w:rsidRPr="00BE262F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https://www.rcemlearning.co.uk/reference/common-childhood-exanthems/</w:t>
              </w:r>
            </w:hyperlink>
          </w:p>
        </w:tc>
        <w:tc>
          <w:tcPr>
            <w:tcW w:w="3863" w:type="dxa"/>
          </w:tcPr>
          <w:p w14:paraId="61164D1D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Assessing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rashes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examples</w:t>
            </w:r>
          </w:p>
          <w:p w14:paraId="2F993591" w14:textId="77777777" w:rsidR="005531EA" w:rsidRPr="0060547C" w:rsidRDefault="005531EA" w:rsidP="00CE3E00">
            <w:pPr>
              <w:pStyle w:val="TableParagraph"/>
              <w:spacing w:before="8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discussions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rashes</w:t>
            </w:r>
          </w:p>
        </w:tc>
      </w:tr>
      <w:tr w:rsidR="005531EA" w:rsidRPr="00082FE3" w14:paraId="362EFA94" w14:textId="77777777" w:rsidTr="00CE3E00">
        <w:trPr>
          <w:trHeight w:val="503"/>
        </w:trPr>
        <w:tc>
          <w:tcPr>
            <w:tcW w:w="1135" w:type="dxa"/>
          </w:tcPr>
          <w:p w14:paraId="1C25BC62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21a</w:t>
            </w:r>
          </w:p>
        </w:tc>
        <w:tc>
          <w:tcPr>
            <w:tcW w:w="2732" w:type="dxa"/>
          </w:tcPr>
          <w:p w14:paraId="6EB8B00D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Molluscum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contagiosum</w:t>
            </w:r>
          </w:p>
          <w:p w14:paraId="3E46C242" w14:textId="77777777" w:rsidR="005531EA" w:rsidRPr="0060547C" w:rsidRDefault="005531EA" w:rsidP="00CE3E00">
            <w:pPr>
              <w:pStyle w:val="TableParagraph"/>
              <w:spacing w:before="11" w:line="225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247]</w:t>
            </w:r>
          </w:p>
        </w:tc>
        <w:tc>
          <w:tcPr>
            <w:tcW w:w="1730" w:type="dxa"/>
          </w:tcPr>
          <w:p w14:paraId="3B97283B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Dermnet</w:t>
            </w:r>
            <w:proofErr w:type="spellEnd"/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NZ</w:t>
            </w:r>
          </w:p>
        </w:tc>
        <w:tc>
          <w:tcPr>
            <w:tcW w:w="5331" w:type="dxa"/>
          </w:tcPr>
          <w:p w14:paraId="30EF3980" w14:textId="77777777" w:rsidR="005531EA" w:rsidRPr="0060547C" w:rsidRDefault="00000000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97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https://dermnetnz.org/topics/molluscum-contagiosum</w:t>
              </w:r>
            </w:hyperlink>
          </w:p>
        </w:tc>
        <w:tc>
          <w:tcPr>
            <w:tcW w:w="3863" w:type="dxa"/>
          </w:tcPr>
          <w:p w14:paraId="647DA3B6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molluscum</w:t>
            </w:r>
          </w:p>
          <w:p w14:paraId="42FE7082" w14:textId="77777777" w:rsidR="005531EA" w:rsidRPr="0060547C" w:rsidRDefault="005531EA" w:rsidP="00CE3E00">
            <w:pPr>
              <w:pStyle w:val="TableParagraph"/>
              <w:spacing w:before="11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contagiosum</w:t>
            </w:r>
          </w:p>
        </w:tc>
      </w:tr>
      <w:tr w:rsidR="005531EA" w:rsidRPr="00082FE3" w14:paraId="09044149" w14:textId="77777777" w:rsidTr="00CE3E00">
        <w:trPr>
          <w:trHeight w:val="479"/>
        </w:trPr>
        <w:tc>
          <w:tcPr>
            <w:tcW w:w="1135" w:type="dxa"/>
          </w:tcPr>
          <w:p w14:paraId="434FC0F4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21a</w:t>
            </w:r>
          </w:p>
        </w:tc>
        <w:tc>
          <w:tcPr>
            <w:tcW w:w="2732" w:type="dxa"/>
          </w:tcPr>
          <w:p w14:paraId="65AA2B87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Herpes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zoster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248]</w:t>
            </w:r>
          </w:p>
        </w:tc>
        <w:tc>
          <w:tcPr>
            <w:tcW w:w="1730" w:type="dxa"/>
          </w:tcPr>
          <w:p w14:paraId="4C54C08B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Dermnet</w:t>
            </w:r>
            <w:proofErr w:type="spellEnd"/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NZ</w:t>
            </w:r>
          </w:p>
        </w:tc>
        <w:tc>
          <w:tcPr>
            <w:tcW w:w="5331" w:type="dxa"/>
          </w:tcPr>
          <w:p w14:paraId="6A6B80EA" w14:textId="77777777" w:rsidR="005531EA" w:rsidRPr="0060547C" w:rsidRDefault="00000000" w:rsidP="00CE3E00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98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https://dermnetnz.org/topics/herpes-zoster</w:t>
              </w:r>
            </w:hyperlink>
          </w:p>
        </w:tc>
        <w:tc>
          <w:tcPr>
            <w:tcW w:w="3863" w:type="dxa"/>
          </w:tcPr>
          <w:p w14:paraId="393D8AD8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herpes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zoster</w:t>
            </w:r>
          </w:p>
        </w:tc>
      </w:tr>
      <w:tr w:rsidR="005531EA" w:rsidRPr="00082FE3" w14:paraId="1F0952E2" w14:textId="77777777" w:rsidTr="00CE3E00">
        <w:trPr>
          <w:trHeight w:val="501"/>
        </w:trPr>
        <w:tc>
          <w:tcPr>
            <w:tcW w:w="1135" w:type="dxa"/>
          </w:tcPr>
          <w:p w14:paraId="03494592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21a</w:t>
            </w:r>
          </w:p>
        </w:tc>
        <w:tc>
          <w:tcPr>
            <w:tcW w:w="2732" w:type="dxa"/>
          </w:tcPr>
          <w:p w14:paraId="2CFEA06C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Specific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viral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proofErr w:type="spellStart"/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exanthums</w:t>
            </w:r>
            <w:proofErr w:type="spellEnd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249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F5D136C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Dermnet</w:t>
            </w:r>
            <w:proofErr w:type="spellEnd"/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NZ</w:t>
            </w:r>
          </w:p>
        </w:tc>
        <w:tc>
          <w:tcPr>
            <w:tcW w:w="5331" w:type="dxa"/>
          </w:tcPr>
          <w:p w14:paraId="70BEEBF3" w14:textId="77777777" w:rsidR="005531EA" w:rsidRPr="0060547C" w:rsidRDefault="00000000" w:rsidP="00CE3E00">
            <w:pPr>
              <w:pStyle w:val="TableParagraph"/>
              <w:spacing w:before="0" w:line="250" w:lineRule="atLeast"/>
              <w:ind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299" w:history="1">
              <w:r w:rsidR="00BE262F" w:rsidRPr="00BE262F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https://dermnetnz.org/cme/viral-infections/specific-viral-exanthems</w:t>
              </w:r>
            </w:hyperlink>
          </w:p>
        </w:tc>
        <w:tc>
          <w:tcPr>
            <w:tcW w:w="3863" w:type="dxa"/>
          </w:tcPr>
          <w:p w14:paraId="676EC1AF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viral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rashes</w:t>
            </w:r>
          </w:p>
        </w:tc>
      </w:tr>
      <w:tr w:rsidR="005531EA" w:rsidRPr="00082FE3" w14:paraId="736D0984" w14:textId="77777777" w:rsidTr="00CE3E00">
        <w:trPr>
          <w:trHeight w:val="507"/>
        </w:trPr>
        <w:tc>
          <w:tcPr>
            <w:tcW w:w="1135" w:type="dxa"/>
          </w:tcPr>
          <w:p w14:paraId="43BD68B1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21a</w:t>
            </w:r>
          </w:p>
        </w:tc>
        <w:tc>
          <w:tcPr>
            <w:tcW w:w="2732" w:type="dxa"/>
          </w:tcPr>
          <w:p w14:paraId="546617CE" w14:textId="77777777" w:rsidR="005531EA" w:rsidRPr="0060547C" w:rsidRDefault="005531EA" w:rsidP="00CE3E00">
            <w:pPr>
              <w:pStyle w:val="TableParagraph"/>
              <w:spacing w:before="0" w:line="250" w:lineRule="atLeast"/>
              <w:ind w:left="100" w:right="1220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Nonspecific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viral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proofErr w:type="spellStart"/>
            <w:proofErr w:type="gramStart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exanthums</w:t>
            </w:r>
            <w:proofErr w:type="spellEnd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250]</w:t>
            </w:r>
          </w:p>
        </w:tc>
        <w:tc>
          <w:tcPr>
            <w:tcW w:w="1730" w:type="dxa"/>
          </w:tcPr>
          <w:p w14:paraId="6BAC1AF1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Dermnet</w:t>
            </w:r>
            <w:proofErr w:type="spellEnd"/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NZ</w:t>
            </w:r>
          </w:p>
        </w:tc>
        <w:tc>
          <w:tcPr>
            <w:tcW w:w="5331" w:type="dxa"/>
          </w:tcPr>
          <w:p w14:paraId="449278FA" w14:textId="77777777" w:rsidR="005531EA" w:rsidRPr="0060547C" w:rsidRDefault="00000000" w:rsidP="00CE3E00">
            <w:pPr>
              <w:pStyle w:val="TableParagraph"/>
              <w:spacing w:before="0" w:line="250" w:lineRule="atLeast"/>
              <w:ind w:right="447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00" w:history="1">
              <w:r w:rsidR="00BE262F" w:rsidRPr="00BE262F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https://dermnetnz.org/cme/viral-infections/nonspecific-viral-exanthems</w:t>
              </w:r>
            </w:hyperlink>
          </w:p>
        </w:tc>
        <w:tc>
          <w:tcPr>
            <w:tcW w:w="3863" w:type="dxa"/>
          </w:tcPr>
          <w:p w14:paraId="4237D82D" w14:textId="77777777" w:rsidR="005531EA" w:rsidRPr="0060547C" w:rsidRDefault="005531EA" w:rsidP="00CE3E00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viral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rashes</w:t>
            </w:r>
          </w:p>
        </w:tc>
      </w:tr>
      <w:tr w:rsidR="004B761F" w:rsidRPr="00082FE3" w14:paraId="73FAA6B4" w14:textId="77777777" w:rsidTr="00CE3E00">
        <w:trPr>
          <w:trHeight w:val="507"/>
        </w:trPr>
        <w:tc>
          <w:tcPr>
            <w:tcW w:w="1135" w:type="dxa"/>
          </w:tcPr>
          <w:p w14:paraId="3912FE9F" w14:textId="77777777" w:rsidR="004B761F" w:rsidRPr="0060547C" w:rsidRDefault="004B761F" w:rsidP="004B761F">
            <w:pPr>
              <w:pStyle w:val="TableParagraph"/>
              <w:spacing w:before="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21a</w:t>
            </w:r>
          </w:p>
        </w:tc>
        <w:tc>
          <w:tcPr>
            <w:tcW w:w="2732" w:type="dxa"/>
          </w:tcPr>
          <w:p w14:paraId="28BEE25E" w14:textId="77777777" w:rsidR="004B761F" w:rsidRPr="0060547C" w:rsidRDefault="004B761F" w:rsidP="004B761F">
            <w:pPr>
              <w:pStyle w:val="TableParagraph"/>
              <w:spacing w:before="0" w:line="250" w:lineRule="atLeast"/>
              <w:ind w:left="100" w:right="1220" w:firstLine="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Tinea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251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DFF0A5D" w14:textId="77777777" w:rsidR="004B761F" w:rsidRPr="0060547C" w:rsidRDefault="004B761F" w:rsidP="004B761F">
            <w:pPr>
              <w:pStyle w:val="TableParagraph"/>
              <w:spacing w:before="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Dermnet</w:t>
            </w:r>
            <w:proofErr w:type="spellEnd"/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NZ</w:t>
            </w:r>
          </w:p>
        </w:tc>
        <w:tc>
          <w:tcPr>
            <w:tcW w:w="5331" w:type="dxa"/>
          </w:tcPr>
          <w:p w14:paraId="7C3D5FEF" w14:textId="77777777" w:rsidR="004B761F" w:rsidRPr="0060547C" w:rsidRDefault="00000000" w:rsidP="004B761F">
            <w:pPr>
              <w:pStyle w:val="TableParagraph"/>
              <w:spacing w:before="0" w:line="250" w:lineRule="atLeast"/>
              <w:ind w:right="447" w:firstLine="1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301" w:history="1">
              <w:r w:rsidR="004B761F" w:rsidRPr="0060547C">
                <w:rPr>
                  <w:rStyle w:val="Hyperlink"/>
                  <w:lang w:val="en-GB"/>
                </w:rPr>
                <w:t>https://dermnetnz.org/topics/tinea-corporis</w:t>
              </w:r>
            </w:hyperlink>
          </w:p>
        </w:tc>
        <w:tc>
          <w:tcPr>
            <w:tcW w:w="3863" w:type="dxa"/>
          </w:tcPr>
          <w:p w14:paraId="59963EF8" w14:textId="77777777" w:rsidR="004B761F" w:rsidRPr="0060547C" w:rsidRDefault="004B761F" w:rsidP="004B761F">
            <w:pPr>
              <w:pStyle w:val="TableParagraph"/>
              <w:spacing w:before="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tinea</w:t>
            </w:r>
          </w:p>
        </w:tc>
      </w:tr>
    </w:tbl>
    <w:p w14:paraId="71DA35D5" w14:textId="77777777" w:rsidR="005531EA" w:rsidRPr="0060547C" w:rsidRDefault="005531EA" w:rsidP="005531EA">
      <w:pPr>
        <w:rPr>
          <w:rFonts w:cs="Arial"/>
        </w:rPr>
        <w:sectPr w:rsidR="005531EA" w:rsidRPr="0060547C">
          <w:pgSz w:w="15840" w:h="12240" w:orient="landscape"/>
          <w:pgMar w:top="1140" w:right="380" w:bottom="1580" w:left="400" w:header="0" w:footer="1381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03C566F0" w14:textId="77777777" w:rsidTr="0060547C">
        <w:trPr>
          <w:trHeight w:val="2018"/>
        </w:trPr>
        <w:tc>
          <w:tcPr>
            <w:tcW w:w="1135" w:type="dxa"/>
          </w:tcPr>
          <w:p w14:paraId="5B5022B0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21a</w:t>
            </w:r>
          </w:p>
        </w:tc>
        <w:tc>
          <w:tcPr>
            <w:tcW w:w="2732" w:type="dxa"/>
          </w:tcPr>
          <w:p w14:paraId="2C4FB2F3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579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Paediatrics for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Paramedics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&gt; Childhood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Rashes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253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890D52B" w14:textId="77777777" w:rsidR="005531EA" w:rsidRPr="0060547C" w:rsidRDefault="005531EA" w:rsidP="00CE3E00">
            <w:pPr>
              <w:pStyle w:val="TableParagraph"/>
              <w:spacing w:line="247" w:lineRule="auto"/>
              <w:ind w:right="33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374E91A3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02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https://portal.e-lfh.org.uk/Component/Details/522708</w:t>
              </w:r>
            </w:hyperlink>
          </w:p>
        </w:tc>
        <w:tc>
          <w:tcPr>
            <w:tcW w:w="3863" w:type="dxa"/>
          </w:tcPr>
          <w:p w14:paraId="5C35EAD6" w14:textId="77777777" w:rsidR="005531EA" w:rsidRPr="0060547C" w:rsidRDefault="005531EA" w:rsidP="00CE3E00">
            <w:pPr>
              <w:pStyle w:val="TableParagraph"/>
              <w:spacing w:line="247" w:lineRule="auto"/>
              <w:ind w:right="33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session will explore how to classify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childhood rashes and identify the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conditions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that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most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commonly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result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development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childhood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rashes.</w:t>
            </w:r>
          </w:p>
          <w:p w14:paraId="1B7EFEAB" w14:textId="77777777" w:rsidR="005531EA" w:rsidRPr="0060547C" w:rsidRDefault="005531EA" w:rsidP="00CE3E00">
            <w:pPr>
              <w:pStyle w:val="TableParagraph"/>
              <w:spacing w:before="2" w:line="247" w:lineRule="auto"/>
              <w:ind w:right="18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Later,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will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consider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how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presenting with a rash and identify the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circumstances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under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which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proofErr w:type="gramEnd"/>
          </w:p>
          <w:p w14:paraId="71FCA150" w14:textId="77777777" w:rsidR="005531EA" w:rsidRPr="0060547C" w:rsidRDefault="005531EA" w:rsidP="00CE3E00">
            <w:pPr>
              <w:pStyle w:val="TableParagraph"/>
              <w:spacing w:before="4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treatment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required.</w:t>
            </w:r>
          </w:p>
        </w:tc>
      </w:tr>
      <w:tr w:rsidR="005531EA" w:rsidRPr="00082FE3" w14:paraId="5D3BF43F" w14:textId="77777777" w:rsidTr="0060547C">
        <w:trPr>
          <w:trHeight w:val="756"/>
        </w:trPr>
        <w:tc>
          <w:tcPr>
            <w:tcW w:w="1135" w:type="dxa"/>
          </w:tcPr>
          <w:p w14:paraId="470AB5D1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21a,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21b,</w:t>
            </w:r>
          </w:p>
        </w:tc>
        <w:tc>
          <w:tcPr>
            <w:tcW w:w="2732" w:type="dxa"/>
          </w:tcPr>
          <w:p w14:paraId="00EDE859" w14:textId="77777777" w:rsidR="005531EA" w:rsidRPr="0060547C" w:rsidRDefault="005531EA" w:rsidP="00CE3E00">
            <w:pPr>
              <w:pStyle w:val="TableParagraph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Skin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deep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254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41F75481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4871BF37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03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https://dftbskindeep.com/</w:t>
              </w:r>
            </w:hyperlink>
          </w:p>
        </w:tc>
        <w:tc>
          <w:tcPr>
            <w:tcW w:w="3863" w:type="dxa"/>
          </w:tcPr>
          <w:p w14:paraId="4EC18AEE" w14:textId="77777777" w:rsidR="005531EA" w:rsidRPr="0060547C" w:rsidRDefault="005531EA" w:rsidP="00CE3E00">
            <w:pPr>
              <w:pStyle w:val="TableParagraph"/>
              <w:spacing w:line="247" w:lineRule="auto"/>
              <w:ind w:right="19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Searchable photographic library of skin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conditions,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including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images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range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</w:p>
          <w:p w14:paraId="71FBA027" w14:textId="77777777" w:rsidR="005531EA" w:rsidRPr="0060547C" w:rsidRDefault="005531EA" w:rsidP="00CE3E00">
            <w:pPr>
              <w:pStyle w:val="TableParagraph"/>
              <w:spacing w:before="1" w:line="22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skin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colours</w:t>
            </w:r>
          </w:p>
        </w:tc>
      </w:tr>
      <w:tr w:rsidR="005531EA" w:rsidRPr="00082FE3" w14:paraId="47A2B76E" w14:textId="77777777" w:rsidTr="0060547C">
        <w:trPr>
          <w:trHeight w:val="1263"/>
        </w:trPr>
        <w:tc>
          <w:tcPr>
            <w:tcW w:w="1135" w:type="dxa"/>
          </w:tcPr>
          <w:p w14:paraId="60160D4B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21a,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20h</w:t>
            </w:r>
          </w:p>
        </w:tc>
        <w:tc>
          <w:tcPr>
            <w:tcW w:w="2732" w:type="dxa"/>
          </w:tcPr>
          <w:p w14:paraId="4908F27A" w14:textId="77777777" w:rsidR="005531EA" w:rsidRPr="0060547C" w:rsidRDefault="005531EA" w:rsidP="00CE3E00">
            <w:pPr>
              <w:pStyle w:val="TableParagraph"/>
              <w:spacing w:before="5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Scarlet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fever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255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74B124D" w14:textId="77777777" w:rsidR="005531EA" w:rsidRPr="0060547C" w:rsidRDefault="005531EA" w:rsidP="00CE3E00">
            <w:pPr>
              <w:pStyle w:val="TableParagraph"/>
              <w:spacing w:before="5" w:line="249" w:lineRule="auto"/>
              <w:ind w:right="51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160A07F7" w14:textId="77777777" w:rsidR="005531EA" w:rsidRPr="0060547C" w:rsidRDefault="005531EA" w:rsidP="00CE3E00">
            <w:pPr>
              <w:pStyle w:val="TableParagraph"/>
              <w:spacing w:before="0" w:line="22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19E0491A" w14:textId="77777777" w:rsidR="005531EA" w:rsidRPr="0060547C" w:rsidRDefault="00000000" w:rsidP="00CE3E00">
            <w:pPr>
              <w:pStyle w:val="TableParagraph"/>
              <w:spacing w:before="5" w:line="247" w:lineRule="auto"/>
              <w:ind w:right="280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04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https://em3.org.uk/foamed/11/2/2019/lightning-learning-scarlet-fever</w:t>
              </w:r>
            </w:hyperlink>
          </w:p>
        </w:tc>
        <w:tc>
          <w:tcPr>
            <w:tcW w:w="3863" w:type="dxa"/>
          </w:tcPr>
          <w:p w14:paraId="4C613107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Lightening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Scarlet</w:t>
            </w:r>
            <w:proofErr w:type="gramEnd"/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fever</w:t>
            </w:r>
          </w:p>
        </w:tc>
      </w:tr>
      <w:tr w:rsidR="005531EA" w:rsidRPr="00082FE3" w14:paraId="16390630" w14:textId="77777777" w:rsidTr="0060547C">
        <w:trPr>
          <w:trHeight w:val="753"/>
        </w:trPr>
        <w:tc>
          <w:tcPr>
            <w:tcW w:w="1135" w:type="dxa"/>
          </w:tcPr>
          <w:p w14:paraId="4863C14A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21a</w:t>
            </w:r>
          </w:p>
        </w:tc>
        <w:tc>
          <w:tcPr>
            <w:tcW w:w="2732" w:type="dxa"/>
          </w:tcPr>
          <w:p w14:paraId="35FB14EA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Chicken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Pox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[256]</w:t>
            </w:r>
          </w:p>
        </w:tc>
        <w:tc>
          <w:tcPr>
            <w:tcW w:w="1730" w:type="dxa"/>
          </w:tcPr>
          <w:p w14:paraId="7C5E3776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NHS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Greater</w:t>
            </w:r>
          </w:p>
          <w:p w14:paraId="45829DA2" w14:textId="77777777" w:rsidR="005531EA" w:rsidRPr="0060547C" w:rsidRDefault="005531EA" w:rsidP="00CE3E00">
            <w:pPr>
              <w:pStyle w:val="TableParagraph"/>
              <w:spacing w:before="0" w:line="250" w:lineRule="atLeast"/>
              <w:ind w:right="52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Glasgow 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Clyde</w:t>
            </w:r>
          </w:p>
        </w:tc>
        <w:tc>
          <w:tcPr>
            <w:tcW w:w="5331" w:type="dxa"/>
          </w:tcPr>
          <w:p w14:paraId="3EE61BC1" w14:textId="77777777" w:rsidR="005531EA" w:rsidRPr="0060547C" w:rsidRDefault="00000000" w:rsidP="00CE3E00">
            <w:pPr>
              <w:pStyle w:val="TableParagraph"/>
              <w:spacing w:before="0" w:line="250" w:lineRule="atLeast"/>
              <w:ind w:right="351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05" w:history="1">
              <w:r w:rsidR="00872E35" w:rsidRPr="00872E35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https://www.clinicalguidelines.scot.nhs.uk/nhsggc-guidelines/nhsggc-guidelines/infectious-disease/varicella-zoster-infection-chickenpox-management-in-children/</w:t>
              </w:r>
            </w:hyperlink>
          </w:p>
        </w:tc>
        <w:tc>
          <w:tcPr>
            <w:tcW w:w="3863" w:type="dxa"/>
          </w:tcPr>
          <w:p w14:paraId="1CC39508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5531EA" w:rsidRPr="00082FE3" w14:paraId="77EA37AC" w14:textId="77777777" w:rsidTr="0060547C">
        <w:trPr>
          <w:trHeight w:val="1263"/>
        </w:trPr>
        <w:tc>
          <w:tcPr>
            <w:tcW w:w="1135" w:type="dxa"/>
          </w:tcPr>
          <w:p w14:paraId="24AF0E58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21a,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20h</w:t>
            </w:r>
          </w:p>
        </w:tc>
        <w:tc>
          <w:tcPr>
            <w:tcW w:w="2732" w:type="dxa"/>
          </w:tcPr>
          <w:p w14:paraId="6AC61491" w14:textId="77777777" w:rsidR="005531EA" w:rsidRPr="0060547C" w:rsidRDefault="005531EA" w:rsidP="00CE3E00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Rubella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257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4C0FED45" w14:textId="77777777" w:rsidR="005531EA" w:rsidRPr="0060547C" w:rsidRDefault="005531EA" w:rsidP="00CE3E00">
            <w:pPr>
              <w:pStyle w:val="TableParagraph"/>
              <w:spacing w:line="249" w:lineRule="auto"/>
              <w:ind w:right="51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1A0E4DCE" w14:textId="77777777" w:rsidR="005531EA" w:rsidRPr="0060547C" w:rsidRDefault="005531EA" w:rsidP="00CE3E00">
            <w:pPr>
              <w:pStyle w:val="TableParagraph"/>
              <w:spacing w:before="0" w:line="221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31CB943B" w14:textId="77777777" w:rsidR="005531EA" w:rsidRPr="0060547C" w:rsidRDefault="00000000" w:rsidP="00CE3E00">
            <w:pPr>
              <w:pStyle w:val="TableParagraph"/>
              <w:spacing w:line="247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06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https://em3.org.uk/foamed/29/7/2019/lightning-learning-rubella?rq=rubella</w:t>
              </w:r>
            </w:hyperlink>
          </w:p>
        </w:tc>
        <w:tc>
          <w:tcPr>
            <w:tcW w:w="3863" w:type="dxa"/>
          </w:tcPr>
          <w:p w14:paraId="6A025E58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Lightening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Rubella</w:t>
            </w:r>
          </w:p>
        </w:tc>
      </w:tr>
      <w:tr w:rsidR="005531EA" w:rsidRPr="00082FE3" w14:paraId="7884DB3F" w14:textId="77777777" w:rsidTr="0060547C">
        <w:trPr>
          <w:trHeight w:val="562"/>
        </w:trPr>
        <w:tc>
          <w:tcPr>
            <w:tcW w:w="1135" w:type="dxa"/>
          </w:tcPr>
          <w:p w14:paraId="6F66BC4A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21a,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20h</w:t>
            </w:r>
          </w:p>
        </w:tc>
        <w:tc>
          <w:tcPr>
            <w:tcW w:w="2732" w:type="dxa"/>
          </w:tcPr>
          <w:p w14:paraId="535257FF" w14:textId="77777777" w:rsidR="005531EA" w:rsidRPr="0060547C" w:rsidRDefault="005531EA" w:rsidP="00CE3E00">
            <w:pPr>
              <w:pStyle w:val="TableParagraph"/>
              <w:spacing w:before="5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Measles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258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1906A7E2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5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minutes</w:t>
            </w:r>
          </w:p>
        </w:tc>
        <w:tc>
          <w:tcPr>
            <w:tcW w:w="5331" w:type="dxa"/>
          </w:tcPr>
          <w:p w14:paraId="2F633F33" w14:textId="77777777" w:rsidR="005531EA" w:rsidRPr="0060547C" w:rsidRDefault="00000000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07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https://emin5.com/2018/12/10/measles/</w:t>
              </w:r>
            </w:hyperlink>
          </w:p>
        </w:tc>
        <w:tc>
          <w:tcPr>
            <w:tcW w:w="3863" w:type="dxa"/>
          </w:tcPr>
          <w:p w14:paraId="0D7C66EA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US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video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measles</w:t>
            </w:r>
          </w:p>
        </w:tc>
      </w:tr>
      <w:tr w:rsidR="005531EA" w:rsidRPr="00082FE3" w14:paraId="4D58FFCC" w14:textId="77777777" w:rsidTr="0060547C">
        <w:trPr>
          <w:trHeight w:val="479"/>
        </w:trPr>
        <w:tc>
          <w:tcPr>
            <w:tcW w:w="1135" w:type="dxa"/>
          </w:tcPr>
          <w:p w14:paraId="1BDC0197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21b</w:t>
            </w:r>
          </w:p>
        </w:tc>
        <w:tc>
          <w:tcPr>
            <w:tcW w:w="2732" w:type="dxa"/>
          </w:tcPr>
          <w:p w14:paraId="6235C184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Dermatitis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overview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259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434DBF9E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Dermnet</w:t>
            </w:r>
            <w:proofErr w:type="spellEnd"/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NZ</w:t>
            </w:r>
          </w:p>
        </w:tc>
        <w:tc>
          <w:tcPr>
            <w:tcW w:w="5331" w:type="dxa"/>
          </w:tcPr>
          <w:p w14:paraId="18BCE200" w14:textId="77777777" w:rsidR="005531EA" w:rsidRPr="0060547C" w:rsidRDefault="00000000" w:rsidP="00CE3E00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08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https://dermnetnz.org/topics/dermatitis</w:t>
              </w:r>
            </w:hyperlink>
          </w:p>
        </w:tc>
        <w:tc>
          <w:tcPr>
            <w:tcW w:w="3863" w:type="dxa"/>
          </w:tcPr>
          <w:p w14:paraId="2136C60F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dermatitis</w:t>
            </w:r>
          </w:p>
        </w:tc>
      </w:tr>
      <w:tr w:rsidR="005531EA" w:rsidRPr="00082FE3" w14:paraId="5863CFE8" w14:textId="77777777" w:rsidTr="0060547C">
        <w:trPr>
          <w:trHeight w:val="757"/>
        </w:trPr>
        <w:tc>
          <w:tcPr>
            <w:tcW w:w="1135" w:type="dxa"/>
          </w:tcPr>
          <w:p w14:paraId="6A5A007C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21b</w:t>
            </w:r>
          </w:p>
        </w:tc>
        <w:tc>
          <w:tcPr>
            <w:tcW w:w="2732" w:type="dxa"/>
          </w:tcPr>
          <w:p w14:paraId="19D18AE9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221" w:firstLine="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Atopic Eczema management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260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16CADBC6" w14:textId="77777777" w:rsidR="005531EA" w:rsidRPr="0060547C" w:rsidRDefault="005531EA" w:rsidP="00CE3E00">
            <w:pPr>
              <w:pStyle w:val="TableParagraph"/>
              <w:spacing w:line="247" w:lineRule="auto"/>
              <w:ind w:right="52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NHS Greater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Glasgow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and</w:t>
            </w:r>
          </w:p>
          <w:p w14:paraId="7F5DE735" w14:textId="77777777" w:rsidR="005531EA" w:rsidRPr="0060547C" w:rsidRDefault="005531EA" w:rsidP="00CE3E00">
            <w:pPr>
              <w:pStyle w:val="TableParagraph"/>
              <w:spacing w:before="1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Clyde</w:t>
            </w:r>
          </w:p>
        </w:tc>
        <w:tc>
          <w:tcPr>
            <w:tcW w:w="5331" w:type="dxa"/>
          </w:tcPr>
          <w:p w14:paraId="507BE9DE" w14:textId="77777777" w:rsidR="005531EA" w:rsidRPr="0060547C" w:rsidRDefault="00000000" w:rsidP="00CE3E00">
            <w:pPr>
              <w:pStyle w:val="TableParagraph"/>
              <w:spacing w:before="1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09" w:history="1">
              <w:r w:rsidR="00872E35" w:rsidRPr="00872E35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https://www.clinicalguidelines.scot.nhs.uk/nhsggc-guidelines/nhsggc-guidelines/dermatology/management-of-atopic-eczema-in-children/</w:t>
              </w:r>
            </w:hyperlink>
          </w:p>
        </w:tc>
        <w:tc>
          <w:tcPr>
            <w:tcW w:w="3863" w:type="dxa"/>
          </w:tcPr>
          <w:p w14:paraId="3CC7CF2D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4B761F" w:rsidRPr="00082FE3" w14:paraId="2ACA9AF4" w14:textId="77777777" w:rsidTr="00997EB7">
        <w:trPr>
          <w:trHeight w:val="757"/>
        </w:trPr>
        <w:tc>
          <w:tcPr>
            <w:tcW w:w="1135" w:type="dxa"/>
          </w:tcPr>
          <w:p w14:paraId="082BD9F7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21c</w:t>
            </w:r>
          </w:p>
        </w:tc>
        <w:tc>
          <w:tcPr>
            <w:tcW w:w="2732" w:type="dxa"/>
          </w:tcPr>
          <w:p w14:paraId="155594AD" w14:textId="77777777" w:rsidR="004B761F" w:rsidRPr="0060547C" w:rsidRDefault="004B761F" w:rsidP="004B761F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Neonatal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dermatology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</w:t>
            </w:r>
          </w:p>
          <w:p w14:paraId="0F357051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221" w:firstLine="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benign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conditions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148]</w:t>
            </w:r>
          </w:p>
        </w:tc>
        <w:tc>
          <w:tcPr>
            <w:tcW w:w="1730" w:type="dxa"/>
          </w:tcPr>
          <w:p w14:paraId="10228123" w14:textId="77777777" w:rsidR="004B761F" w:rsidRPr="0060547C" w:rsidRDefault="004B761F" w:rsidP="004B761F">
            <w:pPr>
              <w:pStyle w:val="TableParagraph"/>
              <w:spacing w:line="247" w:lineRule="auto"/>
              <w:ind w:right="52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16C0C78D" w14:textId="77777777" w:rsidR="004B761F" w:rsidRPr="0060547C" w:rsidRDefault="00000000" w:rsidP="004B761F">
            <w:pPr>
              <w:pStyle w:val="TableParagraph"/>
              <w:spacing w:line="247" w:lineRule="auto"/>
              <w:ind w:right="132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310" w:history="1">
              <w:r w:rsidR="00872E35" w:rsidRPr="00872E35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https://dontforgetthebubbles.com/neonatal-dermatology/</w:t>
              </w:r>
            </w:hyperlink>
          </w:p>
        </w:tc>
        <w:tc>
          <w:tcPr>
            <w:tcW w:w="3863" w:type="dxa"/>
          </w:tcPr>
          <w:p w14:paraId="7CB429A9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Short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review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normal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rashes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</w:p>
          <w:p w14:paraId="26AF3680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neonates</w:t>
            </w:r>
          </w:p>
        </w:tc>
      </w:tr>
      <w:tr w:rsidR="004B761F" w:rsidRPr="00082FE3" w14:paraId="39F037BE" w14:textId="77777777" w:rsidTr="00997EB7">
        <w:trPr>
          <w:trHeight w:val="757"/>
        </w:trPr>
        <w:tc>
          <w:tcPr>
            <w:tcW w:w="1135" w:type="dxa"/>
          </w:tcPr>
          <w:p w14:paraId="39A73CF0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21c</w:t>
            </w:r>
          </w:p>
        </w:tc>
        <w:tc>
          <w:tcPr>
            <w:tcW w:w="2732" w:type="dxa"/>
          </w:tcPr>
          <w:p w14:paraId="5FD982CD" w14:textId="77777777" w:rsidR="004B761F" w:rsidRPr="0060547C" w:rsidRDefault="004B761F" w:rsidP="004B761F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Neonatal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dermatology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</w:t>
            </w:r>
          </w:p>
          <w:p w14:paraId="367BD47B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221" w:firstLine="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rashes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not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ignore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149]</w:t>
            </w:r>
          </w:p>
        </w:tc>
        <w:tc>
          <w:tcPr>
            <w:tcW w:w="1730" w:type="dxa"/>
          </w:tcPr>
          <w:p w14:paraId="47933CA3" w14:textId="77777777" w:rsidR="004B761F" w:rsidRPr="0060547C" w:rsidRDefault="004B761F" w:rsidP="004B761F">
            <w:pPr>
              <w:pStyle w:val="TableParagraph"/>
              <w:spacing w:line="247" w:lineRule="auto"/>
              <w:ind w:right="52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DFTB</w:t>
            </w:r>
          </w:p>
        </w:tc>
        <w:tc>
          <w:tcPr>
            <w:tcW w:w="5331" w:type="dxa"/>
          </w:tcPr>
          <w:p w14:paraId="768A1DC4" w14:textId="77777777" w:rsidR="004B761F" w:rsidRPr="0060547C" w:rsidRDefault="00000000" w:rsidP="004B761F">
            <w:pPr>
              <w:pStyle w:val="TableParagraph"/>
              <w:spacing w:line="247" w:lineRule="auto"/>
              <w:ind w:right="132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311" w:history="1">
              <w:r w:rsidR="00872E35" w:rsidRPr="00872E35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https://dontforgetthebubbles.com/neonatal-dermatology/</w:t>
              </w:r>
            </w:hyperlink>
          </w:p>
        </w:tc>
        <w:tc>
          <w:tcPr>
            <w:tcW w:w="3863" w:type="dxa"/>
          </w:tcPr>
          <w:p w14:paraId="2BA4DF44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Short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review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worrying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rashes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</w:p>
          <w:p w14:paraId="6F15FF4E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neonates</w:t>
            </w:r>
          </w:p>
        </w:tc>
      </w:tr>
      <w:tr w:rsidR="004B761F" w:rsidRPr="00082FE3" w14:paraId="5F035375" w14:textId="77777777" w:rsidTr="00997EB7">
        <w:trPr>
          <w:trHeight w:val="757"/>
        </w:trPr>
        <w:tc>
          <w:tcPr>
            <w:tcW w:w="1135" w:type="dxa"/>
          </w:tcPr>
          <w:p w14:paraId="4F9736C9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21c</w:t>
            </w:r>
          </w:p>
        </w:tc>
        <w:tc>
          <w:tcPr>
            <w:tcW w:w="2732" w:type="dxa"/>
          </w:tcPr>
          <w:p w14:paraId="771D90C9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221" w:firstLine="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Blisters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pustules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neonates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150]</w:t>
            </w:r>
          </w:p>
        </w:tc>
        <w:tc>
          <w:tcPr>
            <w:tcW w:w="1730" w:type="dxa"/>
          </w:tcPr>
          <w:p w14:paraId="44487212" w14:textId="77777777" w:rsidR="004B761F" w:rsidRPr="0060547C" w:rsidRDefault="004B761F" w:rsidP="004B761F">
            <w:pPr>
              <w:pStyle w:val="TableParagraph"/>
              <w:spacing w:line="247" w:lineRule="auto"/>
              <w:ind w:right="52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Dermnet</w:t>
            </w:r>
            <w:proofErr w:type="spellEnd"/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NZ</w:t>
            </w:r>
          </w:p>
        </w:tc>
        <w:tc>
          <w:tcPr>
            <w:tcW w:w="5331" w:type="dxa"/>
          </w:tcPr>
          <w:p w14:paraId="2A4CEA8B" w14:textId="77777777" w:rsidR="004B761F" w:rsidRPr="0060547C" w:rsidRDefault="00000000" w:rsidP="004B761F">
            <w:pPr>
              <w:pStyle w:val="TableParagraph"/>
              <w:spacing w:line="247" w:lineRule="auto"/>
              <w:ind w:right="132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312" w:history="1">
              <w:r w:rsidR="00872E35" w:rsidRPr="00872E35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https://dermnetnz.org/topics/blisters-and-pustules-in-neonates</w:t>
              </w:r>
            </w:hyperlink>
          </w:p>
        </w:tc>
        <w:tc>
          <w:tcPr>
            <w:tcW w:w="3863" w:type="dxa"/>
          </w:tcPr>
          <w:p w14:paraId="63CE8D57" w14:textId="77777777" w:rsidR="004B761F" w:rsidRPr="0060547C" w:rsidRDefault="004B761F" w:rsidP="004B761F">
            <w:pPr>
              <w:pStyle w:val="TableParagraph"/>
              <w:spacing w:before="5" w:line="247" w:lineRule="auto"/>
              <w:ind w:right="4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This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page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describes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vesiculobullous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pustular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lesions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new-borns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their</w:t>
            </w:r>
            <w:proofErr w:type="gramEnd"/>
          </w:p>
          <w:p w14:paraId="06114150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differentiating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characteristics.</w:t>
            </w:r>
          </w:p>
        </w:tc>
      </w:tr>
      <w:tr w:rsidR="004B761F" w:rsidRPr="00082FE3" w14:paraId="4C8570F7" w14:textId="77777777" w:rsidTr="00997EB7">
        <w:trPr>
          <w:trHeight w:val="757"/>
        </w:trPr>
        <w:tc>
          <w:tcPr>
            <w:tcW w:w="1135" w:type="dxa"/>
          </w:tcPr>
          <w:p w14:paraId="1DA58E97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21c</w:t>
            </w:r>
          </w:p>
        </w:tc>
        <w:tc>
          <w:tcPr>
            <w:tcW w:w="2732" w:type="dxa"/>
          </w:tcPr>
          <w:p w14:paraId="735BFD96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221" w:firstLine="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Toxic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erythema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151]</w:t>
            </w:r>
          </w:p>
        </w:tc>
        <w:tc>
          <w:tcPr>
            <w:tcW w:w="1730" w:type="dxa"/>
          </w:tcPr>
          <w:p w14:paraId="2B1C4F51" w14:textId="77777777" w:rsidR="004B761F" w:rsidRPr="0060547C" w:rsidRDefault="004B761F" w:rsidP="004B761F">
            <w:pPr>
              <w:pStyle w:val="TableParagraph"/>
              <w:spacing w:line="247" w:lineRule="auto"/>
              <w:ind w:right="52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Dermnet</w:t>
            </w:r>
            <w:proofErr w:type="spellEnd"/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NZ</w:t>
            </w:r>
          </w:p>
        </w:tc>
        <w:tc>
          <w:tcPr>
            <w:tcW w:w="5331" w:type="dxa"/>
          </w:tcPr>
          <w:p w14:paraId="781B9896" w14:textId="77777777" w:rsidR="004B761F" w:rsidRPr="0060547C" w:rsidRDefault="00000000" w:rsidP="004B761F">
            <w:pPr>
              <w:pStyle w:val="TableParagraph"/>
              <w:spacing w:line="247" w:lineRule="auto"/>
              <w:ind w:right="132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313" w:history="1">
              <w:r w:rsidR="004B761F" w:rsidRPr="0060547C">
                <w:rPr>
                  <w:rStyle w:val="Hyperlink"/>
                  <w:lang w:val="en-GB"/>
                </w:rPr>
                <w:t>https://dermnetnz.org/topics/toxic-erythema-of-the-newborn</w:t>
              </w:r>
            </w:hyperlink>
          </w:p>
        </w:tc>
        <w:tc>
          <w:tcPr>
            <w:tcW w:w="3863" w:type="dxa"/>
          </w:tcPr>
          <w:p w14:paraId="55B99B3E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Short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erythema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toxicum</w:t>
            </w:r>
            <w:proofErr w:type="spellEnd"/>
          </w:p>
        </w:tc>
      </w:tr>
      <w:tr w:rsidR="004B761F" w:rsidRPr="00082FE3" w14:paraId="3B4FD763" w14:textId="77777777" w:rsidTr="00997EB7">
        <w:trPr>
          <w:trHeight w:val="757"/>
        </w:trPr>
        <w:tc>
          <w:tcPr>
            <w:tcW w:w="1135" w:type="dxa"/>
          </w:tcPr>
          <w:p w14:paraId="364B8C99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21c</w:t>
            </w:r>
          </w:p>
        </w:tc>
        <w:tc>
          <w:tcPr>
            <w:tcW w:w="2732" w:type="dxa"/>
          </w:tcPr>
          <w:p w14:paraId="0B5D8D65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221" w:firstLine="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Mongolian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blue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spots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262]</w:t>
            </w:r>
          </w:p>
        </w:tc>
        <w:tc>
          <w:tcPr>
            <w:tcW w:w="1730" w:type="dxa"/>
          </w:tcPr>
          <w:p w14:paraId="1F061DEE" w14:textId="77777777" w:rsidR="004B761F" w:rsidRPr="0060547C" w:rsidRDefault="004B761F" w:rsidP="004B761F">
            <w:pPr>
              <w:pStyle w:val="TableParagraph"/>
              <w:spacing w:line="247" w:lineRule="auto"/>
              <w:ind w:right="52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Dermnet</w:t>
            </w:r>
            <w:proofErr w:type="spellEnd"/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NZ</w:t>
            </w:r>
          </w:p>
        </w:tc>
        <w:tc>
          <w:tcPr>
            <w:tcW w:w="5331" w:type="dxa"/>
          </w:tcPr>
          <w:p w14:paraId="48B6FCD1" w14:textId="77777777" w:rsidR="004B761F" w:rsidRPr="0060547C" w:rsidRDefault="00000000" w:rsidP="004B761F">
            <w:pPr>
              <w:pStyle w:val="TableParagraph"/>
              <w:spacing w:line="247" w:lineRule="auto"/>
              <w:ind w:right="132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314" w:history="1">
              <w:r w:rsidR="00872E35" w:rsidRPr="00872E35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https://dermnetnz.org/topics/lumbosacral-dermal-melanocytosis</w:t>
              </w:r>
            </w:hyperlink>
          </w:p>
        </w:tc>
        <w:tc>
          <w:tcPr>
            <w:tcW w:w="3863" w:type="dxa"/>
          </w:tcPr>
          <w:p w14:paraId="2F0DB119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Short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Mongolian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blue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spots</w:t>
            </w:r>
          </w:p>
        </w:tc>
      </w:tr>
      <w:tr w:rsidR="004B761F" w:rsidRPr="00082FE3" w14:paraId="75B1316F" w14:textId="77777777" w:rsidTr="00997EB7">
        <w:trPr>
          <w:trHeight w:val="757"/>
        </w:trPr>
        <w:tc>
          <w:tcPr>
            <w:tcW w:w="1135" w:type="dxa"/>
          </w:tcPr>
          <w:p w14:paraId="0106B980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21c</w:t>
            </w:r>
          </w:p>
        </w:tc>
        <w:tc>
          <w:tcPr>
            <w:tcW w:w="2732" w:type="dxa"/>
          </w:tcPr>
          <w:p w14:paraId="7A071061" w14:textId="77777777" w:rsidR="004B761F" w:rsidRPr="0060547C" w:rsidRDefault="004B761F" w:rsidP="004B761F">
            <w:pPr>
              <w:pStyle w:val="TableParagraph"/>
              <w:spacing w:line="247" w:lineRule="auto"/>
              <w:ind w:left="100" w:right="221" w:firstLine="1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Strawberry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nevus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263]</w:t>
            </w:r>
          </w:p>
        </w:tc>
        <w:tc>
          <w:tcPr>
            <w:tcW w:w="1730" w:type="dxa"/>
          </w:tcPr>
          <w:p w14:paraId="7C0C51DF" w14:textId="77777777" w:rsidR="004B761F" w:rsidRPr="0060547C" w:rsidRDefault="004B761F" w:rsidP="004B761F">
            <w:pPr>
              <w:pStyle w:val="TableParagraph"/>
              <w:spacing w:line="247" w:lineRule="auto"/>
              <w:ind w:right="528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Dermnet</w:t>
            </w:r>
            <w:proofErr w:type="spellEnd"/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NZ</w:t>
            </w:r>
          </w:p>
        </w:tc>
        <w:tc>
          <w:tcPr>
            <w:tcW w:w="5331" w:type="dxa"/>
          </w:tcPr>
          <w:p w14:paraId="7FADCE52" w14:textId="77777777" w:rsidR="004B761F" w:rsidRPr="0060547C" w:rsidRDefault="00000000" w:rsidP="004B761F">
            <w:pPr>
              <w:pStyle w:val="TableParagraph"/>
              <w:spacing w:line="247" w:lineRule="auto"/>
              <w:ind w:right="132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315" w:history="1">
              <w:r w:rsidR="00872E35" w:rsidRPr="00872E35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https://dermnetnz.org/topics/infantile-haemangioma-definition-and-pathogenesis</w:t>
              </w:r>
            </w:hyperlink>
          </w:p>
        </w:tc>
        <w:tc>
          <w:tcPr>
            <w:tcW w:w="3863" w:type="dxa"/>
          </w:tcPr>
          <w:p w14:paraId="49D118CC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Short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strawberry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Nevus</w:t>
            </w:r>
          </w:p>
        </w:tc>
      </w:tr>
    </w:tbl>
    <w:p w14:paraId="29C25BAC" w14:textId="77777777" w:rsidR="005531EA" w:rsidRPr="0060547C" w:rsidRDefault="005531EA" w:rsidP="005531EA">
      <w:pPr>
        <w:rPr>
          <w:rFonts w:cs="Arial"/>
        </w:rPr>
        <w:sectPr w:rsidR="005531EA" w:rsidRPr="0060547C">
          <w:pgSz w:w="15840" w:h="12240" w:orient="landscape"/>
          <w:pgMar w:top="1140" w:right="380" w:bottom="1580" w:left="400" w:header="0" w:footer="1381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6CC05C09" w14:textId="77777777" w:rsidTr="0060547C">
        <w:trPr>
          <w:trHeight w:val="754"/>
        </w:trPr>
        <w:tc>
          <w:tcPr>
            <w:tcW w:w="1135" w:type="dxa"/>
          </w:tcPr>
          <w:p w14:paraId="2043A223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21d</w:t>
            </w:r>
          </w:p>
        </w:tc>
        <w:tc>
          <w:tcPr>
            <w:tcW w:w="2732" w:type="dxa"/>
          </w:tcPr>
          <w:p w14:paraId="5DAFEB96" w14:textId="77777777" w:rsidR="005531EA" w:rsidRPr="0060547C" w:rsidRDefault="00911719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Henoch-</w:t>
            </w:r>
            <w:proofErr w:type="spellStart"/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Schonlein</w:t>
            </w:r>
            <w:proofErr w:type="spellEnd"/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 xml:space="preserve"> Purpura (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HSP</w:t>
            </w:r>
            <w:r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)</w:t>
            </w:r>
            <w:r w:rsidR="005531EA"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="005531EA"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264]</w:t>
            </w:r>
          </w:p>
        </w:tc>
        <w:tc>
          <w:tcPr>
            <w:tcW w:w="1730" w:type="dxa"/>
          </w:tcPr>
          <w:p w14:paraId="40EDAF49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Alder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Hey</w:t>
            </w:r>
          </w:p>
          <w:p w14:paraId="796A5C88" w14:textId="77777777" w:rsidR="005531EA" w:rsidRPr="0060547C" w:rsidRDefault="005531EA" w:rsidP="00CE3E00">
            <w:pPr>
              <w:pStyle w:val="TableParagraph"/>
              <w:spacing w:before="0" w:line="250" w:lineRule="atLeast"/>
              <w:ind w:right="779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children’s</w:t>
            </w:r>
            <w:r w:rsidRPr="0060547C">
              <w:rPr>
                <w:rFonts w:ascii="Arial" w:hAnsi="Arial" w:cs="Arial"/>
                <w:w w:val="10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hospital</w:t>
            </w:r>
          </w:p>
        </w:tc>
        <w:tc>
          <w:tcPr>
            <w:tcW w:w="5331" w:type="dxa"/>
          </w:tcPr>
          <w:p w14:paraId="006CC585" w14:textId="77777777" w:rsidR="005531EA" w:rsidRPr="0060547C" w:rsidRDefault="00000000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16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https://youtu.be/kb6yqRytfAI</w:t>
              </w:r>
            </w:hyperlink>
          </w:p>
        </w:tc>
        <w:tc>
          <w:tcPr>
            <w:tcW w:w="3863" w:type="dxa"/>
          </w:tcPr>
          <w:p w14:paraId="67E23962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Webinar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HSP</w:t>
            </w:r>
          </w:p>
        </w:tc>
      </w:tr>
      <w:tr w:rsidR="005531EA" w:rsidRPr="00082FE3" w14:paraId="55C8CD2D" w14:textId="77777777" w:rsidTr="0060547C">
        <w:trPr>
          <w:trHeight w:val="757"/>
        </w:trPr>
        <w:tc>
          <w:tcPr>
            <w:tcW w:w="1135" w:type="dxa"/>
          </w:tcPr>
          <w:p w14:paraId="2A97BF1B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21d</w:t>
            </w:r>
          </w:p>
        </w:tc>
        <w:tc>
          <w:tcPr>
            <w:tcW w:w="2732" w:type="dxa"/>
          </w:tcPr>
          <w:p w14:paraId="1A8B2FC6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4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Meningococcal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Meningitis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Sepsis</w:t>
            </w:r>
          </w:p>
          <w:p w14:paraId="68B484E9" w14:textId="77777777" w:rsidR="005531EA" w:rsidRPr="0060547C" w:rsidRDefault="005531EA" w:rsidP="00CE3E00">
            <w:pPr>
              <w:pStyle w:val="TableParagraph"/>
              <w:spacing w:before="1" w:line="228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Guidance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Notes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265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05BD182" w14:textId="77777777" w:rsidR="005531EA" w:rsidRPr="0060547C" w:rsidRDefault="005531EA" w:rsidP="00CE3E00">
            <w:pPr>
              <w:pStyle w:val="TableParagraph"/>
              <w:spacing w:line="247" w:lineRule="auto"/>
              <w:ind w:right="52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Meningitis</w:t>
            </w:r>
            <w:r w:rsidRPr="0060547C">
              <w:rPr>
                <w:rFonts w:ascii="Arial" w:hAnsi="Arial" w:cs="Arial"/>
                <w:spacing w:val="-4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research</w:t>
            </w:r>
          </w:p>
          <w:p w14:paraId="0D815387" w14:textId="77777777" w:rsidR="005531EA" w:rsidRPr="0060547C" w:rsidRDefault="005531EA" w:rsidP="00CE3E00">
            <w:pPr>
              <w:pStyle w:val="TableParagraph"/>
              <w:spacing w:before="1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foundation</w:t>
            </w:r>
          </w:p>
        </w:tc>
        <w:tc>
          <w:tcPr>
            <w:tcW w:w="5331" w:type="dxa"/>
          </w:tcPr>
          <w:p w14:paraId="356E19B7" w14:textId="77777777" w:rsidR="005531EA" w:rsidRPr="0060547C" w:rsidRDefault="00000000" w:rsidP="00CE3E00">
            <w:pPr>
              <w:pStyle w:val="TableParagraph"/>
              <w:spacing w:line="247" w:lineRule="auto"/>
              <w:ind w:right="102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17" w:history="1">
              <w:r w:rsidR="00872E35" w:rsidRPr="00872E35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https://www.meningitis.org/getmedia/cf777153-9427-4464-89e2-fb58199174b6/gp_booklet-UK-sept-16</w:t>
              </w:r>
            </w:hyperlink>
          </w:p>
        </w:tc>
        <w:tc>
          <w:tcPr>
            <w:tcW w:w="3863" w:type="dxa"/>
          </w:tcPr>
          <w:p w14:paraId="5BDD59BF" w14:textId="77777777" w:rsidR="005531EA" w:rsidRPr="0060547C" w:rsidRDefault="005531EA" w:rsidP="00CE3E00">
            <w:pPr>
              <w:pStyle w:val="TableParagraph"/>
              <w:spacing w:line="247" w:lineRule="auto"/>
              <w:ind w:right="62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 on managing meningitis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including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exploring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associated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rashes</w:t>
            </w:r>
          </w:p>
        </w:tc>
      </w:tr>
      <w:tr w:rsidR="005531EA" w:rsidRPr="00082FE3" w14:paraId="54FDC9BF" w14:textId="77777777" w:rsidTr="0060547C">
        <w:trPr>
          <w:trHeight w:val="1008"/>
        </w:trPr>
        <w:tc>
          <w:tcPr>
            <w:tcW w:w="1135" w:type="dxa"/>
          </w:tcPr>
          <w:p w14:paraId="13741A8E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21d</w:t>
            </w:r>
          </w:p>
        </w:tc>
        <w:tc>
          <w:tcPr>
            <w:tcW w:w="2732" w:type="dxa"/>
          </w:tcPr>
          <w:p w14:paraId="682B7FF1" w14:textId="77777777" w:rsidR="005531EA" w:rsidRPr="0060547C" w:rsidRDefault="005531EA" w:rsidP="00CE3E00">
            <w:pPr>
              <w:pStyle w:val="TableParagraph"/>
              <w:spacing w:before="3" w:line="249" w:lineRule="auto"/>
              <w:ind w:left="100" w:right="11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non-blanching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rash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266]</w:t>
            </w:r>
          </w:p>
        </w:tc>
        <w:tc>
          <w:tcPr>
            <w:tcW w:w="1730" w:type="dxa"/>
          </w:tcPr>
          <w:p w14:paraId="67D82FE4" w14:textId="77777777" w:rsidR="005531EA" w:rsidRPr="0060547C" w:rsidRDefault="005531EA" w:rsidP="00CE3E00">
            <w:pPr>
              <w:pStyle w:val="TableParagraph"/>
              <w:spacing w:before="3" w:line="249" w:lineRule="auto"/>
              <w:ind w:right="537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NHS Greater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Glasgow 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Clyde</w:t>
            </w:r>
          </w:p>
        </w:tc>
        <w:tc>
          <w:tcPr>
            <w:tcW w:w="5331" w:type="dxa"/>
          </w:tcPr>
          <w:p w14:paraId="6BB23AE2" w14:textId="77777777" w:rsidR="005531EA" w:rsidRPr="0060547C" w:rsidRDefault="00000000" w:rsidP="00CE3E00">
            <w:pPr>
              <w:pStyle w:val="TableParagraph"/>
              <w:spacing w:before="0" w:line="223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18" w:history="1">
              <w:r w:rsidR="00872E35" w:rsidRPr="00872E35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https://www.clinicalguidelines.scot.nhs.uk/nhsggc-guidelines/nhsggc-guidelines/emergency-medicine/management-of-the-child-with-a-non-blanching-rash-nbr-ie-petechiae-purpura-ecchymoses/</w:t>
              </w:r>
            </w:hyperlink>
          </w:p>
        </w:tc>
        <w:tc>
          <w:tcPr>
            <w:tcW w:w="3863" w:type="dxa"/>
          </w:tcPr>
          <w:p w14:paraId="2F89D003" w14:textId="77777777" w:rsidR="005531EA" w:rsidRPr="0060547C" w:rsidRDefault="005531EA" w:rsidP="00CE3E00">
            <w:pPr>
              <w:pStyle w:val="TableParagraph"/>
              <w:spacing w:before="3" w:line="249" w:lineRule="auto"/>
              <w:ind w:right="32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Guidelines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managing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non-blanching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rash</w:t>
            </w:r>
          </w:p>
        </w:tc>
      </w:tr>
      <w:tr w:rsidR="005531EA" w:rsidRPr="00082FE3" w14:paraId="1704D419" w14:textId="77777777" w:rsidTr="0060547C">
        <w:trPr>
          <w:trHeight w:val="479"/>
        </w:trPr>
        <w:tc>
          <w:tcPr>
            <w:tcW w:w="1135" w:type="dxa"/>
          </w:tcPr>
          <w:p w14:paraId="2731893E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21d,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21g</w:t>
            </w:r>
          </w:p>
        </w:tc>
        <w:tc>
          <w:tcPr>
            <w:tcW w:w="2732" w:type="dxa"/>
          </w:tcPr>
          <w:p w14:paraId="326AD5BB" w14:textId="77777777" w:rsidR="005531EA" w:rsidRPr="0060547C" w:rsidRDefault="005531EA" w:rsidP="00CE3E00">
            <w:pPr>
              <w:pStyle w:val="TableParagraph"/>
              <w:spacing w:before="5"/>
              <w:ind w:left="10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HSP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267]</w:t>
            </w:r>
          </w:p>
        </w:tc>
        <w:tc>
          <w:tcPr>
            <w:tcW w:w="1730" w:type="dxa"/>
          </w:tcPr>
          <w:p w14:paraId="47964857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Dermnet</w:t>
            </w:r>
            <w:proofErr w:type="spellEnd"/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NZ</w:t>
            </w:r>
          </w:p>
        </w:tc>
        <w:tc>
          <w:tcPr>
            <w:tcW w:w="5331" w:type="dxa"/>
          </w:tcPr>
          <w:p w14:paraId="6B62108A" w14:textId="77777777" w:rsidR="005531EA" w:rsidRPr="0060547C" w:rsidRDefault="00000000" w:rsidP="00CE3E00">
            <w:pPr>
              <w:pStyle w:val="TableParagraph"/>
              <w:spacing w:before="5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19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https://dermnetnz.org/topics/henoch-schoenlein-purpura</w:t>
              </w:r>
            </w:hyperlink>
          </w:p>
        </w:tc>
        <w:tc>
          <w:tcPr>
            <w:tcW w:w="3863" w:type="dxa"/>
          </w:tcPr>
          <w:p w14:paraId="2C215D4B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HSP</w:t>
            </w:r>
          </w:p>
        </w:tc>
      </w:tr>
      <w:tr w:rsidR="005531EA" w:rsidRPr="00082FE3" w14:paraId="67D4B1AE" w14:textId="77777777" w:rsidTr="0060547C">
        <w:trPr>
          <w:trHeight w:val="477"/>
        </w:trPr>
        <w:tc>
          <w:tcPr>
            <w:tcW w:w="1135" w:type="dxa"/>
          </w:tcPr>
          <w:p w14:paraId="2F49925C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21e</w:t>
            </w:r>
          </w:p>
        </w:tc>
        <w:tc>
          <w:tcPr>
            <w:tcW w:w="2732" w:type="dxa"/>
          </w:tcPr>
          <w:p w14:paraId="34808DA4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Scabies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268]</w:t>
            </w:r>
          </w:p>
        </w:tc>
        <w:tc>
          <w:tcPr>
            <w:tcW w:w="1730" w:type="dxa"/>
          </w:tcPr>
          <w:p w14:paraId="42C6AB96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Dermnet</w:t>
            </w:r>
            <w:proofErr w:type="spellEnd"/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NZ</w:t>
            </w:r>
          </w:p>
        </w:tc>
        <w:tc>
          <w:tcPr>
            <w:tcW w:w="5331" w:type="dxa"/>
          </w:tcPr>
          <w:p w14:paraId="5AB17F9E" w14:textId="77777777" w:rsidR="005531EA" w:rsidRPr="0060547C" w:rsidRDefault="00000000" w:rsidP="00CE3E00">
            <w:pPr>
              <w:pStyle w:val="TableParagraph"/>
              <w:spacing w:before="5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20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https://dermnetnz.org/topics/scabies</w:t>
              </w:r>
            </w:hyperlink>
          </w:p>
        </w:tc>
        <w:tc>
          <w:tcPr>
            <w:tcW w:w="3863" w:type="dxa"/>
          </w:tcPr>
          <w:p w14:paraId="6679C057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Short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scabies</w:t>
            </w:r>
          </w:p>
        </w:tc>
      </w:tr>
      <w:tr w:rsidR="005531EA" w:rsidRPr="00082FE3" w14:paraId="30071B99" w14:textId="77777777" w:rsidTr="0060547C">
        <w:trPr>
          <w:trHeight w:val="504"/>
        </w:trPr>
        <w:tc>
          <w:tcPr>
            <w:tcW w:w="1135" w:type="dxa"/>
          </w:tcPr>
          <w:p w14:paraId="65B14583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21e</w:t>
            </w:r>
          </w:p>
        </w:tc>
        <w:tc>
          <w:tcPr>
            <w:tcW w:w="2732" w:type="dxa"/>
          </w:tcPr>
          <w:p w14:paraId="5CC4A29B" w14:textId="77777777" w:rsidR="005531EA" w:rsidRPr="0060547C" w:rsidRDefault="005531EA" w:rsidP="00CE3E00">
            <w:pPr>
              <w:pStyle w:val="TableParagraph"/>
              <w:spacing w:before="5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Insect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bites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stings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269]</w:t>
            </w:r>
          </w:p>
        </w:tc>
        <w:tc>
          <w:tcPr>
            <w:tcW w:w="1730" w:type="dxa"/>
          </w:tcPr>
          <w:p w14:paraId="7E9F0359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Dermnet</w:t>
            </w:r>
            <w:proofErr w:type="spellEnd"/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NZ</w:t>
            </w:r>
          </w:p>
        </w:tc>
        <w:tc>
          <w:tcPr>
            <w:tcW w:w="5331" w:type="dxa"/>
          </w:tcPr>
          <w:p w14:paraId="355074E1" w14:textId="77777777" w:rsidR="005531EA" w:rsidRPr="0060547C" w:rsidRDefault="00000000" w:rsidP="00CE3E00">
            <w:pPr>
              <w:pStyle w:val="TableParagraph"/>
              <w:spacing w:before="8" w:line="228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21" w:history="1">
              <w:r w:rsidR="00872E35" w:rsidRPr="00872E35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https://dermnetnz.org/cme/arthropods/insect-bites-and-stings</w:t>
              </w:r>
            </w:hyperlink>
          </w:p>
        </w:tc>
        <w:tc>
          <w:tcPr>
            <w:tcW w:w="3863" w:type="dxa"/>
          </w:tcPr>
          <w:p w14:paraId="6AA0A5D7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Short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insect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bites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stings</w:t>
            </w:r>
          </w:p>
        </w:tc>
      </w:tr>
      <w:tr w:rsidR="005531EA" w:rsidRPr="00082FE3" w14:paraId="1C4BE4B3" w14:textId="77777777" w:rsidTr="0060547C">
        <w:trPr>
          <w:trHeight w:val="479"/>
        </w:trPr>
        <w:tc>
          <w:tcPr>
            <w:tcW w:w="1135" w:type="dxa"/>
          </w:tcPr>
          <w:p w14:paraId="1BBA850A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21f</w:t>
            </w:r>
          </w:p>
        </w:tc>
        <w:tc>
          <w:tcPr>
            <w:tcW w:w="2732" w:type="dxa"/>
          </w:tcPr>
          <w:p w14:paraId="5D8E9CE9" w14:textId="77777777" w:rsidR="005531EA" w:rsidRPr="0060547C" w:rsidRDefault="005531EA" w:rsidP="00CE3E00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Pruritus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270]</w:t>
            </w:r>
          </w:p>
        </w:tc>
        <w:tc>
          <w:tcPr>
            <w:tcW w:w="1730" w:type="dxa"/>
          </w:tcPr>
          <w:p w14:paraId="43266D09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Dermnet</w:t>
            </w:r>
            <w:proofErr w:type="spellEnd"/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NZ</w:t>
            </w:r>
          </w:p>
        </w:tc>
        <w:tc>
          <w:tcPr>
            <w:tcW w:w="5331" w:type="dxa"/>
          </w:tcPr>
          <w:p w14:paraId="3431DCAB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22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https://dermnetnz.org/topics/pruritus</w:t>
              </w:r>
            </w:hyperlink>
          </w:p>
        </w:tc>
        <w:tc>
          <w:tcPr>
            <w:tcW w:w="3863" w:type="dxa"/>
          </w:tcPr>
          <w:p w14:paraId="77EB6342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Short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puritis</w:t>
            </w:r>
            <w:proofErr w:type="spellEnd"/>
          </w:p>
        </w:tc>
      </w:tr>
      <w:tr w:rsidR="004B761F" w:rsidRPr="00082FE3" w14:paraId="384EA92B" w14:textId="77777777" w:rsidTr="00997EB7">
        <w:trPr>
          <w:trHeight w:val="479"/>
        </w:trPr>
        <w:tc>
          <w:tcPr>
            <w:tcW w:w="1135" w:type="dxa"/>
          </w:tcPr>
          <w:p w14:paraId="2691551C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21f</w:t>
            </w:r>
          </w:p>
        </w:tc>
        <w:tc>
          <w:tcPr>
            <w:tcW w:w="2732" w:type="dxa"/>
          </w:tcPr>
          <w:p w14:paraId="307AE1D9" w14:textId="77777777" w:rsidR="004B761F" w:rsidRPr="0060547C" w:rsidRDefault="004B761F" w:rsidP="004B761F">
            <w:pPr>
              <w:pStyle w:val="TableParagraph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Urticaria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not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associated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with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Anaphylaxis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271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75371107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NHS Greater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Glasgow 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Clyde</w:t>
            </w:r>
          </w:p>
        </w:tc>
        <w:tc>
          <w:tcPr>
            <w:tcW w:w="5331" w:type="dxa"/>
          </w:tcPr>
          <w:p w14:paraId="5C953985" w14:textId="77777777" w:rsidR="004B761F" w:rsidRPr="0060547C" w:rsidRDefault="00000000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323" w:history="1">
              <w:r w:rsidR="00872E35" w:rsidRPr="00872E35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https://www.clinicalguidelines.scot.nhs.uk/nhsggc-guidelines/nhsggc-guidelines/emergency-medicine/urticaria-not-associated-with-anaphylaxis-management-in-children/</w:t>
              </w:r>
            </w:hyperlink>
          </w:p>
        </w:tc>
        <w:tc>
          <w:tcPr>
            <w:tcW w:w="3863" w:type="dxa"/>
          </w:tcPr>
          <w:p w14:paraId="63CC8672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4B761F" w:rsidRPr="00082FE3" w14:paraId="63268982" w14:textId="77777777" w:rsidTr="00997EB7">
        <w:trPr>
          <w:trHeight w:val="479"/>
        </w:trPr>
        <w:tc>
          <w:tcPr>
            <w:tcW w:w="1135" w:type="dxa"/>
          </w:tcPr>
          <w:p w14:paraId="3CBCA3B9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21g</w:t>
            </w:r>
          </w:p>
        </w:tc>
        <w:tc>
          <w:tcPr>
            <w:tcW w:w="2732" w:type="dxa"/>
          </w:tcPr>
          <w:p w14:paraId="2BE1C687" w14:textId="77777777" w:rsidR="004B761F" w:rsidRPr="0060547C" w:rsidRDefault="004B761F" w:rsidP="004B761F">
            <w:pPr>
              <w:pStyle w:val="TableParagraph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Kawasakis</w:t>
            </w:r>
            <w:proofErr w:type="spellEnd"/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disease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97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0F89E61D" w14:textId="77777777" w:rsidR="004B761F" w:rsidRPr="0060547C" w:rsidRDefault="004B761F" w:rsidP="004B761F">
            <w:pPr>
              <w:pStyle w:val="TableParagraph"/>
              <w:spacing w:before="3" w:line="249" w:lineRule="auto"/>
              <w:ind w:right="51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>East Midland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Emergency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medicine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educational</w:t>
            </w:r>
          </w:p>
          <w:p w14:paraId="384D9B6F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media</w:t>
            </w:r>
          </w:p>
        </w:tc>
        <w:tc>
          <w:tcPr>
            <w:tcW w:w="5331" w:type="dxa"/>
          </w:tcPr>
          <w:p w14:paraId="1450D44F" w14:textId="77777777" w:rsidR="004B761F" w:rsidRPr="0060547C" w:rsidRDefault="00000000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</w:pPr>
            <w:hyperlink r:id="rId324" w:history="1">
              <w:r w:rsidR="00872E35" w:rsidRPr="00872E35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https://em3.org.uk/foamed/7/1/2019/lightning-learning-kawasaki-disease?rq=kawasaki</w:t>
              </w:r>
            </w:hyperlink>
          </w:p>
        </w:tc>
        <w:tc>
          <w:tcPr>
            <w:tcW w:w="3863" w:type="dxa"/>
          </w:tcPr>
          <w:p w14:paraId="7BED8C26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Lightening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Kawasakis</w:t>
            </w:r>
            <w:proofErr w:type="spellEnd"/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disease</w:t>
            </w:r>
          </w:p>
        </w:tc>
      </w:tr>
      <w:tr w:rsidR="004B761F" w:rsidRPr="00082FE3" w14:paraId="7C8BC027" w14:textId="77777777" w:rsidTr="00997EB7">
        <w:trPr>
          <w:trHeight w:val="479"/>
        </w:trPr>
        <w:tc>
          <w:tcPr>
            <w:tcW w:w="1135" w:type="dxa"/>
          </w:tcPr>
          <w:p w14:paraId="58763C3B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21g</w:t>
            </w:r>
          </w:p>
        </w:tc>
        <w:tc>
          <w:tcPr>
            <w:tcW w:w="2732" w:type="dxa"/>
          </w:tcPr>
          <w:p w14:paraId="4AF194E0" w14:textId="77777777" w:rsidR="004B761F" w:rsidRPr="0060547C" w:rsidRDefault="004B761F" w:rsidP="004B761F">
            <w:pPr>
              <w:pStyle w:val="TableParagraph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Kawasakis</w:t>
            </w:r>
            <w:proofErr w:type="spellEnd"/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disease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[</w:t>
            </w:r>
            <w:proofErr w:type="gramEnd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u w:val="single"/>
                <w:lang w:val="en-GB"/>
              </w:rPr>
              <w:t>98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]</w:t>
            </w:r>
          </w:p>
        </w:tc>
        <w:tc>
          <w:tcPr>
            <w:tcW w:w="1730" w:type="dxa"/>
          </w:tcPr>
          <w:p w14:paraId="30E92F5D" w14:textId="77777777" w:rsidR="004B761F" w:rsidRPr="0060547C" w:rsidRDefault="004B761F" w:rsidP="004B761F">
            <w:pPr>
              <w:pStyle w:val="TableParagraph"/>
              <w:spacing w:before="3" w:line="249" w:lineRule="auto"/>
              <w:ind w:right="51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Paediatric</w:t>
            </w:r>
            <w:r w:rsidRPr="0060547C">
              <w:rPr>
                <w:rFonts w:ascii="Arial" w:hAnsi="Arial" w:cs="Arial"/>
                <w:w w:val="103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FOAMED</w:t>
            </w:r>
          </w:p>
        </w:tc>
        <w:tc>
          <w:tcPr>
            <w:tcW w:w="5331" w:type="dxa"/>
          </w:tcPr>
          <w:p w14:paraId="7CCAE264" w14:textId="77777777" w:rsidR="004B761F" w:rsidRPr="0060547C" w:rsidRDefault="00000000" w:rsidP="004B761F">
            <w:pPr>
              <w:pStyle w:val="TableParagraph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325" w:history="1">
              <w:r w:rsidR="00872E35" w:rsidRPr="00872E35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https://www.paediatricfoam.com/2017/06/kawasaki-disease-pearls-and-pitfalls/</w:t>
              </w:r>
            </w:hyperlink>
          </w:p>
        </w:tc>
        <w:tc>
          <w:tcPr>
            <w:tcW w:w="3863" w:type="dxa"/>
          </w:tcPr>
          <w:p w14:paraId="0E5C0DD8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Leaning</w:t>
            </w:r>
            <w:r w:rsidRPr="0060547C">
              <w:rPr>
                <w:rFonts w:ascii="Arial" w:hAnsi="Arial" w:cs="Arial"/>
                <w:spacing w:val="-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module</w:t>
            </w:r>
            <w:r w:rsidRPr="0060547C">
              <w:rPr>
                <w:rFonts w:ascii="Arial" w:hAnsi="Arial" w:cs="Arial"/>
                <w:spacing w:val="-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9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Kawasakis</w:t>
            </w:r>
            <w:proofErr w:type="spellEnd"/>
          </w:p>
        </w:tc>
      </w:tr>
      <w:tr w:rsidR="004B761F" w:rsidRPr="00082FE3" w14:paraId="603AE627" w14:textId="77777777" w:rsidTr="00997EB7">
        <w:trPr>
          <w:trHeight w:val="479"/>
        </w:trPr>
        <w:tc>
          <w:tcPr>
            <w:tcW w:w="1135" w:type="dxa"/>
          </w:tcPr>
          <w:p w14:paraId="18578A36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21i</w:t>
            </w:r>
          </w:p>
        </w:tc>
        <w:tc>
          <w:tcPr>
            <w:tcW w:w="2732" w:type="dxa"/>
          </w:tcPr>
          <w:p w14:paraId="715DFEC6" w14:textId="77777777" w:rsidR="004B761F" w:rsidRPr="0060547C" w:rsidRDefault="004B761F" w:rsidP="004B761F">
            <w:pPr>
              <w:pStyle w:val="TableParagraph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Cellulitis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272]</w:t>
            </w:r>
          </w:p>
        </w:tc>
        <w:tc>
          <w:tcPr>
            <w:tcW w:w="1730" w:type="dxa"/>
          </w:tcPr>
          <w:p w14:paraId="3E03E4DF" w14:textId="77777777" w:rsidR="004B761F" w:rsidRPr="0060547C" w:rsidRDefault="004B761F" w:rsidP="004B761F">
            <w:pPr>
              <w:pStyle w:val="TableParagraph"/>
              <w:spacing w:before="3" w:line="249" w:lineRule="auto"/>
              <w:ind w:right="51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331" w:type="dxa"/>
          </w:tcPr>
          <w:p w14:paraId="36700B11" w14:textId="77777777" w:rsidR="004B761F" w:rsidRPr="0060547C" w:rsidRDefault="00000000" w:rsidP="004B761F">
            <w:pPr>
              <w:pStyle w:val="TableParagraph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326" w:history="1">
              <w:r w:rsidR="00872E35" w:rsidRPr="00872E35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https://cks.nice.org.uk/topics/cellulitis-acute/</w:t>
              </w:r>
            </w:hyperlink>
          </w:p>
        </w:tc>
        <w:tc>
          <w:tcPr>
            <w:tcW w:w="3863" w:type="dxa"/>
          </w:tcPr>
          <w:p w14:paraId="03654CAB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  <w:tr w:rsidR="004B761F" w:rsidRPr="00082FE3" w14:paraId="46872ABA" w14:textId="77777777" w:rsidTr="0060547C">
        <w:trPr>
          <w:trHeight w:val="736"/>
        </w:trPr>
        <w:tc>
          <w:tcPr>
            <w:tcW w:w="1135" w:type="dxa"/>
          </w:tcPr>
          <w:p w14:paraId="4E9C628C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21i</w:t>
            </w:r>
          </w:p>
        </w:tc>
        <w:tc>
          <w:tcPr>
            <w:tcW w:w="2732" w:type="dxa"/>
          </w:tcPr>
          <w:p w14:paraId="607D82C7" w14:textId="77777777" w:rsidR="004B761F" w:rsidRPr="0060547C" w:rsidRDefault="004B761F" w:rsidP="004B761F">
            <w:pPr>
              <w:pStyle w:val="TableParagraph"/>
              <w:ind w:left="100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Peri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orbital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cellulitis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273]</w:t>
            </w:r>
          </w:p>
        </w:tc>
        <w:tc>
          <w:tcPr>
            <w:tcW w:w="1730" w:type="dxa"/>
          </w:tcPr>
          <w:p w14:paraId="4A0EF80A" w14:textId="77777777" w:rsidR="004B761F" w:rsidRPr="0060547C" w:rsidRDefault="004B761F" w:rsidP="004B761F">
            <w:pPr>
              <w:pStyle w:val="TableParagraph"/>
              <w:spacing w:before="3" w:line="249" w:lineRule="auto"/>
              <w:ind w:right="511"/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</w:pPr>
            <w:proofErr w:type="spell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Peadiatric</w:t>
            </w:r>
            <w:proofErr w:type="spellEnd"/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pearls</w:t>
            </w:r>
          </w:p>
        </w:tc>
        <w:tc>
          <w:tcPr>
            <w:tcW w:w="5331" w:type="dxa"/>
          </w:tcPr>
          <w:p w14:paraId="3B4E791D" w14:textId="77777777" w:rsidR="004B761F" w:rsidRPr="0060547C" w:rsidRDefault="00000000" w:rsidP="004B761F">
            <w:pPr>
              <w:pStyle w:val="TableParagraph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327" w:history="1">
              <w:r w:rsidR="00872E35" w:rsidRPr="00872E35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https://www.paediatricpearls.co.uk/periorbital-and-orbital-cellulitis-in-children/</w:t>
              </w:r>
            </w:hyperlink>
          </w:p>
        </w:tc>
        <w:tc>
          <w:tcPr>
            <w:tcW w:w="3863" w:type="dxa"/>
          </w:tcPr>
          <w:p w14:paraId="4C893370" w14:textId="77777777" w:rsidR="004B761F" w:rsidRPr="0060547C" w:rsidRDefault="004B761F" w:rsidP="004B761F">
            <w:pPr>
              <w:pStyle w:val="TableParagraph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Examination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cellulitis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orbit</w:t>
            </w:r>
          </w:p>
        </w:tc>
      </w:tr>
    </w:tbl>
    <w:p w14:paraId="4A7EEFA5" w14:textId="77777777" w:rsidR="005531EA" w:rsidRPr="00082FE3" w:rsidRDefault="005531EA" w:rsidP="005531EA">
      <w:pPr>
        <w:rPr>
          <w:rFonts w:cs="Arial"/>
        </w:rPr>
      </w:pPr>
    </w:p>
    <w:p w14:paraId="02BC7120" w14:textId="77777777" w:rsidR="005531EA" w:rsidRPr="0060547C" w:rsidRDefault="005531EA" w:rsidP="005531EA">
      <w:pPr>
        <w:pStyle w:val="BodyText"/>
        <w:spacing w:before="10" w:after="1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4"/>
      </w:tblGrid>
      <w:tr w:rsidR="005531EA" w:rsidRPr="00082FE3" w14:paraId="1CCFFCD2" w14:textId="77777777" w:rsidTr="00CE3E00">
        <w:trPr>
          <w:trHeight w:val="320"/>
        </w:trPr>
        <w:tc>
          <w:tcPr>
            <w:tcW w:w="14794" w:type="dxa"/>
            <w:shd w:val="clear" w:color="auto" w:fill="D8D8D8"/>
          </w:tcPr>
          <w:p w14:paraId="124C867C" w14:textId="77777777" w:rsidR="005531EA" w:rsidRPr="0060547C" w:rsidRDefault="005531EA" w:rsidP="00CE3E00">
            <w:pPr>
              <w:pStyle w:val="TableParagraph"/>
              <w:spacing w:before="3" w:line="297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21)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Vomiting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diarrhoea</w:t>
            </w:r>
          </w:p>
        </w:tc>
      </w:tr>
      <w:tr w:rsidR="005531EA" w:rsidRPr="00082FE3" w14:paraId="3CA54133" w14:textId="77777777" w:rsidTr="00CE3E00">
        <w:trPr>
          <w:trHeight w:val="321"/>
        </w:trPr>
        <w:tc>
          <w:tcPr>
            <w:tcW w:w="14794" w:type="dxa"/>
          </w:tcPr>
          <w:p w14:paraId="7222D07D" w14:textId="77777777" w:rsidR="005531EA" w:rsidRPr="0060547C" w:rsidRDefault="005531EA" w:rsidP="00CE3E00">
            <w:pPr>
              <w:pStyle w:val="TableParagraph"/>
              <w:spacing w:before="2" w:line="299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Key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Capabilities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/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Knowledge</w:t>
            </w:r>
          </w:p>
        </w:tc>
      </w:tr>
      <w:tr w:rsidR="005531EA" w:rsidRPr="00082FE3" w14:paraId="75B3A51B" w14:textId="77777777" w:rsidTr="00CE3E00">
        <w:trPr>
          <w:trHeight w:val="1605"/>
        </w:trPr>
        <w:tc>
          <w:tcPr>
            <w:tcW w:w="14794" w:type="dxa"/>
          </w:tcPr>
          <w:p w14:paraId="2AC309AF" w14:textId="77777777" w:rsidR="005531EA" w:rsidRPr="0060547C" w:rsidRDefault="005531EA" w:rsidP="005531EA">
            <w:pPr>
              <w:pStyle w:val="TableParagraph"/>
              <w:numPr>
                <w:ilvl w:val="0"/>
                <w:numId w:val="59"/>
              </w:numPr>
              <w:tabs>
                <w:tab w:val="left" w:pos="780"/>
              </w:tabs>
              <w:spacing w:before="2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able</w:t>
            </w:r>
            <w:r w:rsidRPr="0060547C">
              <w:rPr>
                <w:rFonts w:ascii="Arial" w:hAnsi="Arial" w:cs="Arial"/>
                <w:spacing w:val="4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assess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dehydration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  <w:proofErr w:type="gramEnd"/>
          </w:p>
          <w:p w14:paraId="17575558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C71D17C" w14:textId="77777777" w:rsidR="005531EA" w:rsidRPr="0060547C" w:rsidRDefault="005531EA" w:rsidP="005531EA">
            <w:pPr>
              <w:pStyle w:val="TableParagraph"/>
              <w:numPr>
                <w:ilvl w:val="0"/>
                <w:numId w:val="59"/>
              </w:numPr>
              <w:tabs>
                <w:tab w:val="left" w:pos="780"/>
              </w:tabs>
              <w:spacing w:before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NICE</w:t>
            </w:r>
            <w:r w:rsidRPr="0060547C">
              <w:rPr>
                <w:rFonts w:ascii="Arial" w:hAnsi="Arial" w:cs="Arial"/>
                <w:spacing w:val="2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guidelines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gastroenteritis</w:t>
            </w:r>
            <w:proofErr w:type="gramEnd"/>
          </w:p>
          <w:p w14:paraId="057E4496" w14:textId="77777777" w:rsidR="005531EA" w:rsidRPr="0060547C" w:rsidRDefault="005531EA" w:rsidP="00CE3E00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819ED5B" w14:textId="77777777" w:rsidR="005531EA" w:rsidRPr="0060547C" w:rsidRDefault="005531EA" w:rsidP="00CE3E00">
            <w:pPr>
              <w:pStyle w:val="TableParagraph"/>
              <w:spacing w:before="0" w:line="297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Is</w:t>
            </w:r>
            <w:r w:rsidRPr="0060547C">
              <w:rPr>
                <w:rFonts w:ascii="Arial" w:hAnsi="Arial" w:cs="Arial"/>
                <w:spacing w:val="9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aware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common</w:t>
            </w:r>
            <w:r w:rsidRPr="0060547C">
              <w:rPr>
                <w:rFonts w:ascii="Arial" w:hAnsi="Arial" w:cs="Arial"/>
                <w:spacing w:val="11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cause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6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vomiting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diarrhoea</w:t>
            </w:r>
            <w:r w:rsidRPr="0060547C">
              <w:rPr>
                <w:rFonts w:ascii="Arial" w:hAnsi="Arial" w:cs="Arial"/>
                <w:spacing w:val="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10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8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young</w:t>
            </w:r>
            <w:r w:rsidRPr="0060547C">
              <w:rPr>
                <w:rFonts w:ascii="Arial" w:hAnsi="Arial" w:cs="Arial"/>
                <w:spacing w:val="7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z w:val="24"/>
                <w:szCs w:val="24"/>
                <w:lang w:val="en-GB"/>
              </w:rPr>
              <w:t>people</w:t>
            </w:r>
          </w:p>
        </w:tc>
      </w:tr>
    </w:tbl>
    <w:p w14:paraId="07D1EFFA" w14:textId="77777777" w:rsidR="005531EA" w:rsidRPr="0060547C" w:rsidRDefault="005531EA" w:rsidP="005531EA">
      <w:pPr>
        <w:pStyle w:val="BodyText"/>
        <w:spacing w:before="10" w:after="1"/>
        <w:rPr>
          <w:rFonts w:cs="Arial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732"/>
        <w:gridCol w:w="1730"/>
        <w:gridCol w:w="5331"/>
        <w:gridCol w:w="3863"/>
      </w:tblGrid>
      <w:tr w:rsidR="005531EA" w:rsidRPr="00082FE3" w14:paraId="03C1D5A6" w14:textId="77777777" w:rsidTr="00CE3E00">
        <w:trPr>
          <w:trHeight w:val="251"/>
        </w:trPr>
        <w:tc>
          <w:tcPr>
            <w:tcW w:w="1135" w:type="dxa"/>
            <w:shd w:val="clear" w:color="auto" w:fill="FBE4D4"/>
          </w:tcPr>
          <w:p w14:paraId="1BF00458" w14:textId="77777777" w:rsidR="005531EA" w:rsidRPr="0060547C" w:rsidRDefault="005531EA" w:rsidP="00CE3E00">
            <w:pPr>
              <w:pStyle w:val="TableParagraph"/>
              <w:spacing w:before="5" w:line="227" w:lineRule="exact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Topic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2732" w:type="dxa"/>
            <w:shd w:val="clear" w:color="auto" w:fill="FBE4D4"/>
          </w:tcPr>
          <w:p w14:paraId="61E3521F" w14:textId="77777777" w:rsidR="005531EA" w:rsidRPr="0060547C" w:rsidRDefault="005531EA" w:rsidP="00CE3E00">
            <w:pPr>
              <w:pStyle w:val="TableParagraph"/>
              <w:spacing w:before="5" w:line="227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resource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link/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Title</w:t>
            </w:r>
          </w:p>
        </w:tc>
        <w:tc>
          <w:tcPr>
            <w:tcW w:w="1730" w:type="dxa"/>
            <w:shd w:val="clear" w:color="auto" w:fill="FBE4D4"/>
          </w:tcPr>
          <w:p w14:paraId="68D26B44" w14:textId="77777777" w:rsidR="005531EA" w:rsidRPr="0060547C" w:rsidRDefault="005531EA" w:rsidP="00CE3E00">
            <w:pPr>
              <w:pStyle w:val="TableParagraph"/>
              <w:spacing w:before="5" w:line="22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5331" w:type="dxa"/>
            <w:shd w:val="clear" w:color="auto" w:fill="FBE4D4"/>
          </w:tcPr>
          <w:p w14:paraId="6B6A0124" w14:textId="77777777" w:rsidR="005531EA" w:rsidRPr="0060547C" w:rsidRDefault="005531EA" w:rsidP="00CE3E00">
            <w:pPr>
              <w:pStyle w:val="TableParagraph"/>
              <w:spacing w:before="5" w:line="22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863" w:type="dxa"/>
            <w:shd w:val="clear" w:color="auto" w:fill="FBE4D4"/>
          </w:tcPr>
          <w:p w14:paraId="5CBAC26E" w14:textId="77777777" w:rsidR="005531EA" w:rsidRPr="0060547C" w:rsidRDefault="005531EA" w:rsidP="00CE3E00">
            <w:pPr>
              <w:pStyle w:val="TableParagraph"/>
              <w:spacing w:before="5" w:line="227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Description</w:t>
            </w:r>
          </w:p>
        </w:tc>
      </w:tr>
      <w:tr w:rsidR="005531EA" w:rsidRPr="00082FE3" w14:paraId="546A6F50" w14:textId="77777777" w:rsidTr="00CE3E00">
        <w:trPr>
          <w:trHeight w:val="562"/>
        </w:trPr>
        <w:tc>
          <w:tcPr>
            <w:tcW w:w="1135" w:type="dxa"/>
          </w:tcPr>
          <w:p w14:paraId="3E2DF30F" w14:textId="77777777" w:rsidR="005531EA" w:rsidRPr="0060547C" w:rsidRDefault="005531EA" w:rsidP="00CE3E00">
            <w:pPr>
              <w:pStyle w:val="TableParagraph"/>
              <w:spacing w:before="5"/>
              <w:ind w:left="10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22a</w:t>
            </w:r>
          </w:p>
        </w:tc>
        <w:tc>
          <w:tcPr>
            <w:tcW w:w="2732" w:type="dxa"/>
          </w:tcPr>
          <w:p w14:paraId="03D2514E" w14:textId="77777777" w:rsidR="005531EA" w:rsidRPr="0060547C" w:rsidRDefault="005531EA" w:rsidP="00CE3E00">
            <w:pPr>
              <w:pStyle w:val="TableParagraph"/>
              <w:spacing w:before="5" w:line="249" w:lineRule="auto"/>
              <w:ind w:left="100" w:right="53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Assessing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dehydration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279]</w:t>
            </w:r>
          </w:p>
        </w:tc>
        <w:tc>
          <w:tcPr>
            <w:tcW w:w="1730" w:type="dxa"/>
          </w:tcPr>
          <w:p w14:paraId="3685E26C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331" w:type="dxa"/>
          </w:tcPr>
          <w:p w14:paraId="494C0ED8" w14:textId="77777777" w:rsidR="005531EA" w:rsidRPr="0060547C" w:rsidRDefault="00000000" w:rsidP="00CE3E00">
            <w:pPr>
              <w:pStyle w:val="TableParagraph"/>
              <w:spacing w:before="5" w:line="249" w:lineRule="auto"/>
              <w:ind w:right="799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28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https://www.rcemlearning.co.uk/foamed/assessing-dehydration-in-children/</w:t>
              </w:r>
            </w:hyperlink>
          </w:p>
        </w:tc>
        <w:tc>
          <w:tcPr>
            <w:tcW w:w="3863" w:type="dxa"/>
          </w:tcPr>
          <w:p w14:paraId="05E2447F" w14:textId="77777777" w:rsidR="005531EA" w:rsidRPr="0060547C" w:rsidRDefault="005531EA" w:rsidP="00CE3E00">
            <w:pPr>
              <w:pStyle w:val="TableParagraph"/>
              <w:spacing w:before="5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Blog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dehydration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</w:t>
            </w:r>
          </w:p>
        </w:tc>
      </w:tr>
      <w:tr w:rsidR="004B761F" w:rsidRPr="00082FE3" w14:paraId="54A47E7B" w14:textId="77777777" w:rsidTr="00CE3E00">
        <w:trPr>
          <w:trHeight w:val="562"/>
        </w:trPr>
        <w:tc>
          <w:tcPr>
            <w:tcW w:w="1135" w:type="dxa"/>
          </w:tcPr>
          <w:p w14:paraId="123D2C3A" w14:textId="77777777" w:rsidR="004B761F" w:rsidRPr="0060547C" w:rsidRDefault="004B761F" w:rsidP="004B761F">
            <w:pPr>
              <w:pStyle w:val="TableParagraph"/>
              <w:spacing w:before="5"/>
              <w:ind w:left="103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22a</w:t>
            </w:r>
          </w:p>
        </w:tc>
        <w:tc>
          <w:tcPr>
            <w:tcW w:w="2732" w:type="dxa"/>
          </w:tcPr>
          <w:p w14:paraId="4FD67094" w14:textId="77777777" w:rsidR="004B761F" w:rsidRPr="0060547C" w:rsidRDefault="004B761F" w:rsidP="004B761F">
            <w:pPr>
              <w:pStyle w:val="TableParagraph"/>
              <w:spacing w:before="5" w:line="249" w:lineRule="auto"/>
              <w:ind w:left="100" w:right="534"/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Diabetes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280]</w:t>
            </w:r>
          </w:p>
        </w:tc>
        <w:tc>
          <w:tcPr>
            <w:tcW w:w="1730" w:type="dxa"/>
          </w:tcPr>
          <w:p w14:paraId="70A9D0DA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3DBE3B66" w14:textId="77777777" w:rsidR="004B761F" w:rsidRPr="0060547C" w:rsidRDefault="00000000" w:rsidP="004B761F">
            <w:pPr>
              <w:pStyle w:val="TableParagraph"/>
              <w:spacing w:before="5" w:line="249" w:lineRule="auto"/>
              <w:ind w:right="799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hyperlink r:id="rId329" w:history="1">
              <w:r w:rsidR="004B761F" w:rsidRPr="0060547C">
                <w:rPr>
                  <w:rStyle w:val="Hyperlink"/>
                  <w:lang w:val="en-GB"/>
                </w:rPr>
                <w:t>https://portal.e-lfh.org.uk/Component/Details/594746</w:t>
              </w:r>
            </w:hyperlink>
          </w:p>
        </w:tc>
        <w:tc>
          <w:tcPr>
            <w:tcW w:w="3863" w:type="dxa"/>
          </w:tcPr>
          <w:p w14:paraId="45F989CD" w14:textId="77777777" w:rsidR="004B761F" w:rsidRPr="0060547C" w:rsidRDefault="004B761F" w:rsidP="004B761F">
            <w:pPr>
              <w:pStyle w:val="TableParagraph"/>
              <w:spacing w:line="247" w:lineRule="auto"/>
              <w:ind w:right="28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session will investigate the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pathophysiology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diabetes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mellitus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4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identify</w:t>
            </w:r>
            <w:r w:rsidRPr="0060547C">
              <w:rPr>
                <w:rFonts w:ascii="Arial" w:hAnsi="Arial" w:cs="Arial"/>
                <w:spacing w:val="-3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symptoms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diabetes</w:t>
            </w:r>
            <w:r w:rsidRPr="0060547C">
              <w:rPr>
                <w:rFonts w:ascii="Arial" w:hAnsi="Arial" w:cs="Arial"/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</w:p>
          <w:p w14:paraId="11285DD5" w14:textId="77777777" w:rsidR="004B761F" w:rsidRPr="0060547C" w:rsidRDefault="004B761F" w:rsidP="004B761F">
            <w:pPr>
              <w:pStyle w:val="TableParagraph"/>
              <w:spacing w:before="5"/>
              <w:rPr>
                <w:rFonts w:ascii="Arial" w:hAnsi="Arial" w:cs="Arial"/>
                <w:w w:val="105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children.</w:t>
            </w:r>
          </w:p>
        </w:tc>
      </w:tr>
      <w:tr w:rsidR="005531EA" w:rsidRPr="00082FE3" w14:paraId="14774627" w14:textId="77777777" w:rsidTr="00CE3E00">
        <w:trPr>
          <w:trHeight w:val="503"/>
        </w:trPr>
        <w:tc>
          <w:tcPr>
            <w:tcW w:w="1135" w:type="dxa"/>
          </w:tcPr>
          <w:p w14:paraId="4595272D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22a</w:t>
            </w:r>
          </w:p>
        </w:tc>
        <w:tc>
          <w:tcPr>
            <w:tcW w:w="2732" w:type="dxa"/>
          </w:tcPr>
          <w:p w14:paraId="060CB1CF" w14:textId="77777777" w:rsidR="005531EA" w:rsidRPr="0060547C" w:rsidRDefault="005531EA" w:rsidP="00CE3E00">
            <w:pPr>
              <w:pStyle w:val="TableParagraph"/>
              <w:spacing w:before="3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Gastroenteritis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281]</w:t>
            </w:r>
          </w:p>
        </w:tc>
        <w:tc>
          <w:tcPr>
            <w:tcW w:w="1730" w:type="dxa"/>
          </w:tcPr>
          <w:p w14:paraId="300DF81D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RCEM</w:t>
            </w:r>
          </w:p>
        </w:tc>
        <w:tc>
          <w:tcPr>
            <w:tcW w:w="5331" w:type="dxa"/>
          </w:tcPr>
          <w:p w14:paraId="22F446EE" w14:textId="77777777" w:rsidR="005531EA" w:rsidRPr="0060547C" w:rsidRDefault="00000000" w:rsidP="00CE3E00">
            <w:pPr>
              <w:pStyle w:val="TableParagraph"/>
              <w:spacing w:before="11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30" w:history="1">
              <w:r w:rsidR="00872E35" w:rsidRPr="00872E35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lang w:val="en-GB"/>
                </w:rPr>
                <w:t>https://www.rcemlearning.co.uk/reference/gastroenteritis-in-children-under-5-years-of-age/</w:t>
              </w:r>
            </w:hyperlink>
          </w:p>
        </w:tc>
        <w:tc>
          <w:tcPr>
            <w:tcW w:w="3863" w:type="dxa"/>
          </w:tcPr>
          <w:p w14:paraId="1051DC80" w14:textId="77777777" w:rsidR="005531EA" w:rsidRPr="0060547C" w:rsidRDefault="005531EA" w:rsidP="00CE3E00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Evidence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based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approach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to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assessment</w:t>
            </w:r>
            <w:proofErr w:type="gramEnd"/>
          </w:p>
          <w:p w14:paraId="2F84CB48" w14:textId="77777777" w:rsidR="005531EA" w:rsidRPr="0060547C" w:rsidRDefault="005531EA" w:rsidP="00CE3E00">
            <w:pPr>
              <w:pStyle w:val="TableParagraph"/>
              <w:spacing w:before="11"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management</w:t>
            </w:r>
            <w:r w:rsidRPr="0060547C">
              <w:rPr>
                <w:rFonts w:ascii="Arial" w:hAnsi="Arial" w:cs="Arial"/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gastroenteritis</w:t>
            </w:r>
          </w:p>
        </w:tc>
      </w:tr>
      <w:tr w:rsidR="005531EA" w:rsidRPr="00082FE3" w14:paraId="5334EDEE" w14:textId="77777777" w:rsidTr="00CE3E00">
        <w:trPr>
          <w:trHeight w:val="2018"/>
        </w:trPr>
        <w:tc>
          <w:tcPr>
            <w:tcW w:w="1135" w:type="dxa"/>
          </w:tcPr>
          <w:p w14:paraId="3ECAF419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lastRenderedPageBreak/>
              <w:t>22a,</w:t>
            </w:r>
            <w:r w:rsidRPr="0060547C">
              <w:rPr>
                <w:rFonts w:ascii="Arial" w:hAnsi="Arial" w:cs="Arial"/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22c</w:t>
            </w:r>
          </w:p>
        </w:tc>
        <w:tc>
          <w:tcPr>
            <w:tcW w:w="2732" w:type="dxa"/>
          </w:tcPr>
          <w:p w14:paraId="0B034A30" w14:textId="77777777" w:rsidR="005531EA" w:rsidRPr="0060547C" w:rsidRDefault="005531EA" w:rsidP="00CE3E00">
            <w:pPr>
              <w:pStyle w:val="TableParagraph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vomiting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child[</w:t>
            </w:r>
            <w:proofErr w:type="gramEnd"/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282]</w:t>
            </w:r>
          </w:p>
        </w:tc>
        <w:tc>
          <w:tcPr>
            <w:tcW w:w="1730" w:type="dxa"/>
          </w:tcPr>
          <w:p w14:paraId="1841C485" w14:textId="77777777" w:rsidR="005531EA" w:rsidRPr="0060547C" w:rsidRDefault="005531EA" w:rsidP="00CE3E00">
            <w:pPr>
              <w:pStyle w:val="TableParagraph"/>
              <w:spacing w:line="247" w:lineRule="auto"/>
              <w:ind w:right="336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E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-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Learning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for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health</w:t>
            </w:r>
          </w:p>
        </w:tc>
        <w:tc>
          <w:tcPr>
            <w:tcW w:w="5331" w:type="dxa"/>
          </w:tcPr>
          <w:p w14:paraId="2E1CD4D2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31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https://portal.e-lfh.org.uk/Component/Details/594710</w:t>
              </w:r>
            </w:hyperlink>
          </w:p>
        </w:tc>
        <w:tc>
          <w:tcPr>
            <w:tcW w:w="3863" w:type="dxa"/>
          </w:tcPr>
          <w:p w14:paraId="231D401A" w14:textId="77777777" w:rsidR="005531EA" w:rsidRPr="0060547C" w:rsidRDefault="005531EA" w:rsidP="00CE3E00">
            <w:pPr>
              <w:pStyle w:val="TableParagraph"/>
              <w:spacing w:line="247" w:lineRule="auto"/>
              <w:ind w:right="77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This session will investigate the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pathophysiology of vomiting and consider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 causes of vomiting in children. Later, it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will explore the issues surrounding the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treatment</w:t>
            </w:r>
            <w:r w:rsidRPr="0060547C">
              <w:rPr>
                <w:rFonts w:ascii="Arial" w:hAnsi="Arial" w:cs="Arial"/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vomiting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children,</w:t>
            </w:r>
            <w:r w:rsidRPr="0060547C">
              <w:rPr>
                <w:rFonts w:ascii="Arial" w:hAnsi="Arial" w:cs="Arial"/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including</w:t>
            </w:r>
            <w:r w:rsidRPr="0060547C">
              <w:rPr>
                <w:rFonts w:ascii="Arial" w:hAnsi="Arial" w:cs="Arial"/>
                <w:spacing w:val="-4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how to recognise when a child is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dehydrated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and</w:t>
            </w:r>
            <w:r w:rsidRPr="0060547C">
              <w:rPr>
                <w:rFonts w:ascii="Arial" w:hAnsi="Arial" w:cs="Arial"/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the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role</w:t>
            </w:r>
            <w:r w:rsidRPr="0060547C">
              <w:rPr>
                <w:rFonts w:ascii="Arial" w:hAnsi="Arial" w:cs="Arial"/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of</w:t>
            </w:r>
            <w:r w:rsidRPr="0060547C">
              <w:rPr>
                <w:rFonts w:ascii="Arial" w:hAnsi="Arial" w:cs="Arial"/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antiemetic</w:t>
            </w:r>
            <w:proofErr w:type="gramEnd"/>
          </w:p>
          <w:p w14:paraId="3430E7AF" w14:textId="77777777" w:rsidR="005531EA" w:rsidRPr="0060547C" w:rsidRDefault="005531EA" w:rsidP="00CE3E00">
            <w:pPr>
              <w:pStyle w:val="TableParagraph"/>
              <w:spacing w:line="225" w:lineRule="exac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medications.</w:t>
            </w:r>
          </w:p>
        </w:tc>
      </w:tr>
      <w:tr w:rsidR="005531EA" w:rsidRPr="00082FE3" w14:paraId="35532718" w14:textId="77777777" w:rsidTr="00CE3E00">
        <w:trPr>
          <w:trHeight w:val="757"/>
        </w:trPr>
        <w:tc>
          <w:tcPr>
            <w:tcW w:w="1135" w:type="dxa"/>
          </w:tcPr>
          <w:p w14:paraId="309896A2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22b</w:t>
            </w:r>
          </w:p>
        </w:tc>
        <w:tc>
          <w:tcPr>
            <w:tcW w:w="2732" w:type="dxa"/>
          </w:tcPr>
          <w:p w14:paraId="68D79027" w14:textId="77777777" w:rsidR="005531EA" w:rsidRPr="0060547C" w:rsidRDefault="005531EA" w:rsidP="00CE3E00">
            <w:pPr>
              <w:pStyle w:val="TableParagraph"/>
              <w:spacing w:line="247" w:lineRule="auto"/>
              <w:ind w:left="100" w:right="5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Diarrhoea and vomiting</w:t>
            </w:r>
            <w:r w:rsidRPr="0060547C">
              <w:rPr>
                <w:rFonts w:ascii="Arial" w:hAnsi="Arial" w:cs="Arial"/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caused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by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proofErr w:type="gramStart"/>
            <w:r w:rsidRPr="0060547C">
              <w:rPr>
                <w:rFonts w:ascii="Arial" w:hAnsi="Arial" w:cs="Arial"/>
                <w:spacing w:val="-1"/>
                <w:w w:val="105"/>
                <w:sz w:val="24"/>
                <w:szCs w:val="24"/>
                <w:lang w:val="en-GB"/>
              </w:rPr>
              <w:t>gastroenteritis</w:t>
            </w:r>
            <w:proofErr w:type="gramEnd"/>
          </w:p>
          <w:p w14:paraId="30C21710" w14:textId="77777777" w:rsidR="005531EA" w:rsidRPr="0060547C" w:rsidRDefault="005531EA" w:rsidP="00CE3E00">
            <w:pPr>
              <w:pStyle w:val="TableParagraph"/>
              <w:spacing w:before="1" w:line="228" w:lineRule="exact"/>
              <w:ind w:left="10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[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u w:val="single"/>
                <w:lang w:val="en-GB"/>
              </w:rPr>
              <w:t>283]</w:t>
            </w:r>
          </w:p>
        </w:tc>
        <w:tc>
          <w:tcPr>
            <w:tcW w:w="1730" w:type="dxa"/>
          </w:tcPr>
          <w:p w14:paraId="20FB940F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</w:p>
        </w:tc>
        <w:tc>
          <w:tcPr>
            <w:tcW w:w="5331" w:type="dxa"/>
          </w:tcPr>
          <w:p w14:paraId="6E6BD5B8" w14:textId="77777777" w:rsidR="005531EA" w:rsidRPr="0060547C" w:rsidRDefault="00000000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hyperlink r:id="rId332" w:history="1">
              <w:r w:rsidR="005531EA" w:rsidRPr="0060547C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https://www.nice.org.uk/guidance/cg84</w:t>
              </w:r>
            </w:hyperlink>
          </w:p>
        </w:tc>
        <w:tc>
          <w:tcPr>
            <w:tcW w:w="3863" w:type="dxa"/>
          </w:tcPr>
          <w:p w14:paraId="39F2DE9E" w14:textId="77777777" w:rsidR="005531EA" w:rsidRPr="0060547C" w:rsidRDefault="005531EA" w:rsidP="00CE3E00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NICE</w:t>
            </w:r>
            <w:r w:rsidRPr="0060547C">
              <w:rPr>
                <w:rFonts w:ascii="Arial" w:hAnsi="Arial" w:cs="Arial"/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60547C">
              <w:rPr>
                <w:rFonts w:ascii="Arial" w:hAnsi="Arial" w:cs="Arial"/>
                <w:w w:val="105"/>
                <w:sz w:val="24"/>
                <w:szCs w:val="24"/>
                <w:lang w:val="en-GB"/>
              </w:rPr>
              <w:t>Guidelines</w:t>
            </w:r>
          </w:p>
        </w:tc>
      </w:tr>
    </w:tbl>
    <w:p w14:paraId="520F9970" w14:textId="77777777" w:rsidR="005531EA" w:rsidRPr="00082FE3" w:rsidRDefault="005531EA" w:rsidP="005531EA">
      <w:pPr>
        <w:rPr>
          <w:sz w:val="20"/>
        </w:rPr>
        <w:sectPr w:rsidR="005531EA" w:rsidRPr="00082FE3">
          <w:footerReference w:type="default" r:id="rId333"/>
          <w:pgSz w:w="15840" w:h="12240" w:orient="landscape"/>
          <w:pgMar w:top="1140" w:right="380" w:bottom="1580" w:left="400" w:header="0" w:footer="1381" w:gutter="0"/>
          <w:cols w:space="720"/>
        </w:sectPr>
      </w:pPr>
    </w:p>
    <w:p w14:paraId="3B7E2FBC" w14:textId="77777777" w:rsidR="005531EA" w:rsidRPr="00082FE3" w:rsidRDefault="005531EA" w:rsidP="00F527F6">
      <w:pPr>
        <w:pStyle w:val="Heading1"/>
        <w:spacing w:before="75"/>
        <w:ind w:right="2087"/>
        <w:jc w:val="center"/>
      </w:pPr>
      <w:bookmarkStart w:id="8" w:name="_Toc134002078"/>
      <w:r w:rsidRPr="00082FE3">
        <w:lastRenderedPageBreak/>
        <w:t>Learning</w:t>
      </w:r>
      <w:r w:rsidRPr="00082FE3">
        <w:rPr>
          <w:spacing w:val="-3"/>
        </w:rPr>
        <w:t xml:space="preserve"> </w:t>
      </w:r>
      <w:r w:rsidRPr="00082FE3">
        <w:t>Resources</w:t>
      </w:r>
      <w:r w:rsidRPr="00082FE3">
        <w:rPr>
          <w:spacing w:val="2"/>
        </w:rPr>
        <w:t xml:space="preserve"> </w:t>
      </w:r>
      <w:r w:rsidRPr="00082FE3">
        <w:t>Glossary</w:t>
      </w:r>
      <w:bookmarkEnd w:id="8"/>
    </w:p>
    <w:p w14:paraId="72FA1529" w14:textId="77777777" w:rsidR="005531EA" w:rsidRPr="00082FE3" w:rsidRDefault="005531EA" w:rsidP="0060547C">
      <w:pPr>
        <w:pStyle w:val="BodyText"/>
        <w:spacing w:before="181" w:line="266" w:lineRule="auto"/>
        <w:ind w:right="168"/>
        <w:jc w:val="both"/>
      </w:pPr>
      <w:r w:rsidRPr="00082FE3">
        <w:t xml:space="preserve">An overview of the resources used within this document. </w:t>
      </w:r>
      <w:proofErr w:type="gramStart"/>
      <w:r w:rsidRPr="00082FE3">
        <w:t>All of</w:t>
      </w:r>
      <w:proofErr w:type="gramEnd"/>
      <w:r w:rsidRPr="00082FE3">
        <w:t xml:space="preserve"> these resources are free, some</w:t>
      </w:r>
      <w:r w:rsidRPr="00082FE3">
        <w:rPr>
          <w:spacing w:val="1"/>
        </w:rPr>
        <w:t xml:space="preserve"> </w:t>
      </w:r>
      <w:r w:rsidRPr="00082FE3">
        <w:t>require</w:t>
      </w:r>
      <w:r w:rsidRPr="00082FE3">
        <w:rPr>
          <w:spacing w:val="4"/>
        </w:rPr>
        <w:t xml:space="preserve"> </w:t>
      </w:r>
      <w:r w:rsidRPr="00082FE3">
        <w:t>registration.</w:t>
      </w:r>
    </w:p>
    <w:p w14:paraId="7F0ACC3D" w14:textId="77777777" w:rsidR="005531EA" w:rsidRPr="00082FE3" w:rsidRDefault="005531EA" w:rsidP="00997EB7">
      <w:pPr>
        <w:pStyle w:val="Heading2"/>
        <w:spacing w:before="150"/>
      </w:pPr>
      <w:bookmarkStart w:id="9" w:name="_Toc134002079"/>
      <w:r w:rsidRPr="00082FE3">
        <w:t>2</w:t>
      </w:r>
      <w:r w:rsidRPr="00082FE3">
        <w:rPr>
          <w:spacing w:val="10"/>
        </w:rPr>
        <w:t xml:space="preserve"> </w:t>
      </w:r>
      <w:proofErr w:type="spellStart"/>
      <w:r w:rsidRPr="00082FE3">
        <w:t>Paeds</w:t>
      </w:r>
      <w:proofErr w:type="spellEnd"/>
      <w:r w:rsidRPr="00082FE3">
        <w:rPr>
          <w:spacing w:val="6"/>
        </w:rPr>
        <w:t xml:space="preserve"> </w:t>
      </w:r>
      <w:r w:rsidRPr="00082FE3">
        <w:t>in</w:t>
      </w:r>
      <w:r w:rsidRPr="00082FE3">
        <w:rPr>
          <w:spacing w:val="4"/>
        </w:rPr>
        <w:t xml:space="preserve"> </w:t>
      </w:r>
      <w:r w:rsidRPr="00082FE3">
        <w:t>a</w:t>
      </w:r>
      <w:r w:rsidRPr="00082FE3">
        <w:rPr>
          <w:spacing w:val="7"/>
        </w:rPr>
        <w:t xml:space="preserve"> </w:t>
      </w:r>
      <w:r w:rsidRPr="00082FE3">
        <w:t>pod</w:t>
      </w:r>
      <w:bookmarkEnd w:id="9"/>
    </w:p>
    <w:p w14:paraId="5C4A3439" w14:textId="77777777" w:rsidR="005531EA" w:rsidRPr="00082FE3" w:rsidRDefault="005531EA" w:rsidP="0060547C">
      <w:pPr>
        <w:pStyle w:val="BodyText"/>
        <w:spacing w:before="180" w:line="264" w:lineRule="auto"/>
        <w:ind w:right="167"/>
        <w:jc w:val="both"/>
      </w:pPr>
      <w:r w:rsidRPr="00082FE3">
        <w:t>Podcast from the Department of Paediatrics at the Royal Derby Hospital aimed at health care</w:t>
      </w:r>
      <w:r w:rsidRPr="00082FE3">
        <w:rPr>
          <w:spacing w:val="1"/>
        </w:rPr>
        <w:t xml:space="preserve"> </w:t>
      </w:r>
      <w:r w:rsidRPr="00082FE3">
        <w:t>professionals new to paediatrics or those who occasionally care for children as part of a wider</w:t>
      </w:r>
      <w:r w:rsidRPr="00082FE3">
        <w:rPr>
          <w:spacing w:val="1"/>
        </w:rPr>
        <w:t xml:space="preserve"> </w:t>
      </w:r>
      <w:r w:rsidRPr="00082FE3">
        <w:t>healthcare</w:t>
      </w:r>
      <w:r w:rsidRPr="00082FE3">
        <w:rPr>
          <w:spacing w:val="1"/>
        </w:rPr>
        <w:t xml:space="preserve"> </w:t>
      </w:r>
      <w:r w:rsidRPr="00082FE3">
        <w:t>role.</w:t>
      </w:r>
    </w:p>
    <w:p w14:paraId="25C2567C" w14:textId="77777777" w:rsidR="005531EA" w:rsidRPr="00082FE3" w:rsidRDefault="005531EA" w:rsidP="00997EB7">
      <w:pPr>
        <w:pStyle w:val="Heading2"/>
        <w:spacing w:before="155"/>
      </w:pPr>
      <w:bookmarkStart w:id="10" w:name="_Toc134002080"/>
      <w:r w:rsidRPr="00082FE3">
        <w:t>Alder</w:t>
      </w:r>
      <w:r w:rsidRPr="00082FE3">
        <w:rPr>
          <w:spacing w:val="9"/>
        </w:rPr>
        <w:t xml:space="preserve"> </w:t>
      </w:r>
      <w:r w:rsidRPr="00082FE3">
        <w:t>Hey</w:t>
      </w:r>
      <w:r w:rsidRPr="00082FE3">
        <w:rPr>
          <w:spacing w:val="13"/>
        </w:rPr>
        <w:t xml:space="preserve"> </w:t>
      </w:r>
      <w:r w:rsidRPr="00082FE3">
        <w:t>Hospital</w:t>
      </w:r>
      <w:bookmarkEnd w:id="10"/>
    </w:p>
    <w:p w14:paraId="2B7C9C7A" w14:textId="77777777" w:rsidR="005531EA" w:rsidRPr="00082FE3" w:rsidRDefault="005531EA" w:rsidP="0060547C">
      <w:pPr>
        <w:pStyle w:val="BodyText"/>
        <w:spacing w:before="178" w:line="266" w:lineRule="auto"/>
        <w:ind w:right="168"/>
        <w:jc w:val="both"/>
      </w:pPr>
      <w:r w:rsidRPr="00082FE3">
        <w:t>Childrens hospital based in Liverpool that provides care, education and research into sick</w:t>
      </w:r>
      <w:r w:rsidRPr="00082FE3">
        <w:rPr>
          <w:spacing w:val="1"/>
        </w:rPr>
        <w:t xml:space="preserve"> </w:t>
      </w:r>
      <w:proofErr w:type="gramStart"/>
      <w:r w:rsidRPr="00082FE3">
        <w:t>children</w:t>
      </w:r>
      <w:proofErr w:type="gramEnd"/>
    </w:p>
    <w:p w14:paraId="668BCE75" w14:textId="77777777" w:rsidR="005531EA" w:rsidRPr="00082FE3" w:rsidRDefault="005531EA" w:rsidP="00997EB7">
      <w:pPr>
        <w:pStyle w:val="Heading2"/>
        <w:spacing w:before="148"/>
      </w:pPr>
      <w:bookmarkStart w:id="11" w:name="_Toc134002081"/>
      <w:r w:rsidRPr="00082FE3">
        <w:t>Bath</w:t>
      </w:r>
      <w:r w:rsidRPr="00082FE3">
        <w:rPr>
          <w:spacing w:val="15"/>
        </w:rPr>
        <w:t xml:space="preserve"> </w:t>
      </w:r>
      <w:r w:rsidRPr="00082FE3">
        <w:t>and</w:t>
      </w:r>
      <w:r w:rsidRPr="00082FE3">
        <w:rPr>
          <w:spacing w:val="18"/>
        </w:rPr>
        <w:t xml:space="preserve"> </w:t>
      </w:r>
      <w:proofErr w:type="gramStart"/>
      <w:r w:rsidRPr="00082FE3">
        <w:t>North</w:t>
      </w:r>
      <w:r w:rsidRPr="00082FE3">
        <w:rPr>
          <w:spacing w:val="16"/>
        </w:rPr>
        <w:t xml:space="preserve"> </w:t>
      </w:r>
      <w:r w:rsidRPr="00082FE3">
        <w:t>East</w:t>
      </w:r>
      <w:proofErr w:type="gramEnd"/>
      <w:r w:rsidRPr="00082FE3">
        <w:rPr>
          <w:spacing w:val="16"/>
        </w:rPr>
        <w:t xml:space="preserve"> </w:t>
      </w:r>
      <w:r w:rsidRPr="00082FE3">
        <w:t>Somerset,</w:t>
      </w:r>
      <w:r w:rsidRPr="00082FE3">
        <w:rPr>
          <w:spacing w:val="19"/>
        </w:rPr>
        <w:t xml:space="preserve"> </w:t>
      </w:r>
      <w:r w:rsidRPr="00082FE3">
        <w:t>Swindon</w:t>
      </w:r>
      <w:r w:rsidRPr="00082FE3">
        <w:rPr>
          <w:spacing w:val="15"/>
        </w:rPr>
        <w:t xml:space="preserve"> </w:t>
      </w:r>
      <w:r w:rsidRPr="00082FE3">
        <w:t>and</w:t>
      </w:r>
      <w:r w:rsidRPr="00082FE3">
        <w:rPr>
          <w:spacing w:val="13"/>
        </w:rPr>
        <w:t xml:space="preserve"> </w:t>
      </w:r>
      <w:r w:rsidRPr="00082FE3">
        <w:t>Wiltshire</w:t>
      </w:r>
      <w:r w:rsidRPr="00082FE3">
        <w:rPr>
          <w:spacing w:val="14"/>
        </w:rPr>
        <w:t xml:space="preserve"> </w:t>
      </w:r>
      <w:r w:rsidRPr="00082FE3">
        <w:t>Clinical</w:t>
      </w:r>
      <w:r w:rsidRPr="00082FE3">
        <w:rPr>
          <w:spacing w:val="12"/>
        </w:rPr>
        <w:t xml:space="preserve"> </w:t>
      </w:r>
      <w:r w:rsidRPr="00082FE3">
        <w:t>Commissioning</w:t>
      </w:r>
      <w:r w:rsidRPr="00082FE3">
        <w:rPr>
          <w:spacing w:val="12"/>
        </w:rPr>
        <w:t xml:space="preserve"> </w:t>
      </w:r>
      <w:r w:rsidRPr="00082FE3">
        <w:t>Group</w:t>
      </w:r>
      <w:bookmarkEnd w:id="11"/>
    </w:p>
    <w:p w14:paraId="1C7C4C0D" w14:textId="77777777" w:rsidR="005531EA" w:rsidRPr="00082FE3" w:rsidRDefault="005531EA" w:rsidP="0060547C">
      <w:pPr>
        <w:pStyle w:val="BodyText"/>
        <w:spacing w:before="178"/>
      </w:pPr>
      <w:r w:rsidRPr="00082FE3">
        <w:t>Local</w:t>
      </w:r>
      <w:r w:rsidRPr="00082FE3">
        <w:rPr>
          <w:spacing w:val="16"/>
        </w:rPr>
        <w:t xml:space="preserve"> </w:t>
      </w:r>
      <w:r w:rsidRPr="00082FE3">
        <w:t>Clinical</w:t>
      </w:r>
      <w:r w:rsidRPr="00082FE3">
        <w:rPr>
          <w:spacing w:val="18"/>
        </w:rPr>
        <w:t xml:space="preserve"> </w:t>
      </w:r>
      <w:r w:rsidRPr="00082FE3">
        <w:t>Commissioning</w:t>
      </w:r>
      <w:r w:rsidRPr="00082FE3">
        <w:rPr>
          <w:spacing w:val="19"/>
        </w:rPr>
        <w:t xml:space="preserve"> </w:t>
      </w:r>
      <w:r w:rsidRPr="00082FE3">
        <w:t>Group</w:t>
      </w:r>
    </w:p>
    <w:p w14:paraId="677E57A0" w14:textId="77777777" w:rsidR="005531EA" w:rsidRPr="00082FE3" w:rsidRDefault="005531EA" w:rsidP="0060547C">
      <w:pPr>
        <w:pStyle w:val="Heading2"/>
        <w:spacing w:before="180"/>
      </w:pPr>
      <w:bookmarkStart w:id="12" w:name="_Toc134002082"/>
      <w:r w:rsidRPr="00082FE3">
        <w:t>British</w:t>
      </w:r>
      <w:r w:rsidRPr="00082FE3">
        <w:rPr>
          <w:spacing w:val="13"/>
        </w:rPr>
        <w:t xml:space="preserve"> </w:t>
      </w:r>
      <w:r w:rsidRPr="00082FE3">
        <w:t>Burns</w:t>
      </w:r>
      <w:r w:rsidRPr="00082FE3">
        <w:rPr>
          <w:spacing w:val="14"/>
        </w:rPr>
        <w:t xml:space="preserve"> </w:t>
      </w:r>
      <w:r w:rsidRPr="00082FE3">
        <w:t>Association</w:t>
      </w:r>
      <w:bookmarkEnd w:id="12"/>
    </w:p>
    <w:p w14:paraId="74F48B36" w14:textId="77777777" w:rsidR="005531EA" w:rsidRPr="00082FE3" w:rsidRDefault="005531EA" w:rsidP="0060547C">
      <w:pPr>
        <w:pStyle w:val="BodyText"/>
        <w:spacing w:before="180" w:line="266" w:lineRule="auto"/>
        <w:ind w:right="168"/>
        <w:jc w:val="both"/>
      </w:pPr>
      <w:r w:rsidRPr="00082FE3">
        <w:t>Not for profit charity supporting and promoting burn care within the UK and Ireland, its core</w:t>
      </w:r>
      <w:r w:rsidRPr="00082FE3">
        <w:rPr>
          <w:spacing w:val="1"/>
        </w:rPr>
        <w:t xml:space="preserve"> </w:t>
      </w:r>
      <w:r w:rsidRPr="00082FE3">
        <w:t>aims</w:t>
      </w:r>
      <w:r w:rsidRPr="00082FE3">
        <w:rPr>
          <w:spacing w:val="5"/>
        </w:rPr>
        <w:t xml:space="preserve"> </w:t>
      </w:r>
      <w:r w:rsidRPr="00082FE3">
        <w:t>include</w:t>
      </w:r>
      <w:r w:rsidRPr="00082FE3">
        <w:rPr>
          <w:spacing w:val="5"/>
        </w:rPr>
        <w:t xml:space="preserve"> </w:t>
      </w:r>
      <w:r w:rsidRPr="00082FE3">
        <w:t>education</w:t>
      </w:r>
      <w:r w:rsidRPr="00082FE3">
        <w:rPr>
          <w:spacing w:val="5"/>
        </w:rPr>
        <w:t xml:space="preserve"> </w:t>
      </w:r>
      <w:r w:rsidRPr="00082FE3">
        <w:t>and</w:t>
      </w:r>
      <w:r w:rsidRPr="00082FE3">
        <w:rPr>
          <w:spacing w:val="8"/>
        </w:rPr>
        <w:t xml:space="preserve"> </w:t>
      </w:r>
      <w:r w:rsidRPr="00082FE3">
        <w:t>research</w:t>
      </w:r>
      <w:r w:rsidRPr="00082FE3">
        <w:rPr>
          <w:spacing w:val="3"/>
        </w:rPr>
        <w:t xml:space="preserve"> </w:t>
      </w:r>
      <w:r w:rsidRPr="00082FE3">
        <w:t>into</w:t>
      </w:r>
      <w:r w:rsidRPr="00082FE3">
        <w:rPr>
          <w:spacing w:val="4"/>
        </w:rPr>
        <w:t xml:space="preserve"> </w:t>
      </w:r>
      <w:r w:rsidRPr="00082FE3">
        <w:t>burn</w:t>
      </w:r>
      <w:r w:rsidRPr="00082FE3">
        <w:rPr>
          <w:spacing w:val="5"/>
        </w:rPr>
        <w:t xml:space="preserve"> </w:t>
      </w:r>
      <w:r w:rsidRPr="00082FE3">
        <w:t>care,</w:t>
      </w:r>
      <w:r w:rsidRPr="00082FE3">
        <w:rPr>
          <w:spacing w:val="8"/>
        </w:rPr>
        <w:t xml:space="preserve"> </w:t>
      </w:r>
      <w:proofErr w:type="gramStart"/>
      <w:r w:rsidRPr="00082FE3">
        <w:t>treatment</w:t>
      </w:r>
      <w:proofErr w:type="gramEnd"/>
      <w:r w:rsidRPr="00082FE3">
        <w:rPr>
          <w:spacing w:val="8"/>
        </w:rPr>
        <w:t xml:space="preserve"> </w:t>
      </w:r>
      <w:r w:rsidRPr="00082FE3">
        <w:t>and</w:t>
      </w:r>
      <w:r w:rsidRPr="00082FE3">
        <w:rPr>
          <w:spacing w:val="4"/>
        </w:rPr>
        <w:t xml:space="preserve"> </w:t>
      </w:r>
      <w:r w:rsidRPr="00082FE3">
        <w:t>prevention.</w:t>
      </w:r>
    </w:p>
    <w:p w14:paraId="648D7AA5" w14:textId="77777777" w:rsidR="005531EA" w:rsidRPr="00082FE3" w:rsidRDefault="005531EA" w:rsidP="00997EB7">
      <w:pPr>
        <w:pStyle w:val="Heading2"/>
        <w:spacing w:before="148"/>
      </w:pPr>
      <w:bookmarkStart w:id="13" w:name="_Toc134002083"/>
      <w:r w:rsidRPr="00082FE3">
        <w:t>British</w:t>
      </w:r>
      <w:r w:rsidRPr="00082FE3">
        <w:rPr>
          <w:spacing w:val="14"/>
        </w:rPr>
        <w:t xml:space="preserve"> </w:t>
      </w:r>
      <w:r w:rsidRPr="00082FE3">
        <w:t>Medical</w:t>
      </w:r>
      <w:r w:rsidRPr="00082FE3">
        <w:rPr>
          <w:spacing w:val="15"/>
        </w:rPr>
        <w:t xml:space="preserve"> </w:t>
      </w:r>
      <w:r w:rsidRPr="00082FE3">
        <w:t>Journal</w:t>
      </w:r>
      <w:bookmarkEnd w:id="13"/>
    </w:p>
    <w:p w14:paraId="22A6F8AA" w14:textId="77777777" w:rsidR="005531EA" w:rsidRPr="00082FE3" w:rsidRDefault="005531EA" w:rsidP="0060547C">
      <w:pPr>
        <w:pStyle w:val="BodyText"/>
        <w:spacing w:before="181" w:line="264" w:lineRule="auto"/>
        <w:ind w:right="165"/>
        <w:jc w:val="both"/>
      </w:pPr>
      <w:r w:rsidRPr="00082FE3">
        <w:t>British based journal that aims to improve sharing of research and look to improve clinical</w:t>
      </w:r>
      <w:r w:rsidRPr="00082FE3">
        <w:rPr>
          <w:spacing w:val="1"/>
        </w:rPr>
        <w:t xml:space="preserve"> </w:t>
      </w:r>
      <w:r w:rsidRPr="00082FE3">
        <w:t>education and learning. Available on – line it also has an e learning section that requires a</w:t>
      </w:r>
      <w:r w:rsidRPr="00082FE3">
        <w:rPr>
          <w:spacing w:val="1"/>
        </w:rPr>
        <w:t xml:space="preserve"> </w:t>
      </w:r>
      <w:r w:rsidRPr="00082FE3">
        <w:t>signup</w:t>
      </w:r>
      <w:r w:rsidRPr="00082FE3">
        <w:rPr>
          <w:spacing w:val="4"/>
        </w:rPr>
        <w:t xml:space="preserve"> </w:t>
      </w:r>
      <w:r w:rsidRPr="00082FE3">
        <w:t>fee.</w:t>
      </w:r>
    </w:p>
    <w:p w14:paraId="7A9E5ABC" w14:textId="77777777" w:rsidR="005531EA" w:rsidRPr="00082FE3" w:rsidRDefault="005531EA" w:rsidP="00997EB7">
      <w:pPr>
        <w:pStyle w:val="Heading2"/>
        <w:spacing w:before="155"/>
      </w:pPr>
      <w:bookmarkStart w:id="14" w:name="_Toc134002084"/>
      <w:r w:rsidRPr="00082FE3">
        <w:t>British</w:t>
      </w:r>
      <w:r w:rsidRPr="00082FE3">
        <w:rPr>
          <w:spacing w:val="13"/>
        </w:rPr>
        <w:t xml:space="preserve"> </w:t>
      </w:r>
      <w:r w:rsidRPr="00082FE3">
        <w:t>Society</w:t>
      </w:r>
      <w:r w:rsidRPr="00082FE3">
        <w:rPr>
          <w:spacing w:val="16"/>
        </w:rPr>
        <w:t xml:space="preserve"> </w:t>
      </w:r>
      <w:r w:rsidRPr="00082FE3">
        <w:t>for</w:t>
      </w:r>
      <w:r w:rsidRPr="00082FE3">
        <w:rPr>
          <w:spacing w:val="16"/>
        </w:rPr>
        <w:t xml:space="preserve"> </w:t>
      </w:r>
      <w:r w:rsidR="00D026DD" w:rsidRPr="00082FE3">
        <w:t>Paediatric</w:t>
      </w:r>
      <w:r w:rsidRPr="00082FE3">
        <w:rPr>
          <w:spacing w:val="15"/>
        </w:rPr>
        <w:t xml:space="preserve"> </w:t>
      </w:r>
      <w:r w:rsidRPr="00082FE3">
        <w:t>Dentistry</w:t>
      </w:r>
      <w:bookmarkEnd w:id="14"/>
    </w:p>
    <w:p w14:paraId="280BDB5B" w14:textId="77777777" w:rsidR="005531EA" w:rsidRPr="00082FE3" w:rsidRDefault="005531EA" w:rsidP="0060547C">
      <w:pPr>
        <w:pStyle w:val="BodyText"/>
        <w:spacing w:before="178"/>
      </w:pPr>
      <w:r w:rsidRPr="00082FE3">
        <w:t>Society</w:t>
      </w:r>
      <w:r w:rsidRPr="00082FE3">
        <w:rPr>
          <w:spacing w:val="13"/>
        </w:rPr>
        <w:t xml:space="preserve"> </w:t>
      </w:r>
      <w:r w:rsidRPr="00082FE3">
        <w:t>aiming</w:t>
      </w:r>
      <w:r w:rsidRPr="00082FE3">
        <w:rPr>
          <w:spacing w:val="8"/>
        </w:rPr>
        <w:t xml:space="preserve"> </w:t>
      </w:r>
      <w:r w:rsidRPr="00082FE3">
        <w:t>to</w:t>
      </w:r>
      <w:r w:rsidRPr="00082FE3">
        <w:rPr>
          <w:spacing w:val="20"/>
        </w:rPr>
        <w:t xml:space="preserve"> </w:t>
      </w:r>
      <w:r w:rsidRPr="00082FE3">
        <w:t>improve</w:t>
      </w:r>
      <w:r w:rsidRPr="00082FE3">
        <w:rPr>
          <w:spacing w:val="14"/>
        </w:rPr>
        <w:t xml:space="preserve"> </w:t>
      </w:r>
      <w:r w:rsidRPr="00082FE3">
        <w:t>[paediatric</w:t>
      </w:r>
      <w:r w:rsidRPr="00082FE3">
        <w:rPr>
          <w:spacing w:val="14"/>
        </w:rPr>
        <w:t xml:space="preserve"> </w:t>
      </w:r>
      <w:r w:rsidRPr="00082FE3">
        <w:t>oral</w:t>
      </w:r>
      <w:r w:rsidRPr="00082FE3">
        <w:rPr>
          <w:spacing w:val="17"/>
        </w:rPr>
        <w:t xml:space="preserve"> </w:t>
      </w:r>
      <w:r w:rsidRPr="00082FE3">
        <w:t>care</w:t>
      </w:r>
      <w:r w:rsidRPr="00082FE3">
        <w:rPr>
          <w:spacing w:val="10"/>
        </w:rPr>
        <w:t xml:space="preserve"> </w:t>
      </w:r>
      <w:r w:rsidRPr="00082FE3">
        <w:t>through</w:t>
      </w:r>
      <w:r w:rsidRPr="00082FE3">
        <w:rPr>
          <w:spacing w:val="11"/>
        </w:rPr>
        <w:t xml:space="preserve"> </w:t>
      </w:r>
      <w:r w:rsidRPr="00082FE3">
        <w:t>education</w:t>
      </w:r>
      <w:r w:rsidRPr="00082FE3">
        <w:rPr>
          <w:spacing w:val="13"/>
        </w:rPr>
        <w:t xml:space="preserve"> </w:t>
      </w:r>
      <w:r w:rsidRPr="00082FE3">
        <w:t>and</w:t>
      </w:r>
      <w:r w:rsidRPr="00082FE3">
        <w:rPr>
          <w:spacing w:val="17"/>
        </w:rPr>
        <w:t xml:space="preserve"> </w:t>
      </w:r>
      <w:proofErr w:type="gramStart"/>
      <w:r w:rsidRPr="00082FE3">
        <w:t>research</w:t>
      </w:r>
      <w:proofErr w:type="gramEnd"/>
    </w:p>
    <w:p w14:paraId="69EAEBAD" w14:textId="77777777" w:rsidR="005531EA" w:rsidRPr="00082FE3" w:rsidRDefault="005531EA" w:rsidP="00997EB7">
      <w:pPr>
        <w:pStyle w:val="Heading2"/>
      </w:pPr>
      <w:bookmarkStart w:id="15" w:name="_Toc134002085"/>
      <w:r w:rsidRPr="00082FE3">
        <w:lastRenderedPageBreak/>
        <w:t>British</w:t>
      </w:r>
      <w:r w:rsidRPr="00082FE3">
        <w:rPr>
          <w:spacing w:val="15"/>
        </w:rPr>
        <w:t xml:space="preserve"> </w:t>
      </w:r>
      <w:r w:rsidRPr="00082FE3">
        <w:t>Thoracic</w:t>
      </w:r>
      <w:r w:rsidRPr="00082FE3">
        <w:rPr>
          <w:spacing w:val="12"/>
        </w:rPr>
        <w:t xml:space="preserve"> </w:t>
      </w:r>
      <w:r w:rsidRPr="00082FE3">
        <w:t>Society</w:t>
      </w:r>
      <w:bookmarkEnd w:id="15"/>
    </w:p>
    <w:p w14:paraId="74603FD5" w14:textId="77777777" w:rsidR="005531EA" w:rsidRPr="00082FE3" w:rsidRDefault="005531EA" w:rsidP="0060547C">
      <w:pPr>
        <w:pStyle w:val="BodyText"/>
        <w:spacing w:before="180" w:line="266" w:lineRule="auto"/>
        <w:ind w:right="168"/>
        <w:jc w:val="both"/>
      </w:pPr>
      <w:r w:rsidRPr="00082FE3">
        <w:t>Society</w:t>
      </w:r>
      <w:r w:rsidRPr="00082FE3">
        <w:rPr>
          <w:spacing w:val="1"/>
        </w:rPr>
        <w:t xml:space="preserve"> </w:t>
      </w:r>
      <w:r w:rsidRPr="00082FE3">
        <w:t>aiming</w:t>
      </w:r>
      <w:r w:rsidRPr="00082FE3">
        <w:rPr>
          <w:spacing w:val="1"/>
        </w:rPr>
        <w:t xml:space="preserve"> </w:t>
      </w:r>
      <w:r w:rsidRPr="00082FE3">
        <w:t>to</w:t>
      </w:r>
      <w:r w:rsidRPr="00082FE3">
        <w:rPr>
          <w:spacing w:val="1"/>
        </w:rPr>
        <w:t xml:space="preserve"> </w:t>
      </w:r>
      <w:r w:rsidRPr="00082FE3">
        <w:t>improve</w:t>
      </w:r>
      <w:r w:rsidRPr="00082FE3">
        <w:rPr>
          <w:spacing w:val="1"/>
        </w:rPr>
        <w:t xml:space="preserve"> </w:t>
      </w:r>
      <w:r w:rsidRPr="00082FE3">
        <w:t>care</w:t>
      </w:r>
      <w:r w:rsidRPr="00082FE3">
        <w:rPr>
          <w:spacing w:val="1"/>
        </w:rPr>
        <w:t xml:space="preserve"> </w:t>
      </w:r>
      <w:r w:rsidRPr="00082FE3">
        <w:t>for</w:t>
      </w:r>
      <w:r w:rsidRPr="00082FE3">
        <w:rPr>
          <w:spacing w:val="1"/>
        </w:rPr>
        <w:t xml:space="preserve"> </w:t>
      </w:r>
      <w:r w:rsidRPr="00082FE3">
        <w:t>people</w:t>
      </w:r>
      <w:r w:rsidRPr="00082FE3">
        <w:rPr>
          <w:spacing w:val="1"/>
        </w:rPr>
        <w:t xml:space="preserve"> </w:t>
      </w:r>
      <w:r w:rsidRPr="00082FE3">
        <w:t>with</w:t>
      </w:r>
      <w:r w:rsidRPr="00082FE3">
        <w:rPr>
          <w:spacing w:val="1"/>
        </w:rPr>
        <w:t xml:space="preserve"> </w:t>
      </w:r>
      <w:r w:rsidRPr="00082FE3">
        <w:t>lung</w:t>
      </w:r>
      <w:r w:rsidRPr="00082FE3">
        <w:rPr>
          <w:spacing w:val="1"/>
        </w:rPr>
        <w:t xml:space="preserve"> </w:t>
      </w:r>
      <w:r w:rsidRPr="00082FE3">
        <w:t>disease</w:t>
      </w:r>
      <w:r w:rsidRPr="00082FE3">
        <w:rPr>
          <w:spacing w:val="1"/>
        </w:rPr>
        <w:t xml:space="preserve"> </w:t>
      </w:r>
      <w:r w:rsidRPr="00082FE3">
        <w:t>and</w:t>
      </w:r>
      <w:r w:rsidRPr="00082FE3">
        <w:rPr>
          <w:spacing w:val="1"/>
        </w:rPr>
        <w:t xml:space="preserve"> </w:t>
      </w:r>
      <w:r w:rsidRPr="00082FE3">
        <w:t>help</w:t>
      </w:r>
      <w:r w:rsidRPr="00082FE3">
        <w:rPr>
          <w:spacing w:val="1"/>
        </w:rPr>
        <w:t xml:space="preserve"> </w:t>
      </w:r>
      <w:r w:rsidRPr="00082FE3">
        <w:t>to</w:t>
      </w:r>
      <w:r w:rsidRPr="00082FE3">
        <w:rPr>
          <w:spacing w:val="1"/>
        </w:rPr>
        <w:t xml:space="preserve"> </w:t>
      </w:r>
      <w:r w:rsidRPr="00082FE3">
        <w:t>educate</w:t>
      </w:r>
      <w:r w:rsidRPr="00082FE3">
        <w:rPr>
          <w:spacing w:val="1"/>
        </w:rPr>
        <w:t xml:space="preserve"> </w:t>
      </w:r>
      <w:r w:rsidRPr="00082FE3">
        <w:t>those</w:t>
      </w:r>
      <w:r w:rsidRPr="00082FE3">
        <w:rPr>
          <w:spacing w:val="1"/>
        </w:rPr>
        <w:t xml:space="preserve"> </w:t>
      </w:r>
      <w:r w:rsidRPr="00082FE3">
        <w:t>providing</w:t>
      </w:r>
      <w:r w:rsidRPr="00082FE3">
        <w:rPr>
          <w:spacing w:val="4"/>
        </w:rPr>
        <w:t xml:space="preserve"> </w:t>
      </w:r>
      <w:r w:rsidRPr="00082FE3">
        <w:t>it,</w:t>
      </w:r>
      <w:r w:rsidRPr="00082FE3">
        <w:rPr>
          <w:spacing w:val="7"/>
        </w:rPr>
        <w:t xml:space="preserve"> </w:t>
      </w:r>
      <w:r w:rsidRPr="00082FE3">
        <w:t>it</w:t>
      </w:r>
      <w:r w:rsidRPr="00082FE3">
        <w:rPr>
          <w:spacing w:val="8"/>
        </w:rPr>
        <w:t xml:space="preserve"> </w:t>
      </w:r>
      <w:r w:rsidRPr="00082FE3">
        <w:t>also</w:t>
      </w:r>
      <w:r w:rsidRPr="00082FE3">
        <w:rPr>
          <w:spacing w:val="6"/>
        </w:rPr>
        <w:t xml:space="preserve"> </w:t>
      </w:r>
      <w:r w:rsidRPr="00082FE3">
        <w:t>provides</w:t>
      </w:r>
      <w:r w:rsidRPr="00082FE3">
        <w:rPr>
          <w:spacing w:val="5"/>
        </w:rPr>
        <w:t xml:space="preserve"> </w:t>
      </w:r>
      <w:r w:rsidRPr="00082FE3">
        <w:t>guidelines</w:t>
      </w:r>
      <w:r w:rsidRPr="00082FE3">
        <w:rPr>
          <w:spacing w:val="4"/>
        </w:rPr>
        <w:t xml:space="preserve"> </w:t>
      </w:r>
      <w:r w:rsidRPr="00082FE3">
        <w:t>on</w:t>
      </w:r>
      <w:r w:rsidRPr="00082FE3">
        <w:rPr>
          <w:spacing w:val="5"/>
        </w:rPr>
        <w:t xml:space="preserve"> </w:t>
      </w:r>
      <w:r w:rsidRPr="00082FE3">
        <w:t>management</w:t>
      </w:r>
      <w:r w:rsidRPr="00082FE3">
        <w:rPr>
          <w:spacing w:val="8"/>
        </w:rPr>
        <w:t xml:space="preserve"> </w:t>
      </w:r>
      <w:r w:rsidRPr="00082FE3">
        <w:t>of</w:t>
      </w:r>
      <w:r w:rsidRPr="00082FE3">
        <w:rPr>
          <w:spacing w:val="8"/>
        </w:rPr>
        <w:t xml:space="preserve"> </w:t>
      </w:r>
      <w:r w:rsidRPr="00082FE3">
        <w:t>common</w:t>
      </w:r>
      <w:r w:rsidRPr="00082FE3">
        <w:rPr>
          <w:spacing w:val="7"/>
        </w:rPr>
        <w:t xml:space="preserve"> </w:t>
      </w:r>
      <w:proofErr w:type="gramStart"/>
      <w:r w:rsidRPr="00082FE3">
        <w:t>conditions</w:t>
      </w:r>
      <w:proofErr w:type="gramEnd"/>
    </w:p>
    <w:p w14:paraId="2B7DD57A" w14:textId="77777777" w:rsidR="005531EA" w:rsidRPr="00082FE3" w:rsidRDefault="005531EA" w:rsidP="00997EB7">
      <w:pPr>
        <w:pStyle w:val="Heading2"/>
        <w:spacing w:before="150"/>
      </w:pPr>
      <w:bookmarkStart w:id="16" w:name="_Toc134002086"/>
      <w:r w:rsidRPr="00082FE3">
        <w:t>Cochrane</w:t>
      </w:r>
      <w:r w:rsidRPr="00082FE3">
        <w:rPr>
          <w:spacing w:val="14"/>
        </w:rPr>
        <w:t xml:space="preserve"> </w:t>
      </w:r>
      <w:r w:rsidRPr="00082FE3">
        <w:t>Library</w:t>
      </w:r>
      <w:bookmarkEnd w:id="16"/>
    </w:p>
    <w:p w14:paraId="15736FFB" w14:textId="77777777" w:rsidR="005531EA" w:rsidRPr="00082FE3" w:rsidRDefault="005531EA" w:rsidP="0060547C">
      <w:pPr>
        <w:pStyle w:val="BodyText"/>
        <w:spacing w:before="178"/>
      </w:pPr>
      <w:r w:rsidRPr="00082FE3">
        <w:t>A</w:t>
      </w:r>
      <w:r w:rsidRPr="00082FE3">
        <w:rPr>
          <w:spacing w:val="15"/>
        </w:rPr>
        <w:t xml:space="preserve"> </w:t>
      </w:r>
      <w:r w:rsidRPr="00082FE3">
        <w:t>database</w:t>
      </w:r>
      <w:r w:rsidRPr="00082FE3">
        <w:rPr>
          <w:spacing w:val="11"/>
        </w:rPr>
        <w:t xml:space="preserve"> </w:t>
      </w:r>
      <w:r w:rsidRPr="00082FE3">
        <w:t>of</w:t>
      </w:r>
      <w:r w:rsidRPr="00082FE3">
        <w:rPr>
          <w:spacing w:val="14"/>
        </w:rPr>
        <w:t xml:space="preserve"> </w:t>
      </w:r>
      <w:r w:rsidRPr="00082FE3">
        <w:t>independent</w:t>
      </w:r>
      <w:r w:rsidRPr="00082FE3">
        <w:rPr>
          <w:spacing w:val="16"/>
        </w:rPr>
        <w:t xml:space="preserve"> </w:t>
      </w:r>
      <w:r w:rsidRPr="00082FE3">
        <w:t>evidence</w:t>
      </w:r>
      <w:r w:rsidRPr="00082FE3">
        <w:rPr>
          <w:spacing w:val="14"/>
        </w:rPr>
        <w:t xml:space="preserve"> </w:t>
      </w:r>
      <w:r w:rsidRPr="00082FE3">
        <w:t>including</w:t>
      </w:r>
      <w:r w:rsidRPr="00082FE3">
        <w:rPr>
          <w:spacing w:val="18"/>
        </w:rPr>
        <w:t xml:space="preserve"> </w:t>
      </w:r>
      <w:r w:rsidRPr="00082FE3">
        <w:t>systematic</w:t>
      </w:r>
      <w:r w:rsidRPr="00082FE3">
        <w:rPr>
          <w:spacing w:val="11"/>
        </w:rPr>
        <w:t xml:space="preserve"> </w:t>
      </w:r>
      <w:r w:rsidRPr="00082FE3">
        <w:t>review</w:t>
      </w:r>
      <w:r w:rsidRPr="00082FE3">
        <w:rPr>
          <w:spacing w:val="18"/>
        </w:rPr>
        <w:t xml:space="preserve"> </w:t>
      </w:r>
      <w:r w:rsidRPr="00082FE3">
        <w:t>and</w:t>
      </w:r>
      <w:r w:rsidRPr="00082FE3">
        <w:rPr>
          <w:spacing w:val="18"/>
        </w:rPr>
        <w:t xml:space="preserve"> </w:t>
      </w:r>
      <w:r w:rsidRPr="00082FE3">
        <w:t>clinical</w:t>
      </w:r>
      <w:r w:rsidRPr="00082FE3">
        <w:rPr>
          <w:spacing w:val="13"/>
        </w:rPr>
        <w:t xml:space="preserve"> </w:t>
      </w:r>
      <w:r w:rsidRPr="00082FE3">
        <w:t>trials</w:t>
      </w:r>
    </w:p>
    <w:p w14:paraId="089BAEAD" w14:textId="77777777" w:rsidR="005531EA" w:rsidRPr="00082FE3" w:rsidRDefault="005531EA" w:rsidP="00997EB7">
      <w:pPr>
        <w:pStyle w:val="Heading2"/>
        <w:spacing w:before="180"/>
      </w:pPr>
      <w:bookmarkStart w:id="17" w:name="_Toc134002087"/>
      <w:r w:rsidRPr="00082FE3">
        <w:t>CPD</w:t>
      </w:r>
      <w:r w:rsidRPr="00082FE3">
        <w:rPr>
          <w:spacing w:val="6"/>
        </w:rPr>
        <w:t xml:space="preserve"> </w:t>
      </w:r>
      <w:r w:rsidRPr="00082FE3">
        <w:t>Me</w:t>
      </w:r>
      <w:bookmarkEnd w:id="17"/>
    </w:p>
    <w:p w14:paraId="5788E90E" w14:textId="77777777" w:rsidR="005531EA" w:rsidRPr="00082FE3" w:rsidRDefault="005531EA" w:rsidP="0060547C">
      <w:pPr>
        <w:pStyle w:val="BodyText"/>
        <w:spacing w:before="178" w:line="266" w:lineRule="auto"/>
        <w:ind w:right="170"/>
        <w:jc w:val="both"/>
      </w:pPr>
      <w:r w:rsidRPr="00082FE3">
        <w:t>Online website and app that hosts a variety of webinars on various topics. Access is free and</w:t>
      </w:r>
      <w:r w:rsidRPr="00082FE3">
        <w:rPr>
          <w:spacing w:val="1"/>
        </w:rPr>
        <w:t xml:space="preserve"> </w:t>
      </w:r>
      <w:r w:rsidRPr="00082FE3">
        <w:t>certificates</w:t>
      </w:r>
      <w:r w:rsidRPr="00082FE3">
        <w:rPr>
          <w:spacing w:val="3"/>
        </w:rPr>
        <w:t xml:space="preserve"> </w:t>
      </w:r>
      <w:r w:rsidRPr="00082FE3">
        <w:t>can</w:t>
      </w:r>
      <w:r w:rsidRPr="00082FE3">
        <w:rPr>
          <w:spacing w:val="4"/>
        </w:rPr>
        <w:t xml:space="preserve"> </w:t>
      </w:r>
      <w:r w:rsidRPr="00082FE3">
        <w:t>be requested</w:t>
      </w:r>
      <w:r w:rsidRPr="00082FE3">
        <w:rPr>
          <w:spacing w:val="2"/>
        </w:rPr>
        <w:t xml:space="preserve"> </w:t>
      </w:r>
      <w:r w:rsidRPr="00082FE3">
        <w:t>at</w:t>
      </w:r>
      <w:r w:rsidRPr="00082FE3">
        <w:rPr>
          <w:spacing w:val="2"/>
        </w:rPr>
        <w:t xml:space="preserve"> </w:t>
      </w:r>
      <w:r w:rsidRPr="00082FE3">
        <w:t>a</w:t>
      </w:r>
      <w:r w:rsidRPr="00082FE3">
        <w:rPr>
          <w:spacing w:val="4"/>
        </w:rPr>
        <w:t xml:space="preserve"> </w:t>
      </w:r>
      <w:r w:rsidRPr="00082FE3">
        <w:t xml:space="preserve">small </w:t>
      </w:r>
      <w:proofErr w:type="gramStart"/>
      <w:r w:rsidRPr="00082FE3">
        <w:t>cost</w:t>
      </w:r>
      <w:proofErr w:type="gramEnd"/>
    </w:p>
    <w:p w14:paraId="3A619F7E" w14:textId="77777777" w:rsidR="005531EA" w:rsidRPr="00082FE3" w:rsidRDefault="005531EA" w:rsidP="0060547C">
      <w:pPr>
        <w:pStyle w:val="Heading2"/>
        <w:spacing w:before="148"/>
      </w:pPr>
      <w:bookmarkStart w:id="18" w:name="_Toc134002088"/>
      <w:proofErr w:type="spellStart"/>
      <w:r w:rsidRPr="00082FE3">
        <w:t>DermNet</w:t>
      </w:r>
      <w:proofErr w:type="spellEnd"/>
      <w:r w:rsidRPr="00082FE3">
        <w:rPr>
          <w:spacing w:val="11"/>
        </w:rPr>
        <w:t xml:space="preserve"> </w:t>
      </w:r>
      <w:r w:rsidRPr="00082FE3">
        <w:t>NZ</w:t>
      </w:r>
      <w:bookmarkEnd w:id="18"/>
    </w:p>
    <w:p w14:paraId="4E3083B5" w14:textId="77777777" w:rsidR="00997EB7" w:rsidRPr="0060547C" w:rsidRDefault="005531EA" w:rsidP="00997EB7">
      <w:pPr>
        <w:pStyle w:val="TableParagraph"/>
        <w:widowControl/>
        <w:autoSpaceDE/>
        <w:autoSpaceDN/>
        <w:spacing w:before="180" w:after="280" w:line="264" w:lineRule="auto"/>
        <w:ind w:left="0" w:right="165"/>
        <w:jc w:val="both"/>
        <w:rPr>
          <w:rFonts w:ascii="Arial" w:hAnsi="Arial" w:cs="Arial"/>
          <w:sz w:val="24"/>
          <w:szCs w:val="24"/>
          <w:lang w:val="en-GB"/>
        </w:rPr>
      </w:pPr>
      <w:r w:rsidRPr="0060547C">
        <w:rPr>
          <w:rFonts w:ascii="Arial" w:hAnsi="Arial" w:cs="Arial"/>
          <w:sz w:val="24"/>
          <w:szCs w:val="24"/>
          <w:lang w:val="en-GB"/>
        </w:rPr>
        <w:t>New</w:t>
      </w:r>
      <w:r w:rsidRPr="0060547C">
        <w:rPr>
          <w:rFonts w:ascii="Arial" w:hAnsi="Arial" w:cs="Arial"/>
          <w:spacing w:val="1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Zealand</w:t>
      </w:r>
      <w:r w:rsidRPr="0060547C">
        <w:rPr>
          <w:rFonts w:ascii="Arial" w:hAnsi="Arial" w:cs="Arial"/>
          <w:spacing w:val="1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based</w:t>
      </w:r>
      <w:r w:rsidRPr="0060547C">
        <w:rPr>
          <w:rFonts w:ascii="Arial" w:hAnsi="Arial" w:cs="Arial"/>
          <w:spacing w:val="1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resource</w:t>
      </w:r>
      <w:r w:rsidRPr="0060547C">
        <w:rPr>
          <w:rFonts w:ascii="Arial" w:hAnsi="Arial" w:cs="Arial"/>
          <w:spacing w:val="1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of</w:t>
      </w:r>
      <w:r w:rsidRPr="0060547C">
        <w:rPr>
          <w:rFonts w:ascii="Arial" w:hAnsi="Arial" w:cs="Arial"/>
          <w:spacing w:val="1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skin</w:t>
      </w:r>
      <w:r w:rsidRPr="0060547C">
        <w:rPr>
          <w:rFonts w:ascii="Arial" w:hAnsi="Arial" w:cs="Arial"/>
          <w:spacing w:val="1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conditions.</w:t>
      </w:r>
      <w:r w:rsidRPr="0060547C">
        <w:rPr>
          <w:rFonts w:ascii="Arial" w:hAnsi="Arial" w:cs="Arial"/>
          <w:spacing w:val="1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It</w:t>
      </w:r>
      <w:r w:rsidRPr="0060547C">
        <w:rPr>
          <w:rFonts w:ascii="Arial" w:hAnsi="Arial" w:cs="Arial"/>
          <w:spacing w:val="1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includes</w:t>
      </w:r>
      <w:r w:rsidRPr="0060547C">
        <w:rPr>
          <w:rFonts w:ascii="Arial" w:hAnsi="Arial" w:cs="Arial"/>
          <w:spacing w:val="1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a</w:t>
      </w:r>
      <w:r w:rsidRPr="0060547C">
        <w:rPr>
          <w:rFonts w:ascii="Arial" w:hAnsi="Arial" w:cs="Arial"/>
          <w:spacing w:val="1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library</w:t>
      </w:r>
      <w:r w:rsidRPr="0060547C">
        <w:rPr>
          <w:rFonts w:ascii="Arial" w:hAnsi="Arial" w:cs="Arial"/>
          <w:spacing w:val="1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of</w:t>
      </w:r>
      <w:r w:rsidRPr="0060547C">
        <w:rPr>
          <w:rFonts w:ascii="Arial" w:hAnsi="Arial" w:cs="Arial"/>
          <w:spacing w:val="1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images,</w:t>
      </w:r>
      <w:r w:rsidRPr="0060547C">
        <w:rPr>
          <w:rFonts w:ascii="Arial" w:hAnsi="Arial" w:cs="Arial"/>
          <w:spacing w:val="49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causes,</w:t>
      </w:r>
      <w:r w:rsidRPr="0060547C">
        <w:rPr>
          <w:rFonts w:ascii="Arial" w:hAnsi="Arial" w:cs="Arial"/>
          <w:spacing w:val="1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features,</w:t>
      </w:r>
      <w:r w:rsidRPr="0060547C">
        <w:rPr>
          <w:rFonts w:ascii="Arial" w:hAnsi="Arial" w:cs="Arial"/>
          <w:spacing w:val="6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differential</w:t>
      </w:r>
      <w:r w:rsidRPr="0060547C">
        <w:rPr>
          <w:rFonts w:ascii="Arial" w:hAnsi="Arial" w:cs="Arial"/>
          <w:spacing w:val="11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and</w:t>
      </w:r>
      <w:r w:rsidRPr="0060547C">
        <w:rPr>
          <w:rFonts w:ascii="Arial" w:hAnsi="Arial" w:cs="Arial"/>
          <w:spacing w:val="9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management</w:t>
      </w:r>
      <w:r w:rsidRPr="0060547C">
        <w:rPr>
          <w:rFonts w:ascii="Arial" w:hAnsi="Arial" w:cs="Arial"/>
          <w:spacing w:val="12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of</w:t>
      </w:r>
      <w:r w:rsidRPr="0060547C">
        <w:rPr>
          <w:rFonts w:ascii="Arial" w:hAnsi="Arial" w:cs="Arial"/>
          <w:spacing w:val="12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a</w:t>
      </w:r>
      <w:r w:rsidRPr="0060547C">
        <w:rPr>
          <w:rFonts w:ascii="Arial" w:hAnsi="Arial" w:cs="Arial"/>
          <w:spacing w:val="8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wide</w:t>
      </w:r>
      <w:r w:rsidRPr="0060547C">
        <w:rPr>
          <w:rFonts w:ascii="Arial" w:hAnsi="Arial" w:cs="Arial"/>
          <w:spacing w:val="9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range</w:t>
      </w:r>
      <w:r w:rsidRPr="0060547C">
        <w:rPr>
          <w:rFonts w:ascii="Arial" w:hAnsi="Arial" w:cs="Arial"/>
          <w:spacing w:val="10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of</w:t>
      </w:r>
      <w:r w:rsidRPr="0060547C">
        <w:rPr>
          <w:rFonts w:ascii="Arial" w:hAnsi="Arial" w:cs="Arial"/>
          <w:spacing w:val="9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dermatological</w:t>
      </w:r>
      <w:r w:rsidRPr="0060547C">
        <w:rPr>
          <w:rFonts w:ascii="Arial" w:hAnsi="Arial" w:cs="Arial"/>
          <w:spacing w:val="10"/>
          <w:sz w:val="24"/>
          <w:szCs w:val="24"/>
          <w:lang w:val="en-GB"/>
        </w:rPr>
        <w:t xml:space="preserve"> </w:t>
      </w:r>
      <w:r w:rsidRPr="0060547C">
        <w:rPr>
          <w:rFonts w:ascii="Arial" w:hAnsi="Arial" w:cs="Arial"/>
          <w:sz w:val="24"/>
          <w:szCs w:val="24"/>
          <w:lang w:val="en-GB"/>
        </w:rPr>
        <w:t>presentations</w:t>
      </w:r>
      <w:r w:rsidR="00997EB7" w:rsidRPr="0060547C">
        <w:rPr>
          <w:rFonts w:ascii="Arial" w:hAnsi="Arial" w:cs="Arial"/>
          <w:sz w:val="24"/>
          <w:szCs w:val="24"/>
          <w:lang w:val="en-GB"/>
        </w:rPr>
        <w:t>.</w:t>
      </w:r>
    </w:p>
    <w:p w14:paraId="363995EA" w14:textId="77777777" w:rsidR="005531EA" w:rsidRPr="00A43BAF" w:rsidRDefault="005531EA" w:rsidP="0060547C">
      <w:pPr>
        <w:pStyle w:val="TableParagraph"/>
        <w:widowControl/>
        <w:autoSpaceDE/>
        <w:autoSpaceDN/>
        <w:spacing w:before="180" w:after="280" w:line="264" w:lineRule="auto"/>
        <w:ind w:left="0" w:right="165"/>
        <w:jc w:val="both"/>
        <w:rPr>
          <w:rFonts w:cs="Arial"/>
          <w:szCs w:val="36"/>
        </w:rPr>
      </w:pPr>
      <w:r w:rsidRPr="0060547C">
        <w:rPr>
          <w:rFonts w:ascii="Arial" w:hAnsi="Arial" w:cs="Arial"/>
          <w:color w:val="005EB8"/>
          <w:sz w:val="36"/>
          <w:szCs w:val="36"/>
          <w:lang w:val="en-GB"/>
        </w:rPr>
        <w:t>Don’t</w:t>
      </w:r>
      <w:r w:rsidRPr="0060547C">
        <w:rPr>
          <w:rFonts w:ascii="Arial" w:hAnsi="Arial" w:cs="Arial"/>
          <w:color w:val="005EB8"/>
          <w:spacing w:val="12"/>
          <w:sz w:val="36"/>
          <w:szCs w:val="36"/>
          <w:lang w:val="en-GB"/>
        </w:rPr>
        <w:t xml:space="preserve"> </w:t>
      </w:r>
      <w:r w:rsidRPr="0060547C">
        <w:rPr>
          <w:rFonts w:ascii="Arial" w:hAnsi="Arial" w:cs="Arial"/>
          <w:color w:val="005EB8"/>
          <w:sz w:val="36"/>
          <w:szCs w:val="36"/>
          <w:lang w:val="en-GB"/>
        </w:rPr>
        <w:t>Forget</w:t>
      </w:r>
      <w:r w:rsidRPr="0060547C">
        <w:rPr>
          <w:rFonts w:ascii="Arial" w:hAnsi="Arial" w:cs="Arial"/>
          <w:color w:val="005EB8"/>
          <w:spacing w:val="8"/>
          <w:sz w:val="36"/>
          <w:szCs w:val="36"/>
          <w:lang w:val="en-GB"/>
        </w:rPr>
        <w:t xml:space="preserve"> </w:t>
      </w:r>
      <w:r w:rsidRPr="0060547C">
        <w:rPr>
          <w:rFonts w:ascii="Arial" w:hAnsi="Arial" w:cs="Arial"/>
          <w:color w:val="005EB8"/>
          <w:sz w:val="36"/>
          <w:szCs w:val="36"/>
          <w:lang w:val="en-GB"/>
        </w:rPr>
        <w:t>the</w:t>
      </w:r>
      <w:r w:rsidRPr="0060547C">
        <w:rPr>
          <w:rFonts w:ascii="Arial" w:hAnsi="Arial" w:cs="Arial"/>
          <w:color w:val="005EB8"/>
          <w:spacing w:val="13"/>
          <w:sz w:val="36"/>
          <w:szCs w:val="36"/>
          <w:lang w:val="en-GB"/>
        </w:rPr>
        <w:t xml:space="preserve"> </w:t>
      </w:r>
      <w:r w:rsidRPr="0060547C">
        <w:rPr>
          <w:rFonts w:ascii="Arial" w:hAnsi="Arial" w:cs="Arial"/>
          <w:color w:val="005EB8"/>
          <w:sz w:val="36"/>
          <w:szCs w:val="36"/>
          <w:lang w:val="en-GB"/>
        </w:rPr>
        <w:t>Bubbles</w:t>
      </w:r>
    </w:p>
    <w:p w14:paraId="5A38FFB5" w14:textId="77777777" w:rsidR="005531EA" w:rsidRPr="00082FE3" w:rsidRDefault="005531EA" w:rsidP="0060547C">
      <w:pPr>
        <w:pStyle w:val="BodyText"/>
        <w:spacing w:before="178" w:line="268" w:lineRule="auto"/>
      </w:pPr>
      <w:r w:rsidRPr="00082FE3">
        <w:t>Blog</w:t>
      </w:r>
      <w:r w:rsidRPr="00082FE3">
        <w:rPr>
          <w:spacing w:val="40"/>
        </w:rPr>
        <w:t xml:space="preserve"> </w:t>
      </w:r>
      <w:r w:rsidRPr="00082FE3">
        <w:t>providing</w:t>
      </w:r>
      <w:r w:rsidRPr="00082FE3">
        <w:rPr>
          <w:spacing w:val="41"/>
        </w:rPr>
        <w:t xml:space="preserve"> </w:t>
      </w:r>
      <w:r w:rsidRPr="00082FE3">
        <w:t>information,</w:t>
      </w:r>
      <w:r w:rsidRPr="00082FE3">
        <w:rPr>
          <w:spacing w:val="43"/>
        </w:rPr>
        <w:t xml:space="preserve"> </w:t>
      </w:r>
      <w:r w:rsidRPr="00082FE3">
        <w:t>case</w:t>
      </w:r>
      <w:r w:rsidRPr="00082FE3">
        <w:rPr>
          <w:spacing w:val="42"/>
        </w:rPr>
        <w:t xml:space="preserve"> </w:t>
      </w:r>
      <w:r w:rsidRPr="00082FE3">
        <w:t>based</w:t>
      </w:r>
      <w:r w:rsidRPr="00082FE3">
        <w:rPr>
          <w:spacing w:val="38"/>
        </w:rPr>
        <w:t xml:space="preserve"> </w:t>
      </w:r>
      <w:r w:rsidRPr="00082FE3">
        <w:t>learning</w:t>
      </w:r>
      <w:r w:rsidRPr="00082FE3">
        <w:rPr>
          <w:spacing w:val="40"/>
        </w:rPr>
        <w:t xml:space="preserve"> </w:t>
      </w:r>
      <w:r w:rsidRPr="00082FE3">
        <w:t>and</w:t>
      </w:r>
      <w:r w:rsidRPr="00082FE3">
        <w:rPr>
          <w:spacing w:val="39"/>
        </w:rPr>
        <w:t xml:space="preserve"> </w:t>
      </w:r>
      <w:r w:rsidRPr="00082FE3">
        <w:t>other</w:t>
      </w:r>
      <w:r w:rsidRPr="00082FE3">
        <w:rPr>
          <w:spacing w:val="44"/>
        </w:rPr>
        <w:t xml:space="preserve"> </w:t>
      </w:r>
      <w:r w:rsidRPr="00082FE3">
        <w:t>resources</w:t>
      </w:r>
      <w:r w:rsidRPr="00082FE3">
        <w:rPr>
          <w:spacing w:val="40"/>
        </w:rPr>
        <w:t xml:space="preserve"> </w:t>
      </w:r>
      <w:r w:rsidRPr="00082FE3">
        <w:t>specific</w:t>
      </w:r>
      <w:r w:rsidRPr="00082FE3">
        <w:rPr>
          <w:spacing w:val="41"/>
        </w:rPr>
        <w:t xml:space="preserve"> </w:t>
      </w:r>
      <w:r w:rsidRPr="00082FE3">
        <w:t>to</w:t>
      </w:r>
      <w:r w:rsidRPr="00082FE3">
        <w:rPr>
          <w:spacing w:val="44"/>
        </w:rPr>
        <w:t xml:space="preserve"> </w:t>
      </w:r>
      <w:r w:rsidRPr="00082FE3">
        <w:t>paediatric</w:t>
      </w:r>
      <w:r w:rsidRPr="00082FE3">
        <w:rPr>
          <w:spacing w:val="-47"/>
        </w:rPr>
        <w:t xml:space="preserve"> </w:t>
      </w:r>
      <w:r w:rsidRPr="00082FE3">
        <w:t>medicine</w:t>
      </w:r>
      <w:r w:rsidRPr="00082FE3">
        <w:rPr>
          <w:spacing w:val="-1"/>
        </w:rPr>
        <w:t xml:space="preserve"> </w:t>
      </w:r>
      <w:r w:rsidRPr="00082FE3">
        <w:t>and</w:t>
      </w:r>
      <w:r w:rsidRPr="00082FE3">
        <w:rPr>
          <w:spacing w:val="3"/>
        </w:rPr>
        <w:t xml:space="preserve"> </w:t>
      </w:r>
      <w:r w:rsidRPr="00082FE3">
        <w:t>health.</w:t>
      </w:r>
    </w:p>
    <w:p w14:paraId="57B6AA74" w14:textId="77777777" w:rsidR="005531EA" w:rsidRPr="00082FE3" w:rsidRDefault="005531EA" w:rsidP="00997EB7">
      <w:pPr>
        <w:pStyle w:val="Heading2"/>
        <w:spacing w:before="148"/>
      </w:pPr>
      <w:bookmarkStart w:id="19" w:name="_Toc134002089"/>
      <w:r w:rsidRPr="00082FE3">
        <w:t>Drs</w:t>
      </w:r>
      <w:r w:rsidRPr="00082FE3">
        <w:rPr>
          <w:spacing w:val="8"/>
        </w:rPr>
        <w:t xml:space="preserve"> </w:t>
      </w:r>
      <w:r w:rsidRPr="00082FE3">
        <w:t>Net</w:t>
      </w:r>
      <w:r w:rsidRPr="00082FE3">
        <w:rPr>
          <w:spacing w:val="10"/>
        </w:rPr>
        <w:t xml:space="preserve"> </w:t>
      </w:r>
      <w:r w:rsidRPr="00082FE3">
        <w:t>UK</w:t>
      </w:r>
      <w:bookmarkEnd w:id="19"/>
    </w:p>
    <w:p w14:paraId="15B60CF8" w14:textId="77777777" w:rsidR="005531EA" w:rsidRPr="00082FE3" w:rsidRDefault="005531EA" w:rsidP="0060547C">
      <w:pPr>
        <w:pStyle w:val="BodyText"/>
        <w:spacing w:before="177"/>
      </w:pPr>
      <w:r w:rsidRPr="00082FE3">
        <w:t>Website</w:t>
      </w:r>
      <w:r w:rsidRPr="00082FE3">
        <w:rPr>
          <w:spacing w:val="9"/>
        </w:rPr>
        <w:t xml:space="preserve"> </w:t>
      </w:r>
      <w:r w:rsidRPr="00082FE3">
        <w:t>looking</w:t>
      </w:r>
      <w:r w:rsidRPr="00082FE3">
        <w:rPr>
          <w:spacing w:val="10"/>
        </w:rPr>
        <w:t xml:space="preserve"> </w:t>
      </w:r>
      <w:r w:rsidRPr="00082FE3">
        <w:t>at</w:t>
      </w:r>
      <w:r w:rsidRPr="00082FE3">
        <w:rPr>
          <w:spacing w:val="15"/>
        </w:rPr>
        <w:t xml:space="preserve"> </w:t>
      </w:r>
      <w:r w:rsidRPr="00082FE3">
        <w:t>education,</w:t>
      </w:r>
      <w:r w:rsidRPr="00082FE3">
        <w:rPr>
          <w:spacing w:val="10"/>
        </w:rPr>
        <w:t xml:space="preserve"> </w:t>
      </w:r>
      <w:r w:rsidRPr="00082FE3">
        <w:t>CPD</w:t>
      </w:r>
      <w:r w:rsidRPr="00082FE3">
        <w:rPr>
          <w:spacing w:val="9"/>
        </w:rPr>
        <w:t xml:space="preserve"> </w:t>
      </w:r>
      <w:r w:rsidRPr="00082FE3">
        <w:t>and</w:t>
      </w:r>
      <w:r w:rsidRPr="00082FE3">
        <w:rPr>
          <w:spacing w:val="14"/>
        </w:rPr>
        <w:t xml:space="preserve"> </w:t>
      </w:r>
      <w:r w:rsidRPr="00082FE3">
        <w:t>providing</w:t>
      </w:r>
      <w:r w:rsidRPr="00082FE3">
        <w:rPr>
          <w:spacing w:val="13"/>
        </w:rPr>
        <w:t xml:space="preserve"> </w:t>
      </w:r>
      <w:r w:rsidRPr="00082FE3">
        <w:t>a</w:t>
      </w:r>
      <w:r w:rsidRPr="00082FE3">
        <w:rPr>
          <w:spacing w:val="10"/>
        </w:rPr>
        <w:t xml:space="preserve"> </w:t>
      </w:r>
      <w:r w:rsidRPr="00082FE3">
        <w:t>library</w:t>
      </w:r>
      <w:r w:rsidRPr="00082FE3">
        <w:rPr>
          <w:spacing w:val="12"/>
        </w:rPr>
        <w:t xml:space="preserve"> </w:t>
      </w:r>
      <w:r w:rsidRPr="00082FE3">
        <w:t>of</w:t>
      </w:r>
      <w:r w:rsidRPr="00082FE3">
        <w:rPr>
          <w:spacing w:val="16"/>
        </w:rPr>
        <w:t xml:space="preserve"> </w:t>
      </w:r>
      <w:r w:rsidRPr="00082FE3">
        <w:t>resources</w:t>
      </w:r>
      <w:r w:rsidRPr="00082FE3">
        <w:rPr>
          <w:spacing w:val="12"/>
        </w:rPr>
        <w:t xml:space="preserve"> </w:t>
      </w:r>
      <w:r w:rsidRPr="00082FE3">
        <w:t>and</w:t>
      </w:r>
      <w:r w:rsidRPr="00082FE3">
        <w:rPr>
          <w:spacing w:val="15"/>
        </w:rPr>
        <w:t xml:space="preserve"> </w:t>
      </w:r>
      <w:proofErr w:type="gramStart"/>
      <w:r w:rsidRPr="00082FE3">
        <w:t>journals</w:t>
      </w:r>
      <w:proofErr w:type="gramEnd"/>
    </w:p>
    <w:p w14:paraId="041C3DFF" w14:textId="77777777" w:rsidR="005531EA" w:rsidRPr="00082FE3" w:rsidRDefault="005531EA" w:rsidP="00997EB7">
      <w:pPr>
        <w:pStyle w:val="Heading2"/>
      </w:pPr>
      <w:bookmarkStart w:id="20" w:name="_Toc134002090"/>
      <w:r w:rsidRPr="00082FE3">
        <w:t>E-</w:t>
      </w:r>
      <w:r w:rsidRPr="00082FE3">
        <w:rPr>
          <w:spacing w:val="12"/>
        </w:rPr>
        <w:t xml:space="preserve"> </w:t>
      </w:r>
      <w:r w:rsidRPr="00082FE3">
        <w:t>Learning</w:t>
      </w:r>
      <w:r w:rsidRPr="00082FE3">
        <w:rPr>
          <w:spacing w:val="11"/>
        </w:rPr>
        <w:t xml:space="preserve"> </w:t>
      </w:r>
      <w:r w:rsidRPr="00082FE3">
        <w:t>for</w:t>
      </w:r>
      <w:r w:rsidRPr="00082FE3">
        <w:rPr>
          <w:spacing w:val="11"/>
        </w:rPr>
        <w:t xml:space="preserve"> </w:t>
      </w:r>
      <w:r w:rsidRPr="00082FE3">
        <w:t>Health</w:t>
      </w:r>
      <w:bookmarkEnd w:id="20"/>
    </w:p>
    <w:p w14:paraId="4A830015" w14:textId="77777777" w:rsidR="005531EA" w:rsidRPr="00082FE3" w:rsidRDefault="005531EA" w:rsidP="0060547C">
      <w:pPr>
        <w:pStyle w:val="BodyText"/>
        <w:spacing w:before="180" w:line="264" w:lineRule="auto"/>
      </w:pPr>
      <w:r w:rsidRPr="00082FE3">
        <w:t>A</w:t>
      </w:r>
      <w:r w:rsidRPr="00082FE3">
        <w:rPr>
          <w:spacing w:val="31"/>
        </w:rPr>
        <w:t xml:space="preserve"> </w:t>
      </w:r>
      <w:r w:rsidRPr="00082FE3">
        <w:t>selection</w:t>
      </w:r>
      <w:r w:rsidRPr="00082FE3">
        <w:rPr>
          <w:spacing w:val="24"/>
        </w:rPr>
        <w:t xml:space="preserve"> </w:t>
      </w:r>
      <w:r w:rsidRPr="00082FE3">
        <w:t>of</w:t>
      </w:r>
      <w:r w:rsidRPr="00082FE3">
        <w:rPr>
          <w:spacing w:val="24"/>
        </w:rPr>
        <w:t xml:space="preserve"> </w:t>
      </w:r>
      <w:r w:rsidRPr="00082FE3">
        <w:t>e-learning</w:t>
      </w:r>
      <w:r w:rsidRPr="00082FE3">
        <w:rPr>
          <w:spacing w:val="29"/>
        </w:rPr>
        <w:t xml:space="preserve"> </w:t>
      </w:r>
      <w:r w:rsidRPr="00082FE3">
        <w:t>resources</w:t>
      </w:r>
      <w:r w:rsidRPr="00082FE3">
        <w:rPr>
          <w:spacing w:val="23"/>
        </w:rPr>
        <w:t xml:space="preserve"> </w:t>
      </w:r>
      <w:r w:rsidRPr="00082FE3">
        <w:t>for</w:t>
      </w:r>
      <w:r w:rsidRPr="00082FE3">
        <w:rPr>
          <w:spacing w:val="26"/>
        </w:rPr>
        <w:t xml:space="preserve"> </w:t>
      </w:r>
      <w:r w:rsidRPr="00082FE3">
        <w:t>healthcare</w:t>
      </w:r>
      <w:r w:rsidRPr="00082FE3">
        <w:rPr>
          <w:spacing w:val="29"/>
        </w:rPr>
        <w:t xml:space="preserve"> </w:t>
      </w:r>
      <w:r w:rsidRPr="00082FE3">
        <w:t>workers,</w:t>
      </w:r>
      <w:r w:rsidRPr="00082FE3">
        <w:rPr>
          <w:spacing w:val="23"/>
        </w:rPr>
        <w:t xml:space="preserve"> </w:t>
      </w:r>
      <w:r w:rsidRPr="00082FE3">
        <w:t>working</w:t>
      </w:r>
      <w:r w:rsidRPr="00082FE3">
        <w:rPr>
          <w:spacing w:val="26"/>
        </w:rPr>
        <w:t xml:space="preserve"> </w:t>
      </w:r>
      <w:r w:rsidRPr="00082FE3">
        <w:t>alongside</w:t>
      </w:r>
      <w:r w:rsidRPr="00082FE3">
        <w:rPr>
          <w:spacing w:val="31"/>
        </w:rPr>
        <w:t xml:space="preserve"> </w:t>
      </w:r>
      <w:r w:rsidRPr="00082FE3">
        <w:t>multiple</w:t>
      </w:r>
      <w:r w:rsidRPr="00082FE3">
        <w:rPr>
          <w:spacing w:val="-47"/>
        </w:rPr>
        <w:t xml:space="preserve"> </w:t>
      </w:r>
      <w:r w:rsidRPr="00082FE3">
        <w:t>organisations</w:t>
      </w:r>
      <w:r w:rsidRPr="00082FE3">
        <w:rPr>
          <w:spacing w:val="5"/>
        </w:rPr>
        <w:t xml:space="preserve"> </w:t>
      </w:r>
      <w:r w:rsidRPr="00082FE3">
        <w:t>including</w:t>
      </w:r>
      <w:r w:rsidRPr="00082FE3">
        <w:rPr>
          <w:spacing w:val="5"/>
        </w:rPr>
        <w:t xml:space="preserve"> </w:t>
      </w:r>
      <w:r w:rsidRPr="00082FE3">
        <w:t>Royal</w:t>
      </w:r>
      <w:r w:rsidRPr="00082FE3">
        <w:rPr>
          <w:spacing w:val="7"/>
        </w:rPr>
        <w:t xml:space="preserve"> </w:t>
      </w:r>
      <w:r w:rsidRPr="00082FE3">
        <w:t>colleges,</w:t>
      </w:r>
      <w:r w:rsidRPr="00082FE3">
        <w:rPr>
          <w:spacing w:val="3"/>
        </w:rPr>
        <w:t xml:space="preserve"> </w:t>
      </w:r>
      <w:r w:rsidRPr="00082FE3">
        <w:t>NHS</w:t>
      </w:r>
      <w:r w:rsidRPr="00082FE3">
        <w:rPr>
          <w:spacing w:val="3"/>
        </w:rPr>
        <w:t xml:space="preserve"> </w:t>
      </w:r>
      <w:proofErr w:type="gramStart"/>
      <w:r w:rsidRPr="00082FE3">
        <w:t>England</w:t>
      </w:r>
      <w:proofErr w:type="gramEnd"/>
      <w:r w:rsidRPr="00082FE3">
        <w:rPr>
          <w:spacing w:val="8"/>
        </w:rPr>
        <w:t xml:space="preserve"> </w:t>
      </w:r>
      <w:r w:rsidRPr="00082FE3">
        <w:t>and</w:t>
      </w:r>
      <w:r w:rsidRPr="00082FE3">
        <w:rPr>
          <w:spacing w:val="2"/>
        </w:rPr>
        <w:t xml:space="preserve"> </w:t>
      </w:r>
      <w:r w:rsidRPr="00082FE3">
        <w:t>Public</w:t>
      </w:r>
      <w:r w:rsidRPr="00082FE3">
        <w:rPr>
          <w:spacing w:val="5"/>
        </w:rPr>
        <w:t xml:space="preserve"> </w:t>
      </w:r>
      <w:r w:rsidRPr="00082FE3">
        <w:t>Health</w:t>
      </w:r>
      <w:r w:rsidRPr="00082FE3">
        <w:rPr>
          <w:spacing w:val="7"/>
        </w:rPr>
        <w:t xml:space="preserve"> </w:t>
      </w:r>
      <w:r w:rsidRPr="00082FE3">
        <w:t>England</w:t>
      </w:r>
    </w:p>
    <w:p w14:paraId="1EA6F20F" w14:textId="77777777" w:rsidR="005531EA" w:rsidRPr="00082FE3" w:rsidRDefault="005531EA" w:rsidP="00997EB7">
      <w:pPr>
        <w:pStyle w:val="Heading2"/>
        <w:spacing w:before="154"/>
      </w:pPr>
      <w:bookmarkStart w:id="21" w:name="_Toc134002091"/>
      <w:r w:rsidRPr="00082FE3">
        <w:lastRenderedPageBreak/>
        <w:t>East</w:t>
      </w:r>
      <w:r w:rsidRPr="00082FE3">
        <w:rPr>
          <w:spacing w:val="18"/>
        </w:rPr>
        <w:t xml:space="preserve"> </w:t>
      </w:r>
      <w:r w:rsidRPr="00082FE3">
        <w:t>Midland</w:t>
      </w:r>
      <w:r w:rsidRPr="00082FE3">
        <w:rPr>
          <w:spacing w:val="16"/>
        </w:rPr>
        <w:t xml:space="preserve"> </w:t>
      </w:r>
      <w:r w:rsidRPr="00082FE3">
        <w:t>Emergency</w:t>
      </w:r>
      <w:r w:rsidRPr="00082FE3">
        <w:rPr>
          <w:spacing w:val="15"/>
        </w:rPr>
        <w:t xml:space="preserve"> </w:t>
      </w:r>
      <w:r w:rsidRPr="00082FE3">
        <w:t>medicine</w:t>
      </w:r>
      <w:r w:rsidRPr="00082FE3">
        <w:rPr>
          <w:spacing w:val="19"/>
        </w:rPr>
        <w:t xml:space="preserve"> </w:t>
      </w:r>
      <w:r w:rsidRPr="00082FE3">
        <w:t>educational</w:t>
      </w:r>
      <w:r w:rsidRPr="00082FE3">
        <w:rPr>
          <w:spacing w:val="18"/>
        </w:rPr>
        <w:t xml:space="preserve"> </w:t>
      </w:r>
      <w:r w:rsidRPr="00082FE3">
        <w:t>media</w:t>
      </w:r>
      <w:bookmarkEnd w:id="21"/>
    </w:p>
    <w:p w14:paraId="05A0E76B" w14:textId="77777777" w:rsidR="005531EA" w:rsidRPr="00082FE3" w:rsidRDefault="005531EA" w:rsidP="0060547C">
      <w:pPr>
        <w:pStyle w:val="BodyText"/>
        <w:spacing w:before="177" w:line="266" w:lineRule="auto"/>
      </w:pPr>
      <w:r w:rsidRPr="00082FE3">
        <w:t>Multi-professional</w:t>
      </w:r>
      <w:r w:rsidRPr="00082FE3">
        <w:rPr>
          <w:spacing w:val="29"/>
        </w:rPr>
        <w:t xml:space="preserve"> </w:t>
      </w:r>
      <w:r w:rsidRPr="00082FE3">
        <w:t>education</w:t>
      </w:r>
      <w:r w:rsidRPr="00082FE3">
        <w:rPr>
          <w:spacing w:val="30"/>
        </w:rPr>
        <w:t xml:space="preserve"> </w:t>
      </w:r>
      <w:r w:rsidRPr="00082FE3">
        <w:t>managed</w:t>
      </w:r>
      <w:r w:rsidRPr="00082FE3">
        <w:rPr>
          <w:spacing w:val="26"/>
        </w:rPr>
        <w:t xml:space="preserve"> </w:t>
      </w:r>
      <w:r w:rsidRPr="00082FE3">
        <w:t>by</w:t>
      </w:r>
      <w:r w:rsidRPr="00082FE3">
        <w:rPr>
          <w:spacing w:val="31"/>
        </w:rPr>
        <w:t xml:space="preserve"> </w:t>
      </w:r>
      <w:r w:rsidRPr="00082FE3">
        <w:t>The</w:t>
      </w:r>
      <w:r w:rsidRPr="00082FE3">
        <w:rPr>
          <w:spacing w:val="35"/>
        </w:rPr>
        <w:t xml:space="preserve"> </w:t>
      </w:r>
      <w:r w:rsidRPr="00082FE3">
        <w:t>Leicester</w:t>
      </w:r>
      <w:r w:rsidRPr="00082FE3">
        <w:rPr>
          <w:spacing w:val="32"/>
        </w:rPr>
        <w:t xml:space="preserve"> </w:t>
      </w:r>
      <w:r w:rsidRPr="00082FE3">
        <w:t>Royal</w:t>
      </w:r>
      <w:r w:rsidRPr="00082FE3">
        <w:rPr>
          <w:spacing w:val="32"/>
        </w:rPr>
        <w:t xml:space="preserve"> </w:t>
      </w:r>
      <w:r w:rsidRPr="00082FE3">
        <w:t>Infirmary</w:t>
      </w:r>
      <w:r w:rsidRPr="00082FE3">
        <w:rPr>
          <w:spacing w:val="31"/>
        </w:rPr>
        <w:t xml:space="preserve"> </w:t>
      </w:r>
      <w:r w:rsidRPr="00082FE3">
        <w:t>Emergency</w:t>
      </w:r>
      <w:r w:rsidRPr="00082FE3">
        <w:rPr>
          <w:spacing w:val="-47"/>
        </w:rPr>
        <w:t xml:space="preserve"> </w:t>
      </w:r>
      <w:r w:rsidRPr="00082FE3">
        <w:t>Department,</w:t>
      </w:r>
      <w:r w:rsidRPr="00082FE3">
        <w:rPr>
          <w:spacing w:val="-1"/>
        </w:rPr>
        <w:t xml:space="preserve"> </w:t>
      </w:r>
      <w:r w:rsidRPr="00082FE3">
        <w:t>linked</w:t>
      </w:r>
      <w:r w:rsidRPr="00082FE3">
        <w:rPr>
          <w:spacing w:val="-1"/>
        </w:rPr>
        <w:t xml:space="preserve"> </w:t>
      </w:r>
      <w:r w:rsidRPr="00082FE3">
        <w:t>to</w:t>
      </w:r>
      <w:r w:rsidRPr="00082FE3">
        <w:rPr>
          <w:spacing w:val="5"/>
        </w:rPr>
        <w:t xml:space="preserve"> </w:t>
      </w:r>
      <w:r w:rsidRPr="00082FE3">
        <w:t>specific curriculums.</w:t>
      </w:r>
    </w:p>
    <w:p w14:paraId="08DAAFAB" w14:textId="77777777" w:rsidR="005531EA" w:rsidRPr="00082FE3" w:rsidRDefault="005531EA" w:rsidP="00997EB7">
      <w:pPr>
        <w:pStyle w:val="Heading2"/>
        <w:spacing w:before="148"/>
      </w:pPr>
      <w:bookmarkStart w:id="22" w:name="_Toc134002092"/>
      <w:r w:rsidRPr="00082FE3">
        <w:t>EB</w:t>
      </w:r>
      <w:r w:rsidRPr="00082FE3">
        <w:rPr>
          <w:spacing w:val="12"/>
        </w:rPr>
        <w:t xml:space="preserve"> </w:t>
      </w:r>
      <w:r w:rsidRPr="00082FE3">
        <w:t>medicine</w:t>
      </w:r>
      <w:bookmarkEnd w:id="22"/>
    </w:p>
    <w:p w14:paraId="4891E4A6" w14:textId="77777777" w:rsidR="005531EA" w:rsidRPr="00082FE3" w:rsidRDefault="005531EA" w:rsidP="0060547C">
      <w:pPr>
        <w:pStyle w:val="BodyText"/>
        <w:spacing w:before="181"/>
      </w:pPr>
      <w:r w:rsidRPr="00082FE3">
        <w:t>Range</w:t>
      </w:r>
      <w:r w:rsidRPr="00082FE3">
        <w:rPr>
          <w:spacing w:val="14"/>
        </w:rPr>
        <w:t xml:space="preserve"> </w:t>
      </w:r>
      <w:r w:rsidRPr="00082FE3">
        <w:t>of</w:t>
      </w:r>
      <w:r w:rsidRPr="00082FE3">
        <w:rPr>
          <w:spacing w:val="14"/>
        </w:rPr>
        <w:t xml:space="preserve"> </w:t>
      </w:r>
      <w:r w:rsidRPr="00082FE3">
        <w:t>podcasts</w:t>
      </w:r>
      <w:r w:rsidRPr="00082FE3">
        <w:rPr>
          <w:spacing w:val="9"/>
        </w:rPr>
        <w:t xml:space="preserve"> </w:t>
      </w:r>
      <w:r w:rsidRPr="00082FE3">
        <w:t>and</w:t>
      </w:r>
      <w:r w:rsidRPr="00082FE3">
        <w:rPr>
          <w:spacing w:val="14"/>
        </w:rPr>
        <w:t xml:space="preserve"> </w:t>
      </w:r>
      <w:r w:rsidRPr="00082FE3">
        <w:t>tips</w:t>
      </w:r>
      <w:r w:rsidRPr="00082FE3">
        <w:rPr>
          <w:spacing w:val="11"/>
        </w:rPr>
        <w:t xml:space="preserve"> </w:t>
      </w:r>
      <w:r w:rsidRPr="00082FE3">
        <w:t>on</w:t>
      </w:r>
      <w:r w:rsidRPr="00082FE3">
        <w:rPr>
          <w:spacing w:val="14"/>
        </w:rPr>
        <w:t xml:space="preserve"> </w:t>
      </w:r>
      <w:r w:rsidRPr="00082FE3">
        <w:t>emergency</w:t>
      </w:r>
      <w:r w:rsidRPr="00082FE3">
        <w:rPr>
          <w:spacing w:val="11"/>
        </w:rPr>
        <w:t xml:space="preserve"> </w:t>
      </w:r>
      <w:r w:rsidRPr="00082FE3">
        <w:t>medicine</w:t>
      </w:r>
    </w:p>
    <w:p w14:paraId="1FFD909E" w14:textId="77777777" w:rsidR="005531EA" w:rsidRPr="00082FE3" w:rsidRDefault="005531EA" w:rsidP="00997EB7">
      <w:pPr>
        <w:pStyle w:val="Heading2"/>
        <w:spacing w:before="180"/>
      </w:pPr>
      <w:bookmarkStart w:id="23" w:name="_Toc134002093"/>
      <w:r w:rsidRPr="00082FE3">
        <w:t>EM</w:t>
      </w:r>
      <w:r w:rsidRPr="00082FE3">
        <w:rPr>
          <w:spacing w:val="6"/>
        </w:rPr>
        <w:t xml:space="preserve"> </w:t>
      </w:r>
      <w:r w:rsidRPr="00082FE3">
        <w:t>in</w:t>
      </w:r>
      <w:r w:rsidRPr="00082FE3">
        <w:rPr>
          <w:spacing w:val="6"/>
        </w:rPr>
        <w:t xml:space="preserve"> </w:t>
      </w:r>
      <w:r w:rsidRPr="00082FE3">
        <w:t>5</w:t>
      </w:r>
      <w:r w:rsidRPr="00082FE3">
        <w:rPr>
          <w:spacing w:val="13"/>
        </w:rPr>
        <w:t xml:space="preserve"> </w:t>
      </w:r>
      <w:r w:rsidRPr="00082FE3">
        <w:t>minutes</w:t>
      </w:r>
      <w:bookmarkEnd w:id="23"/>
    </w:p>
    <w:p w14:paraId="5DA1CED8" w14:textId="77777777" w:rsidR="005531EA" w:rsidRPr="00082FE3" w:rsidRDefault="005531EA" w:rsidP="0060547C">
      <w:pPr>
        <w:pStyle w:val="BodyText"/>
        <w:spacing w:before="180"/>
      </w:pPr>
      <w:r w:rsidRPr="00082FE3">
        <w:t>US</w:t>
      </w:r>
      <w:r w:rsidRPr="00082FE3">
        <w:rPr>
          <w:spacing w:val="11"/>
        </w:rPr>
        <w:t xml:space="preserve"> </w:t>
      </w:r>
      <w:r w:rsidRPr="00082FE3">
        <w:t>based</w:t>
      </w:r>
      <w:r w:rsidRPr="00082FE3">
        <w:rPr>
          <w:spacing w:val="10"/>
        </w:rPr>
        <w:t xml:space="preserve"> </w:t>
      </w:r>
      <w:r w:rsidRPr="00082FE3">
        <w:t>site</w:t>
      </w:r>
      <w:r w:rsidRPr="00082FE3">
        <w:rPr>
          <w:spacing w:val="13"/>
        </w:rPr>
        <w:t xml:space="preserve"> </w:t>
      </w:r>
      <w:r w:rsidRPr="00082FE3">
        <w:t>hosting</w:t>
      </w:r>
      <w:r w:rsidRPr="00082FE3">
        <w:rPr>
          <w:spacing w:val="8"/>
        </w:rPr>
        <w:t xml:space="preserve"> </w:t>
      </w:r>
      <w:r w:rsidRPr="00082FE3">
        <w:t>range</w:t>
      </w:r>
      <w:r w:rsidRPr="00082FE3">
        <w:rPr>
          <w:spacing w:val="12"/>
        </w:rPr>
        <w:t xml:space="preserve"> </w:t>
      </w:r>
      <w:r w:rsidRPr="00082FE3">
        <w:t>of</w:t>
      </w:r>
      <w:r w:rsidRPr="00082FE3">
        <w:rPr>
          <w:spacing w:val="15"/>
        </w:rPr>
        <w:t xml:space="preserve"> </w:t>
      </w:r>
      <w:proofErr w:type="gramStart"/>
      <w:r w:rsidRPr="00082FE3">
        <w:t>5</w:t>
      </w:r>
      <w:r w:rsidRPr="00082FE3">
        <w:rPr>
          <w:spacing w:val="13"/>
        </w:rPr>
        <w:t xml:space="preserve"> </w:t>
      </w:r>
      <w:r w:rsidRPr="00082FE3">
        <w:t>minute</w:t>
      </w:r>
      <w:proofErr w:type="gramEnd"/>
      <w:r w:rsidRPr="00082FE3">
        <w:rPr>
          <w:spacing w:val="12"/>
        </w:rPr>
        <w:t xml:space="preserve"> </w:t>
      </w:r>
      <w:r w:rsidRPr="00082FE3">
        <w:t>video</w:t>
      </w:r>
      <w:r w:rsidRPr="00082FE3">
        <w:rPr>
          <w:spacing w:val="13"/>
        </w:rPr>
        <w:t xml:space="preserve"> </w:t>
      </w:r>
      <w:r w:rsidRPr="00082FE3">
        <w:t>lectures</w:t>
      </w:r>
      <w:r w:rsidRPr="00082FE3">
        <w:rPr>
          <w:spacing w:val="12"/>
        </w:rPr>
        <w:t xml:space="preserve"> </w:t>
      </w:r>
      <w:r w:rsidRPr="00082FE3">
        <w:t>relating</w:t>
      </w:r>
      <w:r w:rsidRPr="00082FE3">
        <w:rPr>
          <w:spacing w:val="9"/>
        </w:rPr>
        <w:t xml:space="preserve"> </w:t>
      </w:r>
      <w:r w:rsidRPr="00082FE3">
        <w:t>to</w:t>
      </w:r>
      <w:r w:rsidRPr="00082FE3">
        <w:rPr>
          <w:spacing w:val="13"/>
        </w:rPr>
        <w:t xml:space="preserve"> </w:t>
      </w:r>
      <w:r w:rsidRPr="00082FE3">
        <w:t>emergency</w:t>
      </w:r>
      <w:r w:rsidRPr="00082FE3">
        <w:rPr>
          <w:spacing w:val="12"/>
        </w:rPr>
        <w:t xml:space="preserve"> </w:t>
      </w:r>
      <w:r w:rsidRPr="00082FE3">
        <w:t>medicine</w:t>
      </w:r>
    </w:p>
    <w:p w14:paraId="23891F52" w14:textId="77777777" w:rsidR="005531EA" w:rsidRPr="00082FE3" w:rsidRDefault="005531EA" w:rsidP="00997EB7">
      <w:pPr>
        <w:pStyle w:val="Heading2"/>
      </w:pPr>
      <w:bookmarkStart w:id="24" w:name="_Toc134002094"/>
      <w:proofErr w:type="spellStart"/>
      <w:r w:rsidRPr="00082FE3">
        <w:t>Fourteenfish</w:t>
      </w:r>
      <w:bookmarkEnd w:id="24"/>
      <w:proofErr w:type="spellEnd"/>
    </w:p>
    <w:p w14:paraId="5E834103" w14:textId="77777777" w:rsidR="005531EA" w:rsidRPr="00082FE3" w:rsidRDefault="005531EA" w:rsidP="0060547C">
      <w:pPr>
        <w:pStyle w:val="BodyText"/>
        <w:spacing w:before="178"/>
        <w:ind w:left="152" w:hanging="152"/>
      </w:pPr>
      <w:r w:rsidRPr="00082FE3">
        <w:t>Appraisal</w:t>
      </w:r>
      <w:r w:rsidRPr="00082FE3">
        <w:rPr>
          <w:spacing w:val="5"/>
        </w:rPr>
        <w:t xml:space="preserve"> </w:t>
      </w:r>
      <w:r w:rsidRPr="00082FE3">
        <w:t>tool</w:t>
      </w:r>
      <w:r w:rsidRPr="00082FE3">
        <w:rPr>
          <w:spacing w:val="10"/>
        </w:rPr>
        <w:t xml:space="preserve"> </w:t>
      </w:r>
      <w:r w:rsidRPr="00082FE3">
        <w:t>with</w:t>
      </w:r>
      <w:r w:rsidRPr="00082FE3">
        <w:rPr>
          <w:spacing w:val="16"/>
        </w:rPr>
        <w:t xml:space="preserve"> </w:t>
      </w:r>
      <w:r w:rsidRPr="00082FE3">
        <w:t>links</w:t>
      </w:r>
      <w:r w:rsidRPr="00082FE3">
        <w:rPr>
          <w:spacing w:val="12"/>
        </w:rPr>
        <w:t xml:space="preserve"> </w:t>
      </w:r>
      <w:r w:rsidRPr="00082FE3">
        <w:t>to</w:t>
      </w:r>
      <w:r w:rsidRPr="00082FE3">
        <w:rPr>
          <w:spacing w:val="16"/>
        </w:rPr>
        <w:t xml:space="preserve"> </w:t>
      </w:r>
      <w:r w:rsidRPr="00082FE3">
        <w:t>educational</w:t>
      </w:r>
      <w:r w:rsidRPr="00082FE3">
        <w:rPr>
          <w:spacing w:val="14"/>
        </w:rPr>
        <w:t xml:space="preserve"> </w:t>
      </w:r>
      <w:r w:rsidRPr="00082FE3">
        <w:t>videos</w:t>
      </w:r>
    </w:p>
    <w:p w14:paraId="6C620114" w14:textId="77777777" w:rsidR="005531EA" w:rsidRPr="00082FE3" w:rsidRDefault="005531EA" w:rsidP="00997EB7">
      <w:pPr>
        <w:pStyle w:val="Heading2"/>
        <w:spacing w:before="180"/>
      </w:pPr>
      <w:bookmarkStart w:id="25" w:name="_Toc134002095"/>
      <w:proofErr w:type="spellStart"/>
      <w:r w:rsidRPr="00082FE3">
        <w:t>GeekyMedics</w:t>
      </w:r>
      <w:bookmarkEnd w:id="25"/>
      <w:proofErr w:type="spellEnd"/>
    </w:p>
    <w:p w14:paraId="06D0592D" w14:textId="77777777" w:rsidR="005531EA" w:rsidRPr="00082FE3" w:rsidRDefault="005531EA" w:rsidP="0060547C">
      <w:pPr>
        <w:pStyle w:val="BodyText"/>
        <w:spacing w:before="178" w:line="266" w:lineRule="auto"/>
        <w:ind w:right="84"/>
      </w:pPr>
      <w:r w:rsidRPr="00082FE3">
        <w:t>Collection</w:t>
      </w:r>
      <w:r w:rsidRPr="00082FE3">
        <w:rPr>
          <w:spacing w:val="30"/>
        </w:rPr>
        <w:t xml:space="preserve"> </w:t>
      </w:r>
      <w:r w:rsidRPr="00082FE3">
        <w:t>of</w:t>
      </w:r>
      <w:r w:rsidRPr="00082FE3">
        <w:rPr>
          <w:spacing w:val="31"/>
        </w:rPr>
        <w:t xml:space="preserve"> </w:t>
      </w:r>
      <w:r w:rsidRPr="00082FE3">
        <w:t>free</w:t>
      </w:r>
      <w:r w:rsidRPr="00082FE3">
        <w:rPr>
          <w:spacing w:val="31"/>
        </w:rPr>
        <w:t xml:space="preserve"> </w:t>
      </w:r>
      <w:r w:rsidRPr="00082FE3">
        <w:t>resources</w:t>
      </w:r>
      <w:r w:rsidRPr="00082FE3">
        <w:rPr>
          <w:spacing w:val="34"/>
        </w:rPr>
        <w:t xml:space="preserve"> </w:t>
      </w:r>
      <w:r w:rsidRPr="00082FE3">
        <w:t>aimed</w:t>
      </w:r>
      <w:r w:rsidRPr="00082FE3">
        <w:rPr>
          <w:spacing w:val="31"/>
        </w:rPr>
        <w:t xml:space="preserve"> </w:t>
      </w:r>
      <w:r w:rsidRPr="00082FE3">
        <w:t>at</w:t>
      </w:r>
      <w:r w:rsidRPr="00082FE3">
        <w:rPr>
          <w:spacing w:val="31"/>
        </w:rPr>
        <w:t xml:space="preserve"> </w:t>
      </w:r>
      <w:r w:rsidRPr="00082FE3">
        <w:t>medical</w:t>
      </w:r>
      <w:r w:rsidRPr="00082FE3">
        <w:rPr>
          <w:spacing w:val="33"/>
        </w:rPr>
        <w:t xml:space="preserve"> </w:t>
      </w:r>
      <w:r w:rsidRPr="00082FE3">
        <w:t>students</w:t>
      </w:r>
      <w:r w:rsidRPr="00082FE3">
        <w:rPr>
          <w:spacing w:val="34"/>
        </w:rPr>
        <w:t xml:space="preserve"> </w:t>
      </w:r>
      <w:r w:rsidRPr="00082FE3">
        <w:t>including</w:t>
      </w:r>
      <w:r w:rsidRPr="00082FE3">
        <w:rPr>
          <w:spacing w:val="33"/>
        </w:rPr>
        <w:t xml:space="preserve"> </w:t>
      </w:r>
      <w:r w:rsidRPr="00082FE3">
        <w:t>OSCE</w:t>
      </w:r>
      <w:r w:rsidRPr="00082FE3">
        <w:rPr>
          <w:spacing w:val="33"/>
        </w:rPr>
        <w:t xml:space="preserve"> </w:t>
      </w:r>
      <w:r w:rsidRPr="00082FE3">
        <w:t>prep,</w:t>
      </w:r>
      <w:r w:rsidRPr="00082FE3">
        <w:rPr>
          <w:spacing w:val="30"/>
        </w:rPr>
        <w:t xml:space="preserve"> </w:t>
      </w:r>
      <w:r w:rsidRPr="00082FE3">
        <w:t>revision</w:t>
      </w:r>
      <w:r w:rsidRPr="00082FE3">
        <w:rPr>
          <w:spacing w:val="31"/>
        </w:rPr>
        <w:t xml:space="preserve"> </w:t>
      </w:r>
      <w:r w:rsidRPr="00082FE3">
        <w:t>notes</w:t>
      </w:r>
      <w:r w:rsidRPr="00082FE3">
        <w:rPr>
          <w:spacing w:val="-47"/>
        </w:rPr>
        <w:t xml:space="preserve"> </w:t>
      </w:r>
      <w:r w:rsidRPr="00082FE3">
        <w:t>and</w:t>
      </w:r>
      <w:r w:rsidRPr="00082FE3">
        <w:rPr>
          <w:spacing w:val="3"/>
        </w:rPr>
        <w:t xml:space="preserve"> </w:t>
      </w:r>
      <w:r w:rsidRPr="00082FE3">
        <w:t>clinical</w:t>
      </w:r>
      <w:r w:rsidRPr="00082FE3">
        <w:rPr>
          <w:spacing w:val="2"/>
        </w:rPr>
        <w:t xml:space="preserve"> </w:t>
      </w:r>
      <w:proofErr w:type="gramStart"/>
      <w:r w:rsidRPr="00082FE3">
        <w:t>skills</w:t>
      </w:r>
      <w:proofErr w:type="gramEnd"/>
    </w:p>
    <w:p w14:paraId="01F9BF09" w14:textId="77777777" w:rsidR="005531EA" w:rsidRPr="00082FE3" w:rsidRDefault="005531EA" w:rsidP="00997EB7">
      <w:pPr>
        <w:pStyle w:val="Heading2"/>
        <w:spacing w:before="148"/>
      </w:pPr>
      <w:bookmarkStart w:id="26" w:name="_Toc134002096"/>
      <w:r w:rsidRPr="00082FE3">
        <w:t>GP</w:t>
      </w:r>
      <w:r w:rsidRPr="00082FE3">
        <w:rPr>
          <w:spacing w:val="12"/>
        </w:rPr>
        <w:t xml:space="preserve"> </w:t>
      </w:r>
      <w:r w:rsidRPr="00082FE3">
        <w:t>learning</w:t>
      </w:r>
      <w:r w:rsidRPr="00082FE3">
        <w:rPr>
          <w:spacing w:val="11"/>
        </w:rPr>
        <w:t xml:space="preserve"> </w:t>
      </w:r>
      <w:proofErr w:type="gramStart"/>
      <w:r w:rsidRPr="00082FE3">
        <w:t>on</w:t>
      </w:r>
      <w:r w:rsidRPr="00082FE3">
        <w:rPr>
          <w:spacing w:val="7"/>
        </w:rPr>
        <w:t xml:space="preserve"> </w:t>
      </w:r>
      <w:r w:rsidRPr="00082FE3">
        <w:t>line</w:t>
      </w:r>
      <w:bookmarkEnd w:id="26"/>
      <w:proofErr w:type="gramEnd"/>
    </w:p>
    <w:p w14:paraId="65226BC6" w14:textId="77777777" w:rsidR="005531EA" w:rsidRPr="00082FE3" w:rsidRDefault="005531EA" w:rsidP="0060547C">
      <w:pPr>
        <w:pStyle w:val="BodyText"/>
        <w:spacing w:before="180" w:line="264" w:lineRule="auto"/>
      </w:pPr>
      <w:r w:rsidRPr="00082FE3">
        <w:t>GP</w:t>
      </w:r>
      <w:r w:rsidRPr="00082FE3">
        <w:rPr>
          <w:spacing w:val="1"/>
        </w:rPr>
        <w:t xml:space="preserve"> </w:t>
      </w:r>
      <w:r w:rsidRPr="00082FE3">
        <w:t>based</w:t>
      </w:r>
      <w:r w:rsidRPr="00082FE3">
        <w:rPr>
          <w:spacing w:val="1"/>
        </w:rPr>
        <w:t xml:space="preserve"> </w:t>
      </w:r>
      <w:r w:rsidRPr="00082FE3">
        <w:t>resources</w:t>
      </w:r>
      <w:r w:rsidRPr="00082FE3">
        <w:rPr>
          <w:spacing w:val="1"/>
        </w:rPr>
        <w:t xml:space="preserve"> </w:t>
      </w:r>
      <w:r w:rsidRPr="00082FE3">
        <w:t>exploring</w:t>
      </w:r>
      <w:r w:rsidRPr="00082FE3">
        <w:rPr>
          <w:spacing w:val="1"/>
        </w:rPr>
        <w:t xml:space="preserve"> </w:t>
      </w:r>
      <w:r w:rsidRPr="00082FE3">
        <w:t>primary</w:t>
      </w:r>
      <w:r w:rsidRPr="00082FE3">
        <w:rPr>
          <w:spacing w:val="1"/>
        </w:rPr>
        <w:t xml:space="preserve"> </w:t>
      </w:r>
      <w:r w:rsidRPr="00082FE3">
        <w:t>care</w:t>
      </w:r>
      <w:r w:rsidRPr="00082FE3">
        <w:rPr>
          <w:spacing w:val="1"/>
        </w:rPr>
        <w:t xml:space="preserve"> </w:t>
      </w:r>
      <w:r w:rsidRPr="00082FE3">
        <w:t>presentations,</w:t>
      </w:r>
      <w:r w:rsidRPr="00082FE3">
        <w:rPr>
          <w:spacing w:val="1"/>
        </w:rPr>
        <w:t xml:space="preserve"> </w:t>
      </w:r>
      <w:r w:rsidRPr="00082FE3">
        <w:t>highlighting</w:t>
      </w:r>
      <w:r w:rsidRPr="00082FE3">
        <w:rPr>
          <w:spacing w:val="1"/>
        </w:rPr>
        <w:t xml:space="preserve"> </w:t>
      </w:r>
      <w:r w:rsidRPr="00082FE3">
        <w:t>red</w:t>
      </w:r>
      <w:r w:rsidRPr="00082FE3">
        <w:rPr>
          <w:spacing w:val="1"/>
        </w:rPr>
        <w:t xml:space="preserve"> </w:t>
      </w:r>
      <w:r w:rsidRPr="00082FE3">
        <w:t>flags</w:t>
      </w:r>
      <w:r w:rsidRPr="00082FE3">
        <w:rPr>
          <w:spacing w:val="1"/>
        </w:rPr>
        <w:t xml:space="preserve"> </w:t>
      </w:r>
      <w:r w:rsidRPr="00082FE3">
        <w:t>for</w:t>
      </w:r>
      <w:r w:rsidRPr="00082FE3">
        <w:rPr>
          <w:spacing w:val="1"/>
        </w:rPr>
        <w:t xml:space="preserve"> </w:t>
      </w:r>
      <w:r w:rsidRPr="00082FE3">
        <w:t>many</w:t>
      </w:r>
      <w:r w:rsidRPr="00082FE3">
        <w:rPr>
          <w:spacing w:val="-47"/>
        </w:rPr>
        <w:t xml:space="preserve"> </w:t>
      </w:r>
      <w:proofErr w:type="gramStart"/>
      <w:r w:rsidRPr="00082FE3">
        <w:t>presentations</w:t>
      </w:r>
      <w:proofErr w:type="gramEnd"/>
    </w:p>
    <w:p w14:paraId="748D6AEA" w14:textId="77777777" w:rsidR="005531EA" w:rsidRPr="00082FE3" w:rsidRDefault="005531EA" w:rsidP="00997EB7">
      <w:pPr>
        <w:pStyle w:val="Heading2"/>
        <w:spacing w:before="155"/>
      </w:pPr>
      <w:bookmarkStart w:id="27" w:name="_Toc134002097"/>
      <w:r w:rsidRPr="00082FE3">
        <w:t>GP</w:t>
      </w:r>
      <w:r w:rsidRPr="00082FE3">
        <w:rPr>
          <w:spacing w:val="14"/>
        </w:rPr>
        <w:t xml:space="preserve"> </w:t>
      </w:r>
      <w:proofErr w:type="spellStart"/>
      <w:r w:rsidRPr="00082FE3">
        <w:t>Paeds</w:t>
      </w:r>
      <w:proofErr w:type="spellEnd"/>
      <w:r w:rsidRPr="00082FE3">
        <w:rPr>
          <w:spacing w:val="15"/>
        </w:rPr>
        <w:t xml:space="preserve"> </w:t>
      </w:r>
      <w:r w:rsidRPr="00082FE3">
        <w:t>Tips</w:t>
      </w:r>
      <w:bookmarkEnd w:id="27"/>
    </w:p>
    <w:p w14:paraId="704B77A2" w14:textId="77777777" w:rsidR="005531EA" w:rsidRPr="00082FE3" w:rsidRDefault="005531EA" w:rsidP="0060547C">
      <w:pPr>
        <w:pStyle w:val="BodyText"/>
        <w:spacing w:before="178"/>
      </w:pPr>
      <w:r w:rsidRPr="00082FE3">
        <w:t>Aimed</w:t>
      </w:r>
      <w:r w:rsidRPr="00082FE3">
        <w:rPr>
          <w:spacing w:val="16"/>
        </w:rPr>
        <w:t xml:space="preserve"> </w:t>
      </w:r>
      <w:r w:rsidRPr="00082FE3">
        <w:t>at</w:t>
      </w:r>
      <w:r w:rsidRPr="00082FE3">
        <w:rPr>
          <w:spacing w:val="12"/>
        </w:rPr>
        <w:t xml:space="preserve"> </w:t>
      </w:r>
      <w:r w:rsidRPr="00082FE3">
        <w:t>primary</w:t>
      </w:r>
      <w:r w:rsidRPr="00082FE3">
        <w:rPr>
          <w:spacing w:val="12"/>
        </w:rPr>
        <w:t xml:space="preserve"> </w:t>
      </w:r>
      <w:r w:rsidRPr="00082FE3">
        <w:t>care</w:t>
      </w:r>
      <w:r w:rsidRPr="00082FE3">
        <w:rPr>
          <w:spacing w:val="10"/>
        </w:rPr>
        <w:t xml:space="preserve"> </w:t>
      </w:r>
      <w:r w:rsidRPr="00082FE3">
        <w:t>clinicians,</w:t>
      </w:r>
      <w:r w:rsidRPr="00082FE3">
        <w:rPr>
          <w:spacing w:val="10"/>
        </w:rPr>
        <w:t xml:space="preserve"> </w:t>
      </w:r>
      <w:r w:rsidRPr="00082FE3">
        <w:t>providing</w:t>
      </w:r>
      <w:r w:rsidRPr="00082FE3">
        <w:rPr>
          <w:spacing w:val="13"/>
        </w:rPr>
        <w:t xml:space="preserve"> </w:t>
      </w:r>
      <w:r w:rsidRPr="00082FE3">
        <w:t>tips</w:t>
      </w:r>
      <w:r w:rsidRPr="00082FE3">
        <w:rPr>
          <w:spacing w:val="12"/>
        </w:rPr>
        <w:t xml:space="preserve"> </w:t>
      </w:r>
      <w:r w:rsidRPr="00082FE3">
        <w:t>and</w:t>
      </w:r>
      <w:r w:rsidRPr="00082FE3">
        <w:rPr>
          <w:spacing w:val="13"/>
        </w:rPr>
        <w:t xml:space="preserve"> </w:t>
      </w:r>
      <w:r w:rsidRPr="00082FE3">
        <w:t>information</w:t>
      </w:r>
      <w:r w:rsidRPr="00082FE3">
        <w:rPr>
          <w:spacing w:val="16"/>
        </w:rPr>
        <w:t xml:space="preserve"> </w:t>
      </w:r>
      <w:r w:rsidRPr="00082FE3">
        <w:t>about</w:t>
      </w:r>
      <w:r w:rsidRPr="00082FE3">
        <w:rPr>
          <w:spacing w:val="12"/>
        </w:rPr>
        <w:t xml:space="preserve"> </w:t>
      </w:r>
      <w:r w:rsidRPr="00082FE3">
        <w:t>child</w:t>
      </w:r>
      <w:r w:rsidRPr="00082FE3">
        <w:rPr>
          <w:spacing w:val="13"/>
        </w:rPr>
        <w:t xml:space="preserve"> </w:t>
      </w:r>
      <w:r w:rsidRPr="00082FE3">
        <w:t>health</w:t>
      </w:r>
      <w:r w:rsidRPr="00082FE3">
        <w:rPr>
          <w:spacing w:val="12"/>
        </w:rPr>
        <w:t xml:space="preserve"> </w:t>
      </w:r>
      <w:r w:rsidRPr="00082FE3">
        <w:t>care.</w:t>
      </w:r>
    </w:p>
    <w:p w14:paraId="1A397FF5" w14:textId="77777777" w:rsidR="005531EA" w:rsidRPr="00082FE3" w:rsidRDefault="005531EA" w:rsidP="00997EB7">
      <w:pPr>
        <w:pStyle w:val="Heading2"/>
        <w:spacing w:before="181"/>
      </w:pPr>
      <w:bookmarkStart w:id="28" w:name="_Toc134002098"/>
      <w:r w:rsidRPr="00082FE3">
        <w:t>Great</w:t>
      </w:r>
      <w:r w:rsidRPr="00082FE3">
        <w:rPr>
          <w:spacing w:val="15"/>
        </w:rPr>
        <w:t xml:space="preserve"> </w:t>
      </w:r>
      <w:r w:rsidRPr="00082FE3">
        <w:t>Ormond</w:t>
      </w:r>
      <w:r w:rsidRPr="00082FE3">
        <w:rPr>
          <w:spacing w:val="15"/>
        </w:rPr>
        <w:t xml:space="preserve"> </w:t>
      </w:r>
      <w:r w:rsidRPr="00082FE3">
        <w:t>Street</w:t>
      </w:r>
      <w:r w:rsidRPr="00082FE3">
        <w:rPr>
          <w:spacing w:val="16"/>
        </w:rPr>
        <w:t xml:space="preserve"> </w:t>
      </w:r>
      <w:r w:rsidRPr="00082FE3">
        <w:t>Hospital</w:t>
      </w:r>
      <w:bookmarkEnd w:id="28"/>
    </w:p>
    <w:p w14:paraId="2AEEA875" w14:textId="77777777" w:rsidR="005531EA" w:rsidRPr="00082FE3" w:rsidRDefault="005531EA" w:rsidP="0060547C">
      <w:pPr>
        <w:pStyle w:val="BodyText"/>
        <w:spacing w:before="177" w:line="266" w:lineRule="auto"/>
      </w:pPr>
      <w:r w:rsidRPr="00082FE3">
        <w:t>Renowned</w:t>
      </w:r>
      <w:r w:rsidRPr="00082FE3">
        <w:rPr>
          <w:spacing w:val="48"/>
        </w:rPr>
        <w:t xml:space="preserve"> </w:t>
      </w:r>
      <w:r w:rsidRPr="00082FE3">
        <w:t>Childrens</w:t>
      </w:r>
      <w:r w:rsidRPr="00082FE3">
        <w:rPr>
          <w:spacing w:val="44"/>
        </w:rPr>
        <w:t xml:space="preserve"> </w:t>
      </w:r>
      <w:r w:rsidRPr="00082FE3">
        <w:t>hospital</w:t>
      </w:r>
      <w:r w:rsidRPr="00082FE3">
        <w:rPr>
          <w:spacing w:val="41"/>
        </w:rPr>
        <w:t xml:space="preserve"> </w:t>
      </w:r>
      <w:r w:rsidRPr="00082FE3">
        <w:t>which</w:t>
      </w:r>
      <w:r w:rsidRPr="00082FE3">
        <w:rPr>
          <w:spacing w:val="45"/>
        </w:rPr>
        <w:t xml:space="preserve"> </w:t>
      </w:r>
      <w:r w:rsidRPr="00082FE3">
        <w:t>also</w:t>
      </w:r>
      <w:r w:rsidRPr="00082FE3">
        <w:rPr>
          <w:spacing w:val="48"/>
        </w:rPr>
        <w:t xml:space="preserve"> </w:t>
      </w:r>
      <w:r w:rsidRPr="00082FE3">
        <w:t>provides</w:t>
      </w:r>
      <w:r w:rsidRPr="00082FE3">
        <w:rPr>
          <w:spacing w:val="46"/>
        </w:rPr>
        <w:t xml:space="preserve"> </w:t>
      </w:r>
      <w:r w:rsidRPr="00082FE3">
        <w:t>learning</w:t>
      </w:r>
      <w:r w:rsidRPr="00082FE3">
        <w:rPr>
          <w:spacing w:val="46"/>
        </w:rPr>
        <w:t xml:space="preserve"> </w:t>
      </w:r>
      <w:r w:rsidRPr="00082FE3">
        <w:t>resources</w:t>
      </w:r>
      <w:r w:rsidRPr="00082FE3">
        <w:rPr>
          <w:spacing w:val="46"/>
        </w:rPr>
        <w:t xml:space="preserve"> </w:t>
      </w:r>
      <w:r w:rsidRPr="00082FE3">
        <w:t>aimed</w:t>
      </w:r>
      <w:r w:rsidRPr="00082FE3">
        <w:rPr>
          <w:spacing w:val="46"/>
        </w:rPr>
        <w:t xml:space="preserve"> </w:t>
      </w:r>
      <w:r w:rsidRPr="00082FE3">
        <w:t>at</w:t>
      </w:r>
      <w:r w:rsidRPr="00082FE3">
        <w:rPr>
          <w:spacing w:val="49"/>
        </w:rPr>
        <w:t xml:space="preserve"> </w:t>
      </w:r>
      <w:r w:rsidRPr="00082FE3">
        <w:t>all</w:t>
      </w:r>
      <w:r w:rsidRPr="00082FE3">
        <w:rPr>
          <w:spacing w:val="44"/>
        </w:rPr>
        <w:t xml:space="preserve"> </w:t>
      </w:r>
      <w:r w:rsidRPr="00082FE3">
        <w:t>medical</w:t>
      </w:r>
      <w:r w:rsidRPr="00082FE3">
        <w:rPr>
          <w:spacing w:val="-47"/>
        </w:rPr>
        <w:t xml:space="preserve"> </w:t>
      </w:r>
      <w:r w:rsidRPr="00082FE3">
        <w:t>professionals</w:t>
      </w:r>
      <w:r w:rsidRPr="00082FE3">
        <w:rPr>
          <w:spacing w:val="-1"/>
        </w:rPr>
        <w:t xml:space="preserve"> </w:t>
      </w:r>
      <w:r w:rsidRPr="00082FE3">
        <w:t>working</w:t>
      </w:r>
      <w:r w:rsidRPr="00082FE3">
        <w:rPr>
          <w:spacing w:val="-2"/>
        </w:rPr>
        <w:t xml:space="preserve"> </w:t>
      </w:r>
      <w:r w:rsidRPr="00082FE3">
        <w:t>with</w:t>
      </w:r>
      <w:r w:rsidRPr="00082FE3">
        <w:rPr>
          <w:spacing w:val="4"/>
        </w:rPr>
        <w:t xml:space="preserve"> </w:t>
      </w:r>
      <w:r w:rsidRPr="00082FE3">
        <w:t>children.</w:t>
      </w:r>
    </w:p>
    <w:p w14:paraId="20C14ACD" w14:textId="77777777" w:rsidR="005531EA" w:rsidRPr="00082FE3" w:rsidRDefault="005531EA" w:rsidP="00997EB7">
      <w:pPr>
        <w:pStyle w:val="Heading2"/>
        <w:spacing w:before="148"/>
      </w:pPr>
      <w:bookmarkStart w:id="29" w:name="_Toc134002099"/>
      <w:r w:rsidRPr="00082FE3">
        <w:lastRenderedPageBreak/>
        <w:t>Healthier</w:t>
      </w:r>
      <w:r w:rsidRPr="00082FE3">
        <w:rPr>
          <w:spacing w:val="15"/>
        </w:rPr>
        <w:t xml:space="preserve"> </w:t>
      </w:r>
      <w:r w:rsidRPr="00082FE3">
        <w:t>together</w:t>
      </w:r>
      <w:bookmarkEnd w:id="29"/>
    </w:p>
    <w:p w14:paraId="325F5A17" w14:textId="77777777" w:rsidR="00997EB7" w:rsidRPr="0060547C" w:rsidRDefault="005531EA" w:rsidP="0060547C">
      <w:pPr>
        <w:pStyle w:val="TableParagraph"/>
        <w:widowControl/>
        <w:autoSpaceDE/>
        <w:autoSpaceDN/>
        <w:spacing w:before="180" w:after="280" w:line="264" w:lineRule="auto"/>
        <w:ind w:left="0"/>
        <w:rPr>
          <w:rFonts w:ascii="Arial" w:hAnsi="Arial" w:cs="Arial"/>
          <w:lang w:val="en-GB"/>
        </w:rPr>
      </w:pPr>
      <w:r w:rsidRPr="0060547C">
        <w:rPr>
          <w:rFonts w:ascii="Arial" w:hAnsi="Arial" w:cs="Arial"/>
          <w:lang w:val="en-GB"/>
        </w:rPr>
        <w:t>Collaboration</w:t>
      </w:r>
      <w:r w:rsidRPr="0060547C">
        <w:rPr>
          <w:rFonts w:ascii="Arial" w:hAnsi="Arial" w:cs="Arial"/>
          <w:spacing w:val="42"/>
          <w:lang w:val="en-GB"/>
        </w:rPr>
        <w:t xml:space="preserve"> </w:t>
      </w:r>
      <w:r w:rsidRPr="0060547C">
        <w:rPr>
          <w:rFonts w:ascii="Arial" w:hAnsi="Arial" w:cs="Arial"/>
          <w:lang w:val="en-GB"/>
        </w:rPr>
        <w:t>between</w:t>
      </w:r>
      <w:r w:rsidRPr="0060547C">
        <w:rPr>
          <w:rFonts w:ascii="Arial" w:hAnsi="Arial" w:cs="Arial"/>
          <w:spacing w:val="42"/>
          <w:lang w:val="en-GB"/>
        </w:rPr>
        <w:t xml:space="preserve"> </w:t>
      </w:r>
      <w:r w:rsidRPr="0060547C">
        <w:rPr>
          <w:rFonts w:ascii="Arial" w:hAnsi="Arial" w:cs="Arial"/>
          <w:lang w:val="en-GB"/>
        </w:rPr>
        <w:t>parents</w:t>
      </w:r>
      <w:r w:rsidRPr="0060547C">
        <w:rPr>
          <w:rFonts w:ascii="Arial" w:hAnsi="Arial" w:cs="Arial"/>
          <w:spacing w:val="40"/>
          <w:lang w:val="en-GB"/>
        </w:rPr>
        <w:t xml:space="preserve"> </w:t>
      </w:r>
      <w:r w:rsidRPr="0060547C">
        <w:rPr>
          <w:rFonts w:ascii="Arial" w:hAnsi="Arial" w:cs="Arial"/>
          <w:lang w:val="en-GB"/>
        </w:rPr>
        <w:t>and</w:t>
      </w:r>
      <w:r w:rsidRPr="0060547C">
        <w:rPr>
          <w:rFonts w:ascii="Arial" w:hAnsi="Arial" w:cs="Arial"/>
          <w:spacing w:val="44"/>
          <w:lang w:val="en-GB"/>
        </w:rPr>
        <w:t xml:space="preserve"> </w:t>
      </w:r>
      <w:r w:rsidRPr="0060547C">
        <w:rPr>
          <w:rFonts w:ascii="Arial" w:hAnsi="Arial" w:cs="Arial"/>
          <w:lang w:val="en-GB"/>
        </w:rPr>
        <w:t>Wessex</w:t>
      </w:r>
      <w:r w:rsidRPr="0060547C">
        <w:rPr>
          <w:rFonts w:ascii="Arial" w:hAnsi="Arial" w:cs="Arial"/>
          <w:spacing w:val="45"/>
          <w:lang w:val="en-GB"/>
        </w:rPr>
        <w:t xml:space="preserve"> </w:t>
      </w:r>
      <w:r w:rsidRPr="0060547C">
        <w:rPr>
          <w:rFonts w:ascii="Arial" w:hAnsi="Arial" w:cs="Arial"/>
          <w:lang w:val="en-GB"/>
        </w:rPr>
        <w:t>healthcare</w:t>
      </w:r>
      <w:r w:rsidRPr="0060547C">
        <w:rPr>
          <w:rFonts w:ascii="Arial" w:hAnsi="Arial" w:cs="Arial"/>
          <w:spacing w:val="42"/>
          <w:lang w:val="en-GB"/>
        </w:rPr>
        <w:t xml:space="preserve"> </w:t>
      </w:r>
      <w:r w:rsidRPr="0060547C">
        <w:rPr>
          <w:rFonts w:ascii="Arial" w:hAnsi="Arial" w:cs="Arial"/>
          <w:lang w:val="en-GB"/>
        </w:rPr>
        <w:t>providers,</w:t>
      </w:r>
      <w:r w:rsidRPr="0060547C">
        <w:rPr>
          <w:rFonts w:ascii="Arial" w:hAnsi="Arial" w:cs="Arial"/>
          <w:spacing w:val="40"/>
          <w:lang w:val="en-GB"/>
        </w:rPr>
        <w:t xml:space="preserve"> </w:t>
      </w:r>
      <w:r w:rsidRPr="0060547C">
        <w:rPr>
          <w:rFonts w:ascii="Arial" w:hAnsi="Arial" w:cs="Arial"/>
          <w:lang w:val="en-GB"/>
        </w:rPr>
        <w:t>looking</w:t>
      </w:r>
      <w:r w:rsidRPr="0060547C">
        <w:rPr>
          <w:rFonts w:ascii="Arial" w:hAnsi="Arial" w:cs="Arial"/>
          <w:spacing w:val="46"/>
          <w:lang w:val="en-GB"/>
        </w:rPr>
        <w:t xml:space="preserve"> </w:t>
      </w:r>
      <w:r w:rsidRPr="0060547C">
        <w:rPr>
          <w:rFonts w:ascii="Arial" w:hAnsi="Arial" w:cs="Arial"/>
          <w:lang w:val="en-GB"/>
        </w:rPr>
        <w:t>at</w:t>
      </w:r>
      <w:r w:rsidRPr="0060547C">
        <w:rPr>
          <w:rFonts w:ascii="Arial" w:hAnsi="Arial" w:cs="Arial"/>
          <w:spacing w:val="46"/>
          <w:lang w:val="en-GB"/>
        </w:rPr>
        <w:t xml:space="preserve"> </w:t>
      </w:r>
      <w:r w:rsidRPr="0060547C">
        <w:rPr>
          <w:rFonts w:ascii="Arial" w:hAnsi="Arial" w:cs="Arial"/>
          <w:lang w:val="en-GB"/>
        </w:rPr>
        <w:t>common</w:t>
      </w:r>
      <w:r w:rsidRPr="0060547C">
        <w:rPr>
          <w:rFonts w:ascii="Arial" w:hAnsi="Arial" w:cs="Arial"/>
          <w:spacing w:val="-47"/>
          <w:lang w:val="en-GB"/>
        </w:rPr>
        <w:t xml:space="preserve"> </w:t>
      </w:r>
      <w:r w:rsidRPr="0060547C">
        <w:rPr>
          <w:rFonts w:ascii="Arial" w:hAnsi="Arial" w:cs="Arial"/>
          <w:lang w:val="en-GB"/>
        </w:rPr>
        <w:t>pathways,</w:t>
      </w:r>
      <w:r w:rsidRPr="0060547C">
        <w:rPr>
          <w:rFonts w:ascii="Arial" w:hAnsi="Arial" w:cs="Arial"/>
          <w:spacing w:val="3"/>
          <w:lang w:val="en-GB"/>
        </w:rPr>
        <w:t xml:space="preserve"> </w:t>
      </w:r>
      <w:r w:rsidRPr="0060547C">
        <w:rPr>
          <w:rFonts w:ascii="Arial" w:hAnsi="Arial" w:cs="Arial"/>
          <w:lang w:val="en-GB"/>
        </w:rPr>
        <w:t>improving</w:t>
      </w:r>
      <w:r w:rsidRPr="0060547C">
        <w:rPr>
          <w:rFonts w:ascii="Arial" w:hAnsi="Arial" w:cs="Arial"/>
          <w:spacing w:val="6"/>
          <w:lang w:val="en-GB"/>
        </w:rPr>
        <w:t xml:space="preserve"> </w:t>
      </w:r>
      <w:r w:rsidRPr="0060547C">
        <w:rPr>
          <w:rFonts w:ascii="Arial" w:hAnsi="Arial" w:cs="Arial"/>
          <w:lang w:val="en-GB"/>
        </w:rPr>
        <w:t>information</w:t>
      </w:r>
      <w:r w:rsidRPr="0060547C">
        <w:rPr>
          <w:rFonts w:ascii="Arial" w:hAnsi="Arial" w:cs="Arial"/>
          <w:spacing w:val="3"/>
          <w:lang w:val="en-GB"/>
        </w:rPr>
        <w:t xml:space="preserve"> </w:t>
      </w:r>
      <w:r w:rsidRPr="0060547C">
        <w:rPr>
          <w:rFonts w:ascii="Arial" w:hAnsi="Arial" w:cs="Arial"/>
          <w:lang w:val="en-GB"/>
        </w:rPr>
        <w:t>sharing</w:t>
      </w:r>
      <w:r w:rsidRPr="0060547C">
        <w:rPr>
          <w:rFonts w:ascii="Arial" w:hAnsi="Arial" w:cs="Arial"/>
          <w:spacing w:val="1"/>
          <w:lang w:val="en-GB"/>
        </w:rPr>
        <w:t xml:space="preserve"> </w:t>
      </w:r>
      <w:r w:rsidRPr="0060547C">
        <w:rPr>
          <w:rFonts w:ascii="Arial" w:hAnsi="Arial" w:cs="Arial"/>
          <w:lang w:val="en-GB"/>
        </w:rPr>
        <w:t>and</w:t>
      </w:r>
      <w:r w:rsidRPr="0060547C">
        <w:rPr>
          <w:rFonts w:ascii="Arial" w:hAnsi="Arial" w:cs="Arial"/>
          <w:spacing w:val="6"/>
          <w:lang w:val="en-GB"/>
        </w:rPr>
        <w:t xml:space="preserve"> </w:t>
      </w:r>
      <w:r w:rsidRPr="0060547C">
        <w:rPr>
          <w:rFonts w:ascii="Arial" w:hAnsi="Arial" w:cs="Arial"/>
          <w:lang w:val="en-GB"/>
        </w:rPr>
        <w:t>communication.</w:t>
      </w:r>
    </w:p>
    <w:p w14:paraId="0F0FE000" w14:textId="77777777" w:rsidR="005531EA" w:rsidRPr="00A43BAF" w:rsidRDefault="005531EA" w:rsidP="0060547C">
      <w:pPr>
        <w:pStyle w:val="TableParagraph"/>
        <w:widowControl/>
        <w:autoSpaceDE/>
        <w:autoSpaceDN/>
        <w:spacing w:before="180" w:after="280" w:line="264" w:lineRule="auto"/>
        <w:ind w:left="152" w:hanging="152"/>
        <w:rPr>
          <w:rFonts w:cs="Arial"/>
          <w:szCs w:val="36"/>
        </w:rPr>
      </w:pPr>
      <w:r w:rsidRPr="0060547C">
        <w:rPr>
          <w:rFonts w:ascii="Arial" w:hAnsi="Arial" w:cs="Arial"/>
          <w:color w:val="005EB8"/>
          <w:sz w:val="36"/>
          <w:szCs w:val="36"/>
          <w:lang w:val="en-GB"/>
        </w:rPr>
        <w:t>International</w:t>
      </w:r>
      <w:r w:rsidRPr="0060547C">
        <w:rPr>
          <w:rFonts w:ascii="Arial" w:hAnsi="Arial" w:cs="Arial"/>
          <w:color w:val="005EB8"/>
          <w:spacing w:val="14"/>
          <w:sz w:val="36"/>
          <w:szCs w:val="36"/>
          <w:lang w:val="en-GB"/>
        </w:rPr>
        <w:t xml:space="preserve"> </w:t>
      </w:r>
      <w:r w:rsidRPr="0060547C">
        <w:rPr>
          <w:rFonts w:ascii="Arial" w:hAnsi="Arial" w:cs="Arial"/>
          <w:color w:val="005EB8"/>
          <w:sz w:val="36"/>
          <w:szCs w:val="36"/>
          <w:lang w:val="en-GB"/>
        </w:rPr>
        <w:t>Association</w:t>
      </w:r>
      <w:r w:rsidRPr="0060547C">
        <w:rPr>
          <w:rFonts w:ascii="Arial" w:hAnsi="Arial" w:cs="Arial"/>
          <w:color w:val="005EB8"/>
          <w:spacing w:val="18"/>
          <w:sz w:val="36"/>
          <w:szCs w:val="36"/>
          <w:lang w:val="en-GB"/>
        </w:rPr>
        <w:t xml:space="preserve"> </w:t>
      </w:r>
      <w:r w:rsidRPr="0060547C">
        <w:rPr>
          <w:rFonts w:ascii="Arial" w:hAnsi="Arial" w:cs="Arial"/>
          <w:color w:val="005EB8"/>
          <w:sz w:val="36"/>
          <w:szCs w:val="36"/>
          <w:lang w:val="en-GB"/>
        </w:rPr>
        <w:t>of</w:t>
      </w:r>
      <w:r w:rsidRPr="0060547C">
        <w:rPr>
          <w:rFonts w:ascii="Arial" w:hAnsi="Arial" w:cs="Arial"/>
          <w:color w:val="005EB8"/>
          <w:spacing w:val="17"/>
          <w:sz w:val="36"/>
          <w:szCs w:val="36"/>
          <w:lang w:val="en-GB"/>
        </w:rPr>
        <w:t xml:space="preserve"> </w:t>
      </w:r>
      <w:r w:rsidRPr="0060547C">
        <w:rPr>
          <w:rFonts w:ascii="Arial" w:hAnsi="Arial" w:cs="Arial"/>
          <w:color w:val="005EB8"/>
          <w:sz w:val="36"/>
          <w:szCs w:val="36"/>
          <w:lang w:val="en-GB"/>
        </w:rPr>
        <w:t>Dental</w:t>
      </w:r>
      <w:r w:rsidRPr="0060547C">
        <w:rPr>
          <w:rFonts w:ascii="Arial" w:hAnsi="Arial" w:cs="Arial"/>
          <w:color w:val="005EB8"/>
          <w:spacing w:val="16"/>
          <w:sz w:val="36"/>
          <w:szCs w:val="36"/>
          <w:lang w:val="en-GB"/>
        </w:rPr>
        <w:t xml:space="preserve"> </w:t>
      </w:r>
      <w:r w:rsidRPr="0060547C">
        <w:rPr>
          <w:rFonts w:ascii="Arial" w:hAnsi="Arial" w:cs="Arial"/>
          <w:color w:val="005EB8"/>
          <w:sz w:val="36"/>
          <w:szCs w:val="36"/>
          <w:lang w:val="en-GB"/>
        </w:rPr>
        <w:t>Trauma</w:t>
      </w:r>
    </w:p>
    <w:p w14:paraId="6F1129F4" w14:textId="77777777" w:rsidR="005531EA" w:rsidRPr="00082FE3" w:rsidRDefault="005531EA" w:rsidP="0060547C">
      <w:pPr>
        <w:pStyle w:val="BodyText"/>
        <w:spacing w:before="178" w:line="268" w:lineRule="auto"/>
        <w:ind w:right="167"/>
        <w:jc w:val="both"/>
      </w:pPr>
      <w:r w:rsidRPr="00082FE3">
        <w:t>Organization</w:t>
      </w:r>
      <w:r w:rsidRPr="00082FE3">
        <w:rPr>
          <w:spacing w:val="1"/>
        </w:rPr>
        <w:t xml:space="preserve"> </w:t>
      </w:r>
      <w:r w:rsidRPr="00082FE3">
        <w:t>aiming</w:t>
      </w:r>
      <w:r w:rsidRPr="00082FE3">
        <w:rPr>
          <w:spacing w:val="1"/>
        </w:rPr>
        <w:t xml:space="preserve"> </w:t>
      </w:r>
      <w:r w:rsidRPr="00082FE3">
        <w:t>to</w:t>
      </w:r>
      <w:r w:rsidRPr="00082FE3">
        <w:rPr>
          <w:spacing w:val="1"/>
        </w:rPr>
        <w:t xml:space="preserve"> </w:t>
      </w:r>
      <w:r w:rsidRPr="00082FE3">
        <w:t>promote</w:t>
      </w:r>
      <w:r w:rsidRPr="00082FE3">
        <w:rPr>
          <w:spacing w:val="1"/>
        </w:rPr>
        <w:t xml:space="preserve"> </w:t>
      </w:r>
      <w:r w:rsidRPr="00082FE3">
        <w:t>optimal</w:t>
      </w:r>
      <w:r w:rsidRPr="00082FE3">
        <w:rPr>
          <w:spacing w:val="1"/>
        </w:rPr>
        <w:t xml:space="preserve"> </w:t>
      </w:r>
      <w:r w:rsidRPr="00082FE3">
        <w:t>prevention,</w:t>
      </w:r>
      <w:r w:rsidRPr="00082FE3">
        <w:rPr>
          <w:spacing w:val="1"/>
        </w:rPr>
        <w:t xml:space="preserve"> </w:t>
      </w:r>
      <w:r w:rsidRPr="00082FE3">
        <w:t>diagnosis</w:t>
      </w:r>
      <w:r w:rsidRPr="00082FE3">
        <w:rPr>
          <w:spacing w:val="1"/>
        </w:rPr>
        <w:t xml:space="preserve"> </w:t>
      </w:r>
      <w:r w:rsidRPr="00082FE3">
        <w:t>and</w:t>
      </w:r>
      <w:r w:rsidRPr="00082FE3">
        <w:rPr>
          <w:spacing w:val="1"/>
        </w:rPr>
        <w:t xml:space="preserve"> </w:t>
      </w:r>
      <w:r w:rsidRPr="00082FE3">
        <w:t>treatment</w:t>
      </w:r>
      <w:r w:rsidRPr="00082FE3">
        <w:rPr>
          <w:spacing w:val="1"/>
        </w:rPr>
        <w:t xml:space="preserve"> </w:t>
      </w:r>
      <w:r w:rsidRPr="00082FE3">
        <w:t>of</w:t>
      </w:r>
      <w:r w:rsidRPr="00082FE3">
        <w:rPr>
          <w:spacing w:val="49"/>
        </w:rPr>
        <w:t xml:space="preserve"> </w:t>
      </w:r>
      <w:r w:rsidRPr="00082FE3">
        <w:t>dental</w:t>
      </w:r>
      <w:r w:rsidRPr="00082FE3">
        <w:rPr>
          <w:spacing w:val="1"/>
        </w:rPr>
        <w:t xml:space="preserve"> </w:t>
      </w:r>
      <w:proofErr w:type="gramStart"/>
      <w:r w:rsidRPr="00082FE3">
        <w:t>injuries</w:t>
      </w:r>
      <w:proofErr w:type="gramEnd"/>
    </w:p>
    <w:p w14:paraId="00835A33" w14:textId="77777777" w:rsidR="005531EA" w:rsidRPr="00082FE3" w:rsidRDefault="005531EA" w:rsidP="00997EB7">
      <w:pPr>
        <w:pStyle w:val="Heading2"/>
        <w:spacing w:before="148"/>
      </w:pPr>
      <w:bookmarkStart w:id="30" w:name="_Toc134002100"/>
      <w:r w:rsidRPr="00082FE3">
        <w:t>Life</w:t>
      </w:r>
      <w:r w:rsidRPr="00082FE3">
        <w:rPr>
          <w:spacing w:val="9"/>
        </w:rPr>
        <w:t xml:space="preserve"> </w:t>
      </w:r>
      <w:r w:rsidRPr="00082FE3">
        <w:t>in</w:t>
      </w:r>
      <w:r w:rsidRPr="00082FE3">
        <w:rPr>
          <w:spacing w:val="8"/>
        </w:rPr>
        <w:t xml:space="preserve"> </w:t>
      </w:r>
      <w:r w:rsidRPr="00082FE3">
        <w:t>the</w:t>
      </w:r>
      <w:r w:rsidRPr="00082FE3">
        <w:rPr>
          <w:spacing w:val="6"/>
        </w:rPr>
        <w:t xml:space="preserve"> </w:t>
      </w:r>
      <w:r w:rsidRPr="00082FE3">
        <w:t>Fast</w:t>
      </w:r>
      <w:r w:rsidRPr="00082FE3">
        <w:rPr>
          <w:spacing w:val="8"/>
        </w:rPr>
        <w:t xml:space="preserve"> </w:t>
      </w:r>
      <w:r w:rsidRPr="00082FE3">
        <w:t>Lane</w:t>
      </w:r>
      <w:bookmarkEnd w:id="30"/>
    </w:p>
    <w:p w14:paraId="4A280103" w14:textId="77777777" w:rsidR="005531EA" w:rsidRPr="00082FE3" w:rsidRDefault="005531EA" w:rsidP="0060547C">
      <w:pPr>
        <w:pStyle w:val="BodyText"/>
        <w:spacing w:before="177"/>
      </w:pPr>
      <w:r w:rsidRPr="00082FE3">
        <w:t>Emergency</w:t>
      </w:r>
      <w:r w:rsidRPr="00082FE3">
        <w:rPr>
          <w:spacing w:val="15"/>
        </w:rPr>
        <w:t xml:space="preserve"> </w:t>
      </w:r>
      <w:r w:rsidRPr="00082FE3">
        <w:t>medicine</w:t>
      </w:r>
      <w:r w:rsidRPr="00082FE3">
        <w:rPr>
          <w:spacing w:val="12"/>
        </w:rPr>
        <w:t xml:space="preserve"> </w:t>
      </w:r>
      <w:r w:rsidRPr="00082FE3">
        <w:t>and</w:t>
      </w:r>
      <w:r w:rsidRPr="00082FE3">
        <w:rPr>
          <w:spacing w:val="12"/>
        </w:rPr>
        <w:t xml:space="preserve"> </w:t>
      </w:r>
      <w:r w:rsidRPr="00082FE3">
        <w:t>critical</w:t>
      </w:r>
      <w:r w:rsidRPr="00082FE3">
        <w:rPr>
          <w:spacing w:val="16"/>
        </w:rPr>
        <w:t xml:space="preserve"> </w:t>
      </w:r>
      <w:r w:rsidRPr="00082FE3">
        <w:t>care</w:t>
      </w:r>
      <w:r w:rsidRPr="00082FE3">
        <w:rPr>
          <w:spacing w:val="12"/>
        </w:rPr>
        <w:t xml:space="preserve"> </w:t>
      </w:r>
      <w:r w:rsidRPr="00082FE3">
        <w:t>medical</w:t>
      </w:r>
      <w:r w:rsidRPr="00082FE3">
        <w:rPr>
          <w:spacing w:val="18"/>
        </w:rPr>
        <w:t xml:space="preserve"> </w:t>
      </w:r>
      <w:r w:rsidRPr="00082FE3">
        <w:t>education</w:t>
      </w:r>
      <w:r w:rsidRPr="00082FE3">
        <w:rPr>
          <w:spacing w:val="15"/>
        </w:rPr>
        <w:t xml:space="preserve"> </w:t>
      </w:r>
      <w:r w:rsidRPr="00082FE3">
        <w:t>blog.</w:t>
      </w:r>
    </w:p>
    <w:p w14:paraId="7BBBA98D" w14:textId="77777777" w:rsidR="005531EA" w:rsidRPr="00082FE3" w:rsidRDefault="005531EA" w:rsidP="00997EB7">
      <w:pPr>
        <w:pStyle w:val="Heading2"/>
      </w:pPr>
      <w:bookmarkStart w:id="31" w:name="_Toc134002101"/>
      <w:r w:rsidRPr="00082FE3">
        <w:t>London</w:t>
      </w:r>
      <w:r w:rsidRPr="00082FE3">
        <w:rPr>
          <w:spacing w:val="16"/>
        </w:rPr>
        <w:t xml:space="preserve"> </w:t>
      </w:r>
      <w:r w:rsidRPr="00082FE3">
        <w:t>Ambulance</w:t>
      </w:r>
      <w:r w:rsidRPr="00082FE3">
        <w:rPr>
          <w:spacing w:val="16"/>
        </w:rPr>
        <w:t xml:space="preserve"> </w:t>
      </w:r>
      <w:r w:rsidRPr="00082FE3">
        <w:t>Service</w:t>
      </w:r>
      <w:bookmarkEnd w:id="31"/>
    </w:p>
    <w:p w14:paraId="69648D3E" w14:textId="77777777" w:rsidR="005531EA" w:rsidRPr="00082FE3" w:rsidRDefault="005531EA" w:rsidP="0060547C">
      <w:pPr>
        <w:pStyle w:val="BodyText"/>
        <w:spacing w:before="180"/>
      </w:pPr>
      <w:r w:rsidRPr="00082FE3">
        <w:t>London’s</w:t>
      </w:r>
      <w:r w:rsidRPr="00082FE3">
        <w:rPr>
          <w:spacing w:val="18"/>
        </w:rPr>
        <w:t xml:space="preserve"> </w:t>
      </w:r>
      <w:r w:rsidRPr="00082FE3">
        <w:t>emergency</w:t>
      </w:r>
      <w:r w:rsidRPr="00082FE3">
        <w:rPr>
          <w:spacing w:val="19"/>
        </w:rPr>
        <w:t xml:space="preserve"> </w:t>
      </w:r>
      <w:r w:rsidRPr="00082FE3">
        <w:t>ambulance</w:t>
      </w:r>
      <w:r w:rsidRPr="00082FE3">
        <w:rPr>
          <w:spacing w:val="19"/>
        </w:rPr>
        <w:t xml:space="preserve"> </w:t>
      </w:r>
      <w:r w:rsidRPr="00082FE3">
        <w:t>service</w:t>
      </w:r>
    </w:p>
    <w:p w14:paraId="518B69A6" w14:textId="77777777" w:rsidR="005531EA" w:rsidRPr="00082FE3" w:rsidRDefault="005531EA" w:rsidP="00997EB7">
      <w:pPr>
        <w:pStyle w:val="Heading2"/>
      </w:pPr>
      <w:bookmarkStart w:id="32" w:name="_Toc134002102"/>
      <w:r w:rsidRPr="00082FE3">
        <w:t>London</w:t>
      </w:r>
      <w:r w:rsidRPr="00082FE3">
        <w:rPr>
          <w:spacing w:val="11"/>
        </w:rPr>
        <w:t xml:space="preserve"> </w:t>
      </w:r>
      <w:r w:rsidRPr="00082FE3">
        <w:t>and</w:t>
      </w:r>
      <w:r w:rsidRPr="00082FE3">
        <w:rPr>
          <w:spacing w:val="15"/>
        </w:rPr>
        <w:t xml:space="preserve"> </w:t>
      </w:r>
      <w:proofErr w:type="gramStart"/>
      <w:r w:rsidRPr="00082FE3">
        <w:t>South</w:t>
      </w:r>
      <w:r w:rsidRPr="00082FE3">
        <w:rPr>
          <w:spacing w:val="11"/>
        </w:rPr>
        <w:t xml:space="preserve"> </w:t>
      </w:r>
      <w:r w:rsidRPr="00082FE3">
        <w:t>East</w:t>
      </w:r>
      <w:proofErr w:type="gramEnd"/>
      <w:r w:rsidRPr="00082FE3">
        <w:rPr>
          <w:spacing w:val="13"/>
        </w:rPr>
        <w:t xml:space="preserve"> </w:t>
      </w:r>
      <w:r w:rsidRPr="00082FE3">
        <w:t>England</w:t>
      </w:r>
      <w:r w:rsidRPr="00082FE3">
        <w:rPr>
          <w:spacing w:val="15"/>
        </w:rPr>
        <w:t xml:space="preserve"> </w:t>
      </w:r>
      <w:r w:rsidRPr="00082FE3">
        <w:t>Burns</w:t>
      </w:r>
      <w:r w:rsidRPr="00082FE3">
        <w:rPr>
          <w:spacing w:val="14"/>
        </w:rPr>
        <w:t xml:space="preserve"> </w:t>
      </w:r>
      <w:r w:rsidRPr="00082FE3">
        <w:t>Network</w:t>
      </w:r>
      <w:bookmarkEnd w:id="32"/>
    </w:p>
    <w:p w14:paraId="6C60F53F" w14:textId="77777777" w:rsidR="005531EA" w:rsidRPr="00082FE3" w:rsidRDefault="005531EA" w:rsidP="0060547C">
      <w:pPr>
        <w:pStyle w:val="BodyText"/>
        <w:spacing w:before="181"/>
      </w:pPr>
      <w:r w:rsidRPr="00082FE3">
        <w:t>One</w:t>
      </w:r>
      <w:r w:rsidRPr="00082FE3">
        <w:rPr>
          <w:spacing w:val="16"/>
        </w:rPr>
        <w:t xml:space="preserve"> </w:t>
      </w:r>
      <w:r w:rsidRPr="00082FE3">
        <w:t>of</w:t>
      </w:r>
      <w:r w:rsidRPr="00082FE3">
        <w:rPr>
          <w:spacing w:val="16"/>
        </w:rPr>
        <w:t xml:space="preserve"> </w:t>
      </w:r>
      <w:r w:rsidRPr="00082FE3">
        <w:t>four</w:t>
      </w:r>
      <w:r w:rsidRPr="00082FE3">
        <w:rPr>
          <w:spacing w:val="10"/>
        </w:rPr>
        <w:t xml:space="preserve"> </w:t>
      </w:r>
      <w:r w:rsidRPr="00082FE3">
        <w:t>regional</w:t>
      </w:r>
      <w:r w:rsidRPr="00082FE3">
        <w:rPr>
          <w:spacing w:val="12"/>
        </w:rPr>
        <w:t xml:space="preserve"> </w:t>
      </w:r>
      <w:r w:rsidRPr="00082FE3">
        <w:t>services</w:t>
      </w:r>
      <w:r w:rsidRPr="00082FE3">
        <w:rPr>
          <w:spacing w:val="16"/>
        </w:rPr>
        <w:t xml:space="preserve"> </w:t>
      </w:r>
      <w:r w:rsidRPr="00082FE3">
        <w:t>specialising</w:t>
      </w:r>
      <w:r w:rsidRPr="00082FE3">
        <w:rPr>
          <w:spacing w:val="12"/>
        </w:rPr>
        <w:t xml:space="preserve"> </w:t>
      </w:r>
      <w:r w:rsidRPr="00082FE3">
        <w:t>in</w:t>
      </w:r>
      <w:r w:rsidRPr="00082FE3">
        <w:rPr>
          <w:spacing w:val="13"/>
        </w:rPr>
        <w:t xml:space="preserve"> </w:t>
      </w:r>
      <w:r w:rsidRPr="00082FE3">
        <w:t>treatment</w:t>
      </w:r>
      <w:r w:rsidRPr="00082FE3">
        <w:rPr>
          <w:spacing w:val="8"/>
        </w:rPr>
        <w:t xml:space="preserve"> </w:t>
      </w:r>
      <w:r w:rsidRPr="00082FE3">
        <w:t>and</w:t>
      </w:r>
      <w:r w:rsidRPr="00082FE3">
        <w:rPr>
          <w:spacing w:val="16"/>
        </w:rPr>
        <w:t xml:space="preserve"> </w:t>
      </w:r>
      <w:r w:rsidRPr="00082FE3">
        <w:t>advice</w:t>
      </w:r>
      <w:r w:rsidRPr="00082FE3">
        <w:rPr>
          <w:spacing w:val="14"/>
        </w:rPr>
        <w:t xml:space="preserve"> </w:t>
      </w:r>
      <w:r w:rsidRPr="00082FE3">
        <w:t>on</w:t>
      </w:r>
      <w:r w:rsidRPr="00082FE3">
        <w:rPr>
          <w:spacing w:val="12"/>
        </w:rPr>
        <w:t xml:space="preserve"> </w:t>
      </w:r>
      <w:r w:rsidRPr="00082FE3">
        <w:t>burns</w:t>
      </w:r>
      <w:r w:rsidRPr="00082FE3">
        <w:rPr>
          <w:spacing w:val="13"/>
        </w:rPr>
        <w:t xml:space="preserve"> </w:t>
      </w:r>
      <w:r w:rsidRPr="00082FE3">
        <w:t>management</w:t>
      </w:r>
    </w:p>
    <w:p w14:paraId="5EAD59F6" w14:textId="77777777" w:rsidR="005531EA" w:rsidRPr="00082FE3" w:rsidRDefault="005531EA" w:rsidP="00997EB7">
      <w:pPr>
        <w:pStyle w:val="Heading2"/>
        <w:spacing w:before="177"/>
      </w:pPr>
      <w:bookmarkStart w:id="33" w:name="_Toc134002103"/>
      <w:r w:rsidRPr="00082FE3">
        <w:t>Meningitis</w:t>
      </w:r>
      <w:r w:rsidRPr="00082FE3">
        <w:rPr>
          <w:spacing w:val="18"/>
        </w:rPr>
        <w:t xml:space="preserve"> </w:t>
      </w:r>
      <w:r w:rsidRPr="00082FE3">
        <w:t>Research</w:t>
      </w:r>
      <w:r w:rsidRPr="00082FE3">
        <w:rPr>
          <w:spacing w:val="21"/>
        </w:rPr>
        <w:t xml:space="preserve"> </w:t>
      </w:r>
      <w:r w:rsidRPr="00082FE3">
        <w:t>foundation</w:t>
      </w:r>
      <w:bookmarkEnd w:id="33"/>
    </w:p>
    <w:p w14:paraId="3B6117BF" w14:textId="77777777" w:rsidR="005531EA" w:rsidRPr="00082FE3" w:rsidRDefault="005531EA" w:rsidP="0060547C">
      <w:pPr>
        <w:pStyle w:val="BodyText"/>
        <w:spacing w:before="178"/>
      </w:pPr>
      <w:r w:rsidRPr="00082FE3">
        <w:t>Charity</w:t>
      </w:r>
      <w:r w:rsidRPr="00082FE3">
        <w:rPr>
          <w:spacing w:val="16"/>
        </w:rPr>
        <w:t xml:space="preserve"> </w:t>
      </w:r>
      <w:r w:rsidRPr="00082FE3">
        <w:t>promoting</w:t>
      </w:r>
      <w:r w:rsidRPr="00082FE3">
        <w:rPr>
          <w:spacing w:val="15"/>
        </w:rPr>
        <w:t xml:space="preserve"> </w:t>
      </w:r>
      <w:r w:rsidRPr="00082FE3">
        <w:t>early</w:t>
      </w:r>
      <w:r w:rsidRPr="00082FE3">
        <w:rPr>
          <w:spacing w:val="16"/>
        </w:rPr>
        <w:t xml:space="preserve"> </w:t>
      </w:r>
      <w:r w:rsidRPr="00082FE3">
        <w:t>recognition</w:t>
      </w:r>
      <w:r w:rsidRPr="00082FE3">
        <w:rPr>
          <w:spacing w:val="15"/>
        </w:rPr>
        <w:t xml:space="preserve"> </w:t>
      </w:r>
      <w:r w:rsidRPr="00082FE3">
        <w:t>and</w:t>
      </w:r>
      <w:r w:rsidRPr="00082FE3">
        <w:rPr>
          <w:spacing w:val="13"/>
        </w:rPr>
        <w:t xml:space="preserve"> </w:t>
      </w:r>
      <w:r w:rsidRPr="00082FE3">
        <w:t>treatment</w:t>
      </w:r>
      <w:r w:rsidRPr="00082FE3">
        <w:rPr>
          <w:spacing w:val="19"/>
        </w:rPr>
        <w:t xml:space="preserve"> </w:t>
      </w:r>
      <w:r w:rsidRPr="00082FE3">
        <w:t>of</w:t>
      </w:r>
      <w:r w:rsidRPr="00082FE3">
        <w:rPr>
          <w:spacing w:val="15"/>
        </w:rPr>
        <w:t xml:space="preserve"> </w:t>
      </w:r>
      <w:proofErr w:type="gramStart"/>
      <w:r w:rsidRPr="00082FE3">
        <w:t>meningitis</w:t>
      </w:r>
      <w:proofErr w:type="gramEnd"/>
    </w:p>
    <w:p w14:paraId="16D8CB03" w14:textId="77777777" w:rsidR="005531EA" w:rsidRPr="00082FE3" w:rsidRDefault="005531EA" w:rsidP="00997EB7">
      <w:pPr>
        <w:pStyle w:val="Heading2"/>
        <w:spacing w:before="180"/>
      </w:pPr>
      <w:bookmarkStart w:id="34" w:name="_Toc134002104"/>
      <w:r w:rsidRPr="00082FE3">
        <w:t>Mersey</w:t>
      </w:r>
      <w:r w:rsidRPr="00082FE3">
        <w:rPr>
          <w:spacing w:val="11"/>
        </w:rPr>
        <w:t xml:space="preserve"> </w:t>
      </w:r>
      <w:r w:rsidRPr="00082FE3">
        <w:t>Burns</w:t>
      </w:r>
      <w:r w:rsidRPr="00082FE3">
        <w:rPr>
          <w:spacing w:val="12"/>
        </w:rPr>
        <w:t xml:space="preserve"> </w:t>
      </w:r>
      <w:r w:rsidRPr="00082FE3">
        <w:t>App</w:t>
      </w:r>
      <w:bookmarkEnd w:id="34"/>
    </w:p>
    <w:p w14:paraId="15F0F6A7" w14:textId="77777777" w:rsidR="005531EA" w:rsidRPr="00082FE3" w:rsidRDefault="005531EA" w:rsidP="0060547C">
      <w:pPr>
        <w:pStyle w:val="BodyText"/>
        <w:spacing w:before="178"/>
        <w:ind w:left="142" w:hanging="142"/>
      </w:pPr>
      <w:r w:rsidRPr="00082FE3">
        <w:t>Free</w:t>
      </w:r>
      <w:r w:rsidRPr="00082FE3">
        <w:rPr>
          <w:spacing w:val="16"/>
        </w:rPr>
        <w:t xml:space="preserve"> </w:t>
      </w:r>
      <w:r w:rsidRPr="00082FE3">
        <w:t>clinical</w:t>
      </w:r>
      <w:r w:rsidRPr="00082FE3">
        <w:rPr>
          <w:spacing w:val="11"/>
        </w:rPr>
        <w:t xml:space="preserve"> </w:t>
      </w:r>
      <w:r w:rsidRPr="00082FE3">
        <w:t>tool</w:t>
      </w:r>
      <w:r w:rsidRPr="00082FE3">
        <w:rPr>
          <w:spacing w:val="10"/>
        </w:rPr>
        <w:t xml:space="preserve"> </w:t>
      </w:r>
      <w:r w:rsidRPr="00082FE3">
        <w:t>for</w:t>
      </w:r>
      <w:r w:rsidRPr="00082FE3">
        <w:rPr>
          <w:spacing w:val="11"/>
        </w:rPr>
        <w:t xml:space="preserve"> </w:t>
      </w:r>
      <w:r w:rsidRPr="00082FE3">
        <w:t>calculating</w:t>
      </w:r>
      <w:r w:rsidRPr="00082FE3">
        <w:rPr>
          <w:spacing w:val="16"/>
        </w:rPr>
        <w:t xml:space="preserve"> </w:t>
      </w:r>
      <w:r w:rsidRPr="00082FE3">
        <w:t>burn</w:t>
      </w:r>
      <w:r w:rsidRPr="00082FE3">
        <w:rPr>
          <w:spacing w:val="11"/>
        </w:rPr>
        <w:t xml:space="preserve"> </w:t>
      </w:r>
      <w:r w:rsidRPr="00082FE3">
        <w:t>area</w:t>
      </w:r>
      <w:r w:rsidRPr="00082FE3">
        <w:rPr>
          <w:spacing w:val="14"/>
        </w:rPr>
        <w:t xml:space="preserve"> </w:t>
      </w:r>
      <w:proofErr w:type="gramStart"/>
      <w:r w:rsidRPr="00082FE3">
        <w:t>percentages</w:t>
      </w:r>
      <w:proofErr w:type="gramEnd"/>
    </w:p>
    <w:p w14:paraId="58331FDC" w14:textId="77777777" w:rsidR="005531EA" w:rsidRPr="00082FE3" w:rsidRDefault="005531EA" w:rsidP="00997EB7">
      <w:pPr>
        <w:pStyle w:val="Heading2"/>
        <w:spacing w:before="183"/>
      </w:pPr>
      <w:bookmarkStart w:id="35" w:name="_Toc134002105"/>
      <w:r w:rsidRPr="00082FE3">
        <w:t>Mind</w:t>
      </w:r>
      <w:r w:rsidRPr="00082FE3">
        <w:rPr>
          <w:spacing w:val="10"/>
        </w:rPr>
        <w:t xml:space="preserve"> </w:t>
      </w:r>
      <w:r w:rsidRPr="00082FE3">
        <w:t>the</w:t>
      </w:r>
      <w:r w:rsidRPr="00082FE3">
        <w:rPr>
          <w:spacing w:val="11"/>
        </w:rPr>
        <w:t xml:space="preserve"> </w:t>
      </w:r>
      <w:r w:rsidRPr="00082FE3">
        <w:t>Bleep</w:t>
      </w:r>
      <w:bookmarkEnd w:id="35"/>
    </w:p>
    <w:p w14:paraId="3C5A27CB" w14:textId="77777777" w:rsidR="005531EA" w:rsidRPr="00082FE3" w:rsidRDefault="005531EA" w:rsidP="0060547C">
      <w:pPr>
        <w:pStyle w:val="BodyText"/>
        <w:spacing w:before="178"/>
      </w:pPr>
      <w:r w:rsidRPr="00082FE3">
        <w:t>Online</w:t>
      </w:r>
      <w:r w:rsidRPr="00082FE3">
        <w:rPr>
          <w:spacing w:val="11"/>
        </w:rPr>
        <w:t xml:space="preserve"> </w:t>
      </w:r>
      <w:r w:rsidRPr="00082FE3">
        <w:t>learning</w:t>
      </w:r>
      <w:r w:rsidRPr="00082FE3">
        <w:rPr>
          <w:spacing w:val="9"/>
        </w:rPr>
        <w:t xml:space="preserve"> </w:t>
      </w:r>
      <w:r w:rsidRPr="00082FE3">
        <w:t>platform</w:t>
      </w:r>
      <w:r w:rsidRPr="00082FE3">
        <w:rPr>
          <w:spacing w:val="7"/>
        </w:rPr>
        <w:t xml:space="preserve"> </w:t>
      </w:r>
      <w:r w:rsidRPr="00082FE3">
        <w:t>aimed</w:t>
      </w:r>
      <w:r w:rsidRPr="00082FE3">
        <w:rPr>
          <w:spacing w:val="11"/>
        </w:rPr>
        <w:t xml:space="preserve"> </w:t>
      </w:r>
      <w:r w:rsidRPr="00082FE3">
        <w:t>at</w:t>
      </w:r>
      <w:r w:rsidRPr="00082FE3">
        <w:rPr>
          <w:spacing w:val="15"/>
        </w:rPr>
        <w:t xml:space="preserve"> </w:t>
      </w:r>
      <w:r w:rsidRPr="00082FE3">
        <w:t>FY1’s</w:t>
      </w:r>
      <w:r w:rsidRPr="00082FE3">
        <w:rPr>
          <w:spacing w:val="8"/>
        </w:rPr>
        <w:t xml:space="preserve"> </w:t>
      </w:r>
      <w:r w:rsidRPr="00082FE3">
        <w:t>with</w:t>
      </w:r>
      <w:r w:rsidRPr="00082FE3">
        <w:rPr>
          <w:spacing w:val="15"/>
        </w:rPr>
        <w:t xml:space="preserve"> </w:t>
      </w:r>
      <w:r w:rsidRPr="00082FE3">
        <w:t>a</w:t>
      </w:r>
      <w:r w:rsidRPr="00082FE3">
        <w:rPr>
          <w:spacing w:val="13"/>
        </w:rPr>
        <w:t xml:space="preserve"> </w:t>
      </w:r>
      <w:r w:rsidRPr="00082FE3">
        <w:t>variety</w:t>
      </w:r>
      <w:r w:rsidRPr="00082FE3">
        <w:rPr>
          <w:spacing w:val="15"/>
        </w:rPr>
        <w:t xml:space="preserve"> </w:t>
      </w:r>
      <w:r w:rsidRPr="00082FE3">
        <w:t>of</w:t>
      </w:r>
      <w:r w:rsidRPr="00082FE3">
        <w:rPr>
          <w:spacing w:val="10"/>
        </w:rPr>
        <w:t xml:space="preserve"> </w:t>
      </w:r>
      <w:r w:rsidRPr="00082FE3">
        <w:t>topics</w:t>
      </w:r>
      <w:r w:rsidRPr="00082FE3">
        <w:rPr>
          <w:spacing w:val="9"/>
        </w:rPr>
        <w:t xml:space="preserve"> </w:t>
      </w:r>
      <w:r w:rsidRPr="00082FE3">
        <w:t>and</w:t>
      </w:r>
      <w:r w:rsidRPr="00082FE3">
        <w:rPr>
          <w:spacing w:val="15"/>
        </w:rPr>
        <w:t xml:space="preserve"> </w:t>
      </w:r>
      <w:r w:rsidRPr="00082FE3">
        <w:t>learning</w:t>
      </w:r>
      <w:r w:rsidRPr="00082FE3">
        <w:rPr>
          <w:spacing w:val="15"/>
        </w:rPr>
        <w:t xml:space="preserve"> </w:t>
      </w:r>
      <w:proofErr w:type="gramStart"/>
      <w:r w:rsidRPr="00082FE3">
        <w:t>resources</w:t>
      </w:r>
      <w:proofErr w:type="gramEnd"/>
    </w:p>
    <w:p w14:paraId="69B56DA9" w14:textId="77777777" w:rsidR="005531EA" w:rsidRPr="00082FE3" w:rsidRDefault="005531EA" w:rsidP="00997EB7">
      <w:pPr>
        <w:pStyle w:val="Heading2"/>
      </w:pPr>
      <w:bookmarkStart w:id="36" w:name="_Toc134002106"/>
      <w:r w:rsidRPr="00082FE3">
        <w:t>National</w:t>
      </w:r>
      <w:r w:rsidRPr="00082FE3">
        <w:rPr>
          <w:spacing w:val="13"/>
        </w:rPr>
        <w:t xml:space="preserve"> </w:t>
      </w:r>
      <w:r w:rsidRPr="00082FE3">
        <w:t>Health</w:t>
      </w:r>
      <w:r w:rsidRPr="00082FE3">
        <w:rPr>
          <w:spacing w:val="18"/>
        </w:rPr>
        <w:t xml:space="preserve"> </w:t>
      </w:r>
      <w:r w:rsidRPr="00082FE3">
        <w:t>Service</w:t>
      </w:r>
      <w:r w:rsidRPr="00082FE3">
        <w:rPr>
          <w:spacing w:val="12"/>
        </w:rPr>
        <w:t xml:space="preserve"> </w:t>
      </w:r>
      <w:r w:rsidRPr="00082FE3">
        <w:t>England</w:t>
      </w:r>
      <w:bookmarkEnd w:id="36"/>
    </w:p>
    <w:p w14:paraId="703CE135" w14:textId="77777777" w:rsidR="005531EA" w:rsidRPr="00082FE3" w:rsidRDefault="005531EA" w:rsidP="0060547C">
      <w:pPr>
        <w:pStyle w:val="BodyText"/>
        <w:spacing w:before="180"/>
      </w:pPr>
      <w:r w:rsidRPr="00082FE3">
        <w:t>Organisation</w:t>
      </w:r>
      <w:r w:rsidRPr="00082FE3">
        <w:rPr>
          <w:spacing w:val="12"/>
        </w:rPr>
        <w:t xml:space="preserve"> </w:t>
      </w:r>
      <w:r w:rsidRPr="00082FE3">
        <w:t>driven</w:t>
      </w:r>
      <w:r w:rsidRPr="00082FE3">
        <w:rPr>
          <w:spacing w:val="15"/>
        </w:rPr>
        <w:t xml:space="preserve"> </w:t>
      </w:r>
      <w:r w:rsidRPr="00082FE3">
        <w:t>to</w:t>
      </w:r>
      <w:r w:rsidRPr="00082FE3">
        <w:rPr>
          <w:spacing w:val="13"/>
        </w:rPr>
        <w:t xml:space="preserve"> </w:t>
      </w:r>
      <w:r w:rsidRPr="00082FE3">
        <w:t>better</w:t>
      </w:r>
      <w:r w:rsidRPr="00082FE3">
        <w:rPr>
          <w:spacing w:val="13"/>
        </w:rPr>
        <w:t xml:space="preserve"> </w:t>
      </w:r>
      <w:r w:rsidRPr="00082FE3">
        <w:t>support</w:t>
      </w:r>
      <w:r w:rsidRPr="00082FE3">
        <w:rPr>
          <w:spacing w:val="16"/>
        </w:rPr>
        <w:t xml:space="preserve"> </w:t>
      </w:r>
      <w:r w:rsidRPr="00082FE3">
        <w:t>the</w:t>
      </w:r>
      <w:r w:rsidRPr="00082FE3">
        <w:rPr>
          <w:spacing w:val="14"/>
        </w:rPr>
        <w:t xml:space="preserve"> </w:t>
      </w:r>
      <w:r w:rsidRPr="00082FE3">
        <w:t>NHS</w:t>
      </w:r>
      <w:r w:rsidRPr="00082FE3">
        <w:rPr>
          <w:spacing w:val="14"/>
        </w:rPr>
        <w:t xml:space="preserve"> </w:t>
      </w:r>
      <w:r w:rsidRPr="00082FE3">
        <w:t>to</w:t>
      </w:r>
      <w:r w:rsidRPr="00082FE3">
        <w:rPr>
          <w:spacing w:val="9"/>
        </w:rPr>
        <w:t xml:space="preserve"> </w:t>
      </w:r>
      <w:r w:rsidRPr="00082FE3">
        <w:t>deliver</w:t>
      </w:r>
      <w:r w:rsidRPr="00082FE3">
        <w:rPr>
          <w:spacing w:val="9"/>
        </w:rPr>
        <w:t xml:space="preserve"> </w:t>
      </w:r>
      <w:r w:rsidRPr="00082FE3">
        <w:t>improved</w:t>
      </w:r>
      <w:r w:rsidRPr="00082FE3">
        <w:rPr>
          <w:spacing w:val="11"/>
        </w:rPr>
        <w:t xml:space="preserve"> </w:t>
      </w:r>
      <w:r w:rsidRPr="00082FE3">
        <w:t>care</w:t>
      </w:r>
      <w:r w:rsidRPr="00082FE3">
        <w:rPr>
          <w:spacing w:val="13"/>
        </w:rPr>
        <w:t xml:space="preserve"> </w:t>
      </w:r>
      <w:r w:rsidRPr="00082FE3">
        <w:t>for</w:t>
      </w:r>
      <w:r w:rsidRPr="00082FE3">
        <w:rPr>
          <w:spacing w:val="13"/>
        </w:rPr>
        <w:t xml:space="preserve"> </w:t>
      </w:r>
      <w:proofErr w:type="gramStart"/>
      <w:r w:rsidRPr="00082FE3">
        <w:t>patients</w:t>
      </w:r>
      <w:proofErr w:type="gramEnd"/>
    </w:p>
    <w:p w14:paraId="6A988EE9" w14:textId="77777777" w:rsidR="005531EA" w:rsidRPr="00082FE3" w:rsidRDefault="005531EA" w:rsidP="00997EB7">
      <w:pPr>
        <w:pStyle w:val="Heading2"/>
      </w:pPr>
      <w:bookmarkStart w:id="37" w:name="_Toc134002107"/>
      <w:r w:rsidRPr="00082FE3">
        <w:lastRenderedPageBreak/>
        <w:t>National</w:t>
      </w:r>
      <w:r w:rsidRPr="00082FE3">
        <w:rPr>
          <w:spacing w:val="11"/>
        </w:rPr>
        <w:t xml:space="preserve"> </w:t>
      </w:r>
      <w:r w:rsidRPr="00082FE3">
        <w:t>Institute</w:t>
      </w:r>
      <w:r w:rsidRPr="00082FE3">
        <w:rPr>
          <w:spacing w:val="15"/>
        </w:rPr>
        <w:t xml:space="preserve"> </w:t>
      </w:r>
      <w:r w:rsidRPr="00082FE3">
        <w:t>for</w:t>
      </w:r>
      <w:r w:rsidRPr="00082FE3">
        <w:rPr>
          <w:spacing w:val="13"/>
        </w:rPr>
        <w:t xml:space="preserve"> </w:t>
      </w:r>
      <w:r w:rsidRPr="00082FE3">
        <w:t>Health</w:t>
      </w:r>
      <w:r w:rsidRPr="00082FE3">
        <w:rPr>
          <w:spacing w:val="16"/>
        </w:rPr>
        <w:t xml:space="preserve"> </w:t>
      </w:r>
      <w:r w:rsidRPr="00082FE3">
        <w:t>and</w:t>
      </w:r>
      <w:r w:rsidRPr="00082FE3">
        <w:rPr>
          <w:spacing w:val="13"/>
        </w:rPr>
        <w:t xml:space="preserve"> </w:t>
      </w:r>
      <w:r w:rsidRPr="00082FE3">
        <w:t>Clinical</w:t>
      </w:r>
      <w:r w:rsidRPr="00082FE3">
        <w:rPr>
          <w:spacing w:val="15"/>
        </w:rPr>
        <w:t xml:space="preserve"> </w:t>
      </w:r>
      <w:r w:rsidRPr="00082FE3">
        <w:t>Excellence</w:t>
      </w:r>
      <w:bookmarkEnd w:id="37"/>
    </w:p>
    <w:p w14:paraId="79AF66C5" w14:textId="77777777" w:rsidR="005531EA" w:rsidRPr="00082FE3" w:rsidRDefault="005531EA" w:rsidP="0060547C">
      <w:pPr>
        <w:pStyle w:val="BodyText"/>
        <w:spacing w:before="180" w:line="264" w:lineRule="auto"/>
        <w:ind w:right="167"/>
        <w:jc w:val="both"/>
      </w:pPr>
      <w:r w:rsidRPr="00082FE3">
        <w:t>Institute</w:t>
      </w:r>
      <w:r w:rsidRPr="00082FE3">
        <w:rPr>
          <w:spacing w:val="1"/>
        </w:rPr>
        <w:t xml:space="preserve"> </w:t>
      </w:r>
      <w:r w:rsidRPr="00082FE3">
        <w:t>that</w:t>
      </w:r>
      <w:r w:rsidRPr="00082FE3">
        <w:rPr>
          <w:spacing w:val="1"/>
        </w:rPr>
        <w:t xml:space="preserve"> </w:t>
      </w:r>
      <w:r w:rsidRPr="00082FE3">
        <w:t>works</w:t>
      </w:r>
      <w:r w:rsidRPr="00082FE3">
        <w:rPr>
          <w:spacing w:val="1"/>
        </w:rPr>
        <w:t xml:space="preserve"> </w:t>
      </w:r>
      <w:r w:rsidRPr="00082FE3">
        <w:t>to</w:t>
      </w:r>
      <w:r w:rsidRPr="00082FE3">
        <w:rPr>
          <w:spacing w:val="1"/>
        </w:rPr>
        <w:t xml:space="preserve"> </w:t>
      </w:r>
      <w:r w:rsidRPr="00082FE3">
        <w:t>provide</w:t>
      </w:r>
      <w:r w:rsidRPr="00082FE3">
        <w:rPr>
          <w:spacing w:val="1"/>
        </w:rPr>
        <w:t xml:space="preserve"> </w:t>
      </w:r>
      <w:proofErr w:type="gramStart"/>
      <w:r w:rsidRPr="00082FE3">
        <w:t>evidence</w:t>
      </w:r>
      <w:r w:rsidRPr="00082FE3">
        <w:rPr>
          <w:spacing w:val="1"/>
        </w:rPr>
        <w:t xml:space="preserve"> </w:t>
      </w:r>
      <w:r w:rsidRPr="00082FE3">
        <w:t>based</w:t>
      </w:r>
      <w:proofErr w:type="gramEnd"/>
      <w:r w:rsidRPr="00082FE3">
        <w:rPr>
          <w:spacing w:val="1"/>
        </w:rPr>
        <w:t xml:space="preserve"> </w:t>
      </w:r>
      <w:r w:rsidRPr="00082FE3">
        <w:t>guidelines,</w:t>
      </w:r>
      <w:r w:rsidRPr="00082FE3">
        <w:rPr>
          <w:spacing w:val="1"/>
        </w:rPr>
        <w:t xml:space="preserve"> </w:t>
      </w:r>
      <w:r w:rsidRPr="00082FE3">
        <w:t>ensure</w:t>
      </w:r>
      <w:r w:rsidRPr="00082FE3">
        <w:rPr>
          <w:spacing w:val="1"/>
        </w:rPr>
        <w:t xml:space="preserve"> </w:t>
      </w:r>
      <w:r w:rsidRPr="00082FE3">
        <w:t>and</w:t>
      </w:r>
      <w:r w:rsidRPr="00082FE3">
        <w:rPr>
          <w:spacing w:val="1"/>
        </w:rPr>
        <w:t xml:space="preserve"> </w:t>
      </w:r>
      <w:r w:rsidRPr="00082FE3">
        <w:t>develop</w:t>
      </w:r>
      <w:r w:rsidRPr="00082FE3">
        <w:rPr>
          <w:spacing w:val="1"/>
        </w:rPr>
        <w:t xml:space="preserve"> </w:t>
      </w:r>
      <w:r w:rsidRPr="00082FE3">
        <w:t>quality</w:t>
      </w:r>
      <w:r w:rsidRPr="00082FE3">
        <w:rPr>
          <w:spacing w:val="1"/>
        </w:rPr>
        <w:t xml:space="preserve"> </w:t>
      </w:r>
      <w:r w:rsidRPr="00082FE3">
        <w:t>standards</w:t>
      </w:r>
    </w:p>
    <w:p w14:paraId="59068382" w14:textId="77777777" w:rsidR="005531EA" w:rsidRPr="00082FE3" w:rsidRDefault="005531EA" w:rsidP="00997EB7">
      <w:pPr>
        <w:pStyle w:val="Heading2"/>
        <w:spacing w:before="153"/>
      </w:pPr>
      <w:bookmarkStart w:id="38" w:name="_Toc134002108"/>
      <w:r w:rsidRPr="00082FE3">
        <w:t>NHS</w:t>
      </w:r>
      <w:r w:rsidRPr="00082FE3">
        <w:rPr>
          <w:spacing w:val="11"/>
        </w:rPr>
        <w:t xml:space="preserve"> </w:t>
      </w:r>
      <w:r w:rsidRPr="00082FE3">
        <w:t>Greater</w:t>
      </w:r>
      <w:r w:rsidRPr="00082FE3">
        <w:rPr>
          <w:spacing w:val="15"/>
        </w:rPr>
        <w:t xml:space="preserve"> </w:t>
      </w:r>
      <w:r w:rsidRPr="00082FE3">
        <w:t>Glasgow</w:t>
      </w:r>
      <w:r w:rsidRPr="00082FE3">
        <w:rPr>
          <w:spacing w:val="15"/>
        </w:rPr>
        <w:t xml:space="preserve"> </w:t>
      </w:r>
      <w:r w:rsidRPr="00082FE3">
        <w:t>and</w:t>
      </w:r>
      <w:r w:rsidRPr="00082FE3">
        <w:rPr>
          <w:spacing w:val="12"/>
        </w:rPr>
        <w:t xml:space="preserve"> </w:t>
      </w:r>
      <w:r w:rsidRPr="00082FE3">
        <w:t>Clyde</w:t>
      </w:r>
      <w:r w:rsidRPr="00082FE3">
        <w:rPr>
          <w:spacing w:val="11"/>
        </w:rPr>
        <w:t xml:space="preserve"> </w:t>
      </w:r>
      <w:r w:rsidRPr="00082FE3">
        <w:t>/</w:t>
      </w:r>
      <w:r w:rsidRPr="00082FE3">
        <w:rPr>
          <w:spacing w:val="9"/>
        </w:rPr>
        <w:t xml:space="preserve"> </w:t>
      </w:r>
      <w:r w:rsidRPr="00082FE3">
        <w:t>NHS</w:t>
      </w:r>
      <w:r w:rsidRPr="00082FE3">
        <w:rPr>
          <w:spacing w:val="12"/>
        </w:rPr>
        <w:t xml:space="preserve"> </w:t>
      </w:r>
      <w:r w:rsidRPr="00082FE3">
        <w:t>Highlands</w:t>
      </w:r>
      <w:bookmarkEnd w:id="38"/>
    </w:p>
    <w:p w14:paraId="69EFFA73" w14:textId="77777777" w:rsidR="005531EA" w:rsidRPr="00082FE3" w:rsidRDefault="005531EA" w:rsidP="0060547C">
      <w:pPr>
        <w:pStyle w:val="BodyText"/>
        <w:spacing w:before="178" w:line="266" w:lineRule="auto"/>
        <w:ind w:right="165"/>
        <w:jc w:val="both"/>
      </w:pPr>
      <w:r w:rsidRPr="00082FE3">
        <w:t>A reference source for staff on managing common conditions, based in Scotland but links to</w:t>
      </w:r>
      <w:r w:rsidRPr="00082FE3">
        <w:rPr>
          <w:spacing w:val="1"/>
        </w:rPr>
        <w:t xml:space="preserve"> </w:t>
      </w:r>
      <w:r w:rsidRPr="00082FE3">
        <w:t xml:space="preserve">and ties </w:t>
      </w:r>
      <w:proofErr w:type="gramStart"/>
      <w:r w:rsidRPr="00082FE3">
        <w:t>in</w:t>
      </w:r>
      <w:r w:rsidRPr="00082FE3">
        <w:rPr>
          <w:spacing w:val="1"/>
        </w:rPr>
        <w:t xml:space="preserve"> </w:t>
      </w:r>
      <w:r w:rsidRPr="00082FE3">
        <w:t>to</w:t>
      </w:r>
      <w:proofErr w:type="gramEnd"/>
      <w:r w:rsidRPr="00082FE3">
        <w:rPr>
          <w:spacing w:val="3"/>
        </w:rPr>
        <w:t xml:space="preserve"> </w:t>
      </w:r>
      <w:r w:rsidRPr="00082FE3">
        <w:t>national</w:t>
      </w:r>
      <w:r w:rsidRPr="00082FE3">
        <w:rPr>
          <w:spacing w:val="1"/>
        </w:rPr>
        <w:t xml:space="preserve"> </w:t>
      </w:r>
      <w:r w:rsidRPr="00082FE3">
        <w:t>guidelines.</w:t>
      </w:r>
    </w:p>
    <w:p w14:paraId="36680105" w14:textId="77777777" w:rsidR="005531EA" w:rsidRPr="00082FE3" w:rsidRDefault="005531EA" w:rsidP="00997EB7">
      <w:pPr>
        <w:pStyle w:val="Heading2"/>
        <w:spacing w:before="150"/>
      </w:pPr>
      <w:bookmarkStart w:id="39" w:name="_Toc134002109"/>
      <w:r w:rsidRPr="00082FE3">
        <w:t>Northern</w:t>
      </w:r>
      <w:r w:rsidRPr="00082FE3">
        <w:rPr>
          <w:spacing w:val="21"/>
        </w:rPr>
        <w:t xml:space="preserve"> </w:t>
      </w:r>
      <w:r w:rsidRPr="00082FE3">
        <w:t>Paediatrics</w:t>
      </w:r>
      <w:bookmarkEnd w:id="39"/>
    </w:p>
    <w:p w14:paraId="4EFBDE3A" w14:textId="77777777" w:rsidR="005531EA" w:rsidRPr="00082FE3" w:rsidRDefault="005531EA" w:rsidP="0060547C">
      <w:pPr>
        <w:pStyle w:val="BodyText"/>
        <w:spacing w:before="180"/>
      </w:pPr>
      <w:r w:rsidRPr="00082FE3">
        <w:t>Series</w:t>
      </w:r>
      <w:r w:rsidRPr="00082FE3">
        <w:rPr>
          <w:spacing w:val="12"/>
        </w:rPr>
        <w:t xml:space="preserve"> </w:t>
      </w:r>
      <w:r w:rsidRPr="00082FE3">
        <w:t>of</w:t>
      </w:r>
      <w:r w:rsidRPr="00082FE3">
        <w:rPr>
          <w:spacing w:val="16"/>
        </w:rPr>
        <w:t xml:space="preserve"> </w:t>
      </w:r>
      <w:r w:rsidRPr="00082FE3">
        <w:t>educational</w:t>
      </w:r>
      <w:r w:rsidRPr="00082FE3">
        <w:rPr>
          <w:spacing w:val="13"/>
        </w:rPr>
        <w:t xml:space="preserve"> </w:t>
      </w:r>
      <w:r w:rsidRPr="00082FE3">
        <w:t>presented</w:t>
      </w:r>
      <w:r w:rsidRPr="00082FE3">
        <w:rPr>
          <w:spacing w:val="13"/>
        </w:rPr>
        <w:t xml:space="preserve"> </w:t>
      </w:r>
      <w:r w:rsidRPr="00082FE3">
        <w:t>by</w:t>
      </w:r>
      <w:r w:rsidRPr="00082FE3">
        <w:rPr>
          <w:spacing w:val="12"/>
        </w:rPr>
        <w:t xml:space="preserve"> </w:t>
      </w:r>
      <w:r w:rsidRPr="00082FE3">
        <w:t>the</w:t>
      </w:r>
      <w:r w:rsidRPr="00082FE3">
        <w:rPr>
          <w:spacing w:val="10"/>
        </w:rPr>
        <w:t xml:space="preserve"> </w:t>
      </w:r>
      <w:r w:rsidRPr="00082FE3">
        <w:t>team</w:t>
      </w:r>
      <w:r w:rsidRPr="00082FE3">
        <w:rPr>
          <w:spacing w:val="10"/>
        </w:rPr>
        <w:t xml:space="preserve"> </w:t>
      </w:r>
      <w:r w:rsidRPr="00082FE3">
        <w:t>from</w:t>
      </w:r>
      <w:r w:rsidRPr="00082FE3">
        <w:rPr>
          <w:spacing w:val="14"/>
        </w:rPr>
        <w:t xml:space="preserve"> </w:t>
      </w:r>
      <w:r w:rsidRPr="00082FE3">
        <w:t>the</w:t>
      </w:r>
      <w:r w:rsidRPr="00082FE3">
        <w:rPr>
          <w:spacing w:val="15"/>
        </w:rPr>
        <w:t xml:space="preserve"> </w:t>
      </w:r>
      <w:r w:rsidRPr="00082FE3">
        <w:t>Great</w:t>
      </w:r>
      <w:r w:rsidRPr="00082FE3">
        <w:rPr>
          <w:spacing w:val="15"/>
        </w:rPr>
        <w:t xml:space="preserve"> </w:t>
      </w:r>
      <w:r w:rsidRPr="00082FE3">
        <w:t>Northern</w:t>
      </w:r>
      <w:r w:rsidRPr="00082FE3">
        <w:rPr>
          <w:spacing w:val="15"/>
        </w:rPr>
        <w:t xml:space="preserve"> </w:t>
      </w:r>
      <w:r w:rsidRPr="00082FE3">
        <w:t>Childrens</w:t>
      </w:r>
      <w:r w:rsidRPr="00082FE3">
        <w:rPr>
          <w:spacing w:val="9"/>
        </w:rPr>
        <w:t xml:space="preserve"> </w:t>
      </w:r>
      <w:r w:rsidRPr="00082FE3">
        <w:t>Hospital</w:t>
      </w:r>
    </w:p>
    <w:p w14:paraId="2F8946DD" w14:textId="77777777" w:rsidR="005531EA" w:rsidRPr="00082FE3" w:rsidRDefault="005531EA" w:rsidP="00997EB7">
      <w:pPr>
        <w:pStyle w:val="Heading2"/>
      </w:pPr>
      <w:bookmarkStart w:id="40" w:name="_Toc134002110"/>
      <w:r w:rsidRPr="00082FE3">
        <w:t>North</w:t>
      </w:r>
      <w:r w:rsidRPr="00082FE3">
        <w:rPr>
          <w:spacing w:val="14"/>
        </w:rPr>
        <w:t xml:space="preserve"> </w:t>
      </w:r>
      <w:r w:rsidRPr="00082FE3">
        <w:t>Thames</w:t>
      </w:r>
      <w:r w:rsidRPr="00082FE3">
        <w:rPr>
          <w:spacing w:val="14"/>
        </w:rPr>
        <w:t xml:space="preserve"> </w:t>
      </w:r>
      <w:r w:rsidRPr="00082FE3">
        <w:t>Paediatric</w:t>
      </w:r>
      <w:r w:rsidRPr="00082FE3">
        <w:rPr>
          <w:spacing w:val="20"/>
        </w:rPr>
        <w:t xml:space="preserve"> </w:t>
      </w:r>
      <w:r w:rsidRPr="00082FE3">
        <w:t>Network</w:t>
      </w:r>
      <w:bookmarkEnd w:id="40"/>
    </w:p>
    <w:p w14:paraId="4070666D" w14:textId="77777777" w:rsidR="005531EA" w:rsidRPr="00082FE3" w:rsidRDefault="005531EA" w:rsidP="0060547C">
      <w:pPr>
        <w:pStyle w:val="BodyText"/>
        <w:spacing w:before="178" w:line="266" w:lineRule="auto"/>
        <w:ind w:right="164"/>
        <w:jc w:val="both"/>
      </w:pPr>
      <w:r w:rsidRPr="00082FE3">
        <w:t>A network of providers of paediatric services across the North London region, providing a</w:t>
      </w:r>
      <w:r w:rsidRPr="00082FE3">
        <w:rPr>
          <w:spacing w:val="1"/>
        </w:rPr>
        <w:t xml:space="preserve"> </w:t>
      </w:r>
      <w:r w:rsidRPr="00082FE3">
        <w:t>forum for these providers to improve the efficiency and effectiveness of service provision,</w:t>
      </w:r>
      <w:r w:rsidRPr="00082FE3">
        <w:rPr>
          <w:spacing w:val="1"/>
        </w:rPr>
        <w:t xml:space="preserve"> </w:t>
      </w:r>
      <w:r w:rsidRPr="00082FE3">
        <w:t>develop</w:t>
      </w:r>
      <w:r w:rsidRPr="00082FE3">
        <w:rPr>
          <w:spacing w:val="5"/>
        </w:rPr>
        <w:t xml:space="preserve"> </w:t>
      </w:r>
      <w:r w:rsidRPr="00082FE3">
        <w:t>sustainable</w:t>
      </w:r>
      <w:r w:rsidRPr="00082FE3">
        <w:rPr>
          <w:spacing w:val="4"/>
        </w:rPr>
        <w:t xml:space="preserve"> </w:t>
      </w:r>
      <w:r w:rsidRPr="00082FE3">
        <w:t>pathways</w:t>
      </w:r>
      <w:r w:rsidRPr="00082FE3">
        <w:rPr>
          <w:spacing w:val="1"/>
        </w:rPr>
        <w:t xml:space="preserve"> </w:t>
      </w:r>
      <w:r w:rsidRPr="00082FE3">
        <w:t>of</w:t>
      </w:r>
      <w:r w:rsidRPr="00082FE3">
        <w:rPr>
          <w:spacing w:val="6"/>
        </w:rPr>
        <w:t xml:space="preserve"> </w:t>
      </w:r>
      <w:r w:rsidRPr="00082FE3">
        <w:t>care</w:t>
      </w:r>
      <w:r w:rsidRPr="00082FE3">
        <w:rPr>
          <w:spacing w:val="4"/>
        </w:rPr>
        <w:t xml:space="preserve"> </w:t>
      </w:r>
      <w:r w:rsidRPr="00082FE3">
        <w:t>for</w:t>
      </w:r>
      <w:r w:rsidRPr="00082FE3">
        <w:rPr>
          <w:spacing w:val="4"/>
        </w:rPr>
        <w:t xml:space="preserve"> </w:t>
      </w:r>
      <w:r w:rsidRPr="00082FE3">
        <w:t>specialist</w:t>
      </w:r>
      <w:r w:rsidRPr="00082FE3">
        <w:rPr>
          <w:spacing w:val="7"/>
        </w:rPr>
        <w:t xml:space="preserve"> </w:t>
      </w:r>
      <w:r w:rsidRPr="00082FE3">
        <w:t>paediatric</w:t>
      </w:r>
      <w:r w:rsidRPr="00082FE3">
        <w:rPr>
          <w:spacing w:val="4"/>
        </w:rPr>
        <w:t xml:space="preserve"> </w:t>
      </w:r>
      <w:r w:rsidRPr="00082FE3">
        <w:t>services.</w:t>
      </w:r>
    </w:p>
    <w:p w14:paraId="33162AC8" w14:textId="77777777" w:rsidR="005531EA" w:rsidRPr="00082FE3" w:rsidRDefault="005531EA" w:rsidP="00997EB7">
      <w:pPr>
        <w:pStyle w:val="Heading2"/>
        <w:spacing w:before="147"/>
        <w:jc w:val="both"/>
      </w:pPr>
      <w:bookmarkStart w:id="41" w:name="_Toc134002111"/>
      <w:r w:rsidRPr="00082FE3">
        <w:t>Paediatric</w:t>
      </w:r>
      <w:r w:rsidRPr="00082FE3">
        <w:rPr>
          <w:spacing w:val="17"/>
        </w:rPr>
        <w:t xml:space="preserve"> </w:t>
      </w:r>
      <w:r w:rsidRPr="00082FE3">
        <w:t>EM</w:t>
      </w:r>
      <w:r w:rsidRPr="00082FE3">
        <w:rPr>
          <w:spacing w:val="11"/>
        </w:rPr>
        <w:t xml:space="preserve"> </w:t>
      </w:r>
      <w:r w:rsidRPr="00082FE3">
        <w:t>BlogSpot</w:t>
      </w:r>
      <w:bookmarkEnd w:id="41"/>
    </w:p>
    <w:p w14:paraId="7474038F" w14:textId="77777777" w:rsidR="005531EA" w:rsidRPr="00082FE3" w:rsidRDefault="005531EA" w:rsidP="0060547C">
      <w:pPr>
        <w:pStyle w:val="BodyText"/>
        <w:spacing w:before="181"/>
        <w:jc w:val="both"/>
      </w:pPr>
      <w:r w:rsidRPr="00082FE3">
        <w:t>Collection</w:t>
      </w:r>
      <w:r w:rsidRPr="00082FE3">
        <w:rPr>
          <w:spacing w:val="14"/>
        </w:rPr>
        <w:t xml:space="preserve"> </w:t>
      </w:r>
      <w:r w:rsidRPr="00082FE3">
        <w:t>of</w:t>
      </w:r>
      <w:r w:rsidRPr="00082FE3">
        <w:rPr>
          <w:spacing w:val="19"/>
        </w:rPr>
        <w:t xml:space="preserve"> </w:t>
      </w:r>
      <w:r w:rsidRPr="00082FE3">
        <w:t>resources,</w:t>
      </w:r>
      <w:r w:rsidRPr="00082FE3">
        <w:rPr>
          <w:spacing w:val="18"/>
        </w:rPr>
        <w:t xml:space="preserve"> </w:t>
      </w:r>
      <w:r w:rsidRPr="00082FE3">
        <w:t>curriculum</w:t>
      </w:r>
      <w:r w:rsidRPr="00082FE3">
        <w:rPr>
          <w:spacing w:val="17"/>
        </w:rPr>
        <w:t xml:space="preserve"> </w:t>
      </w:r>
      <w:r w:rsidRPr="00082FE3">
        <w:t>based</w:t>
      </w:r>
      <w:r w:rsidRPr="00082FE3">
        <w:rPr>
          <w:spacing w:val="20"/>
        </w:rPr>
        <w:t xml:space="preserve"> </w:t>
      </w:r>
      <w:r w:rsidRPr="00082FE3">
        <w:t>for</w:t>
      </w:r>
      <w:r w:rsidRPr="00082FE3">
        <w:rPr>
          <w:spacing w:val="11"/>
        </w:rPr>
        <w:t xml:space="preserve"> </w:t>
      </w:r>
      <w:r w:rsidRPr="00082FE3">
        <w:t>Paediatric</w:t>
      </w:r>
      <w:r w:rsidRPr="00082FE3">
        <w:rPr>
          <w:spacing w:val="13"/>
        </w:rPr>
        <w:t xml:space="preserve"> </w:t>
      </w:r>
      <w:r w:rsidRPr="00082FE3">
        <w:t>Emergency</w:t>
      </w:r>
      <w:r w:rsidRPr="00082FE3">
        <w:rPr>
          <w:spacing w:val="18"/>
        </w:rPr>
        <w:t xml:space="preserve"> </w:t>
      </w:r>
      <w:r w:rsidRPr="00082FE3">
        <w:t>medicine</w:t>
      </w:r>
      <w:r w:rsidRPr="00082FE3">
        <w:rPr>
          <w:spacing w:val="19"/>
        </w:rPr>
        <w:t xml:space="preserve"> </w:t>
      </w:r>
      <w:proofErr w:type="gramStart"/>
      <w:r w:rsidRPr="00082FE3">
        <w:t>trainees</w:t>
      </w:r>
      <w:proofErr w:type="gramEnd"/>
    </w:p>
    <w:p w14:paraId="21B97B0A" w14:textId="77777777" w:rsidR="005531EA" w:rsidRPr="00082FE3" w:rsidRDefault="005531EA" w:rsidP="00997EB7">
      <w:pPr>
        <w:pStyle w:val="Heading2"/>
        <w:spacing w:before="37"/>
      </w:pPr>
      <w:bookmarkStart w:id="42" w:name="_Toc134002112"/>
      <w:r w:rsidRPr="00082FE3">
        <w:t>Paediatric</w:t>
      </w:r>
      <w:r w:rsidRPr="00082FE3">
        <w:rPr>
          <w:spacing w:val="19"/>
        </w:rPr>
        <w:t xml:space="preserve"> </w:t>
      </w:r>
      <w:r w:rsidRPr="00082FE3">
        <w:t>FOAMED</w:t>
      </w:r>
      <w:bookmarkEnd w:id="42"/>
    </w:p>
    <w:p w14:paraId="63B1EC4C" w14:textId="77777777" w:rsidR="005531EA" w:rsidRPr="00082FE3" w:rsidRDefault="005531EA" w:rsidP="0060547C">
      <w:pPr>
        <w:pStyle w:val="BodyText"/>
        <w:spacing w:before="178"/>
      </w:pPr>
      <w:r w:rsidRPr="00082FE3">
        <w:t>Free</w:t>
      </w:r>
      <w:r w:rsidRPr="00082FE3">
        <w:rPr>
          <w:spacing w:val="17"/>
        </w:rPr>
        <w:t xml:space="preserve"> </w:t>
      </w:r>
      <w:r w:rsidRPr="00082FE3">
        <w:t>resource</w:t>
      </w:r>
      <w:r w:rsidRPr="00082FE3">
        <w:rPr>
          <w:spacing w:val="15"/>
        </w:rPr>
        <w:t xml:space="preserve"> </w:t>
      </w:r>
      <w:r w:rsidRPr="00082FE3">
        <w:t>with</w:t>
      </w:r>
      <w:r w:rsidRPr="00082FE3">
        <w:rPr>
          <w:spacing w:val="16"/>
        </w:rPr>
        <w:t xml:space="preserve"> </w:t>
      </w:r>
      <w:r w:rsidRPr="00082FE3">
        <w:t>a</w:t>
      </w:r>
      <w:r w:rsidRPr="00082FE3">
        <w:rPr>
          <w:spacing w:val="18"/>
        </w:rPr>
        <w:t xml:space="preserve"> </w:t>
      </w:r>
      <w:r w:rsidRPr="00082FE3">
        <w:t>large</w:t>
      </w:r>
      <w:r w:rsidRPr="00082FE3">
        <w:rPr>
          <w:spacing w:val="14"/>
        </w:rPr>
        <w:t xml:space="preserve"> </w:t>
      </w:r>
      <w:r w:rsidRPr="00082FE3">
        <w:t>collection</w:t>
      </w:r>
      <w:r w:rsidRPr="00082FE3">
        <w:rPr>
          <w:spacing w:val="11"/>
        </w:rPr>
        <w:t xml:space="preserve"> </w:t>
      </w:r>
      <w:r w:rsidRPr="00082FE3">
        <w:t>of</w:t>
      </w:r>
      <w:r w:rsidRPr="00082FE3">
        <w:rPr>
          <w:spacing w:val="17"/>
        </w:rPr>
        <w:t xml:space="preserve"> </w:t>
      </w:r>
      <w:r w:rsidRPr="00082FE3">
        <w:t>common</w:t>
      </w:r>
      <w:r w:rsidRPr="00082FE3">
        <w:rPr>
          <w:spacing w:val="10"/>
        </w:rPr>
        <w:t xml:space="preserve"> </w:t>
      </w:r>
      <w:r w:rsidRPr="00082FE3">
        <w:t>paediatric</w:t>
      </w:r>
      <w:r w:rsidRPr="00082FE3">
        <w:rPr>
          <w:spacing w:val="12"/>
        </w:rPr>
        <w:t xml:space="preserve"> </w:t>
      </w:r>
      <w:r w:rsidRPr="00082FE3">
        <w:t>presentations</w:t>
      </w:r>
    </w:p>
    <w:p w14:paraId="3BC30C42" w14:textId="77777777" w:rsidR="005531EA" w:rsidRPr="00082FE3" w:rsidRDefault="005531EA" w:rsidP="00997EB7">
      <w:pPr>
        <w:pStyle w:val="Heading2"/>
        <w:spacing w:before="183"/>
      </w:pPr>
      <w:bookmarkStart w:id="43" w:name="_Toc134002113"/>
      <w:proofErr w:type="spellStart"/>
      <w:r w:rsidRPr="00082FE3">
        <w:t>Paeds</w:t>
      </w:r>
      <w:proofErr w:type="spellEnd"/>
      <w:r w:rsidRPr="00082FE3">
        <w:rPr>
          <w:spacing w:val="13"/>
        </w:rPr>
        <w:t xml:space="preserve"> </w:t>
      </w:r>
      <w:r w:rsidRPr="00082FE3">
        <w:t>Portals</w:t>
      </w:r>
      <w:bookmarkEnd w:id="43"/>
    </w:p>
    <w:p w14:paraId="44BA01FD" w14:textId="77777777" w:rsidR="005531EA" w:rsidRPr="00082FE3" w:rsidRDefault="005531EA" w:rsidP="0060547C">
      <w:pPr>
        <w:pStyle w:val="BodyText"/>
        <w:spacing w:before="178"/>
      </w:pPr>
      <w:r w:rsidRPr="00082FE3">
        <w:t>Paediatric</w:t>
      </w:r>
      <w:r w:rsidRPr="00082FE3">
        <w:rPr>
          <w:spacing w:val="11"/>
        </w:rPr>
        <w:t xml:space="preserve"> </w:t>
      </w:r>
      <w:r w:rsidRPr="00082FE3">
        <w:t>resources</w:t>
      </w:r>
      <w:r w:rsidRPr="00082FE3">
        <w:rPr>
          <w:spacing w:val="12"/>
        </w:rPr>
        <w:t xml:space="preserve"> </w:t>
      </w:r>
      <w:r w:rsidRPr="00082FE3">
        <w:t>relevant</w:t>
      </w:r>
      <w:r w:rsidRPr="00082FE3">
        <w:rPr>
          <w:spacing w:val="14"/>
        </w:rPr>
        <w:t xml:space="preserve"> </w:t>
      </w:r>
      <w:r w:rsidRPr="00082FE3">
        <w:t>to</w:t>
      </w:r>
      <w:r w:rsidRPr="00082FE3">
        <w:rPr>
          <w:spacing w:val="11"/>
        </w:rPr>
        <w:t xml:space="preserve"> </w:t>
      </w:r>
      <w:r w:rsidRPr="00082FE3">
        <w:t>care</w:t>
      </w:r>
      <w:r w:rsidRPr="00082FE3">
        <w:rPr>
          <w:spacing w:val="14"/>
        </w:rPr>
        <w:t xml:space="preserve"> </w:t>
      </w:r>
      <w:r w:rsidRPr="00082FE3">
        <w:t>of</w:t>
      </w:r>
      <w:r w:rsidRPr="00082FE3">
        <w:rPr>
          <w:spacing w:val="14"/>
        </w:rPr>
        <w:t xml:space="preserve"> </w:t>
      </w:r>
      <w:proofErr w:type="gramStart"/>
      <w:r w:rsidRPr="00082FE3">
        <w:t>children</w:t>
      </w:r>
      <w:proofErr w:type="gramEnd"/>
    </w:p>
    <w:p w14:paraId="2EEB21BA" w14:textId="77777777" w:rsidR="005531EA" w:rsidRPr="00082FE3" w:rsidRDefault="005531EA" w:rsidP="00997EB7">
      <w:pPr>
        <w:pStyle w:val="Heading2"/>
        <w:spacing w:before="180"/>
      </w:pPr>
      <w:bookmarkStart w:id="44" w:name="_Toc134002114"/>
      <w:r w:rsidRPr="00082FE3">
        <w:t>Patient</w:t>
      </w:r>
      <w:r w:rsidRPr="00082FE3">
        <w:rPr>
          <w:spacing w:val="12"/>
        </w:rPr>
        <w:t xml:space="preserve"> </w:t>
      </w:r>
      <w:r w:rsidRPr="00082FE3">
        <w:t>Info</w:t>
      </w:r>
      <w:bookmarkEnd w:id="44"/>
    </w:p>
    <w:p w14:paraId="0D7995BE" w14:textId="77777777" w:rsidR="005531EA" w:rsidRPr="00082FE3" w:rsidRDefault="005531EA" w:rsidP="0060547C">
      <w:pPr>
        <w:pStyle w:val="BodyText"/>
        <w:spacing w:before="178"/>
        <w:ind w:left="-142" w:firstLine="152"/>
      </w:pPr>
      <w:r w:rsidRPr="00082FE3">
        <w:t>A</w:t>
      </w:r>
      <w:r w:rsidRPr="00082FE3">
        <w:rPr>
          <w:spacing w:val="15"/>
        </w:rPr>
        <w:t xml:space="preserve"> </w:t>
      </w:r>
      <w:r w:rsidRPr="00082FE3">
        <w:t>directory</w:t>
      </w:r>
      <w:r w:rsidRPr="00082FE3">
        <w:rPr>
          <w:spacing w:val="13"/>
        </w:rPr>
        <w:t xml:space="preserve"> </w:t>
      </w:r>
      <w:r w:rsidRPr="00082FE3">
        <w:t>of</w:t>
      </w:r>
      <w:r w:rsidRPr="00082FE3">
        <w:rPr>
          <w:spacing w:val="9"/>
        </w:rPr>
        <w:t xml:space="preserve"> </w:t>
      </w:r>
      <w:r w:rsidRPr="00082FE3">
        <w:t>evidence-based</w:t>
      </w:r>
      <w:r w:rsidRPr="00082FE3">
        <w:rPr>
          <w:spacing w:val="16"/>
        </w:rPr>
        <w:t xml:space="preserve"> </w:t>
      </w:r>
      <w:r w:rsidRPr="00082FE3">
        <w:t>clinical</w:t>
      </w:r>
      <w:r w:rsidRPr="00082FE3">
        <w:rPr>
          <w:spacing w:val="14"/>
        </w:rPr>
        <w:t xml:space="preserve"> </w:t>
      </w:r>
      <w:r w:rsidRPr="00082FE3">
        <w:t>information</w:t>
      </w:r>
      <w:r w:rsidRPr="00082FE3">
        <w:rPr>
          <w:spacing w:val="17"/>
        </w:rPr>
        <w:t xml:space="preserve"> </w:t>
      </w:r>
      <w:r w:rsidRPr="00082FE3">
        <w:t>for</w:t>
      </w:r>
      <w:r w:rsidRPr="00082FE3">
        <w:rPr>
          <w:spacing w:val="16"/>
        </w:rPr>
        <w:t xml:space="preserve"> </w:t>
      </w:r>
      <w:r w:rsidRPr="00082FE3">
        <w:t>clinicians</w:t>
      </w:r>
      <w:r w:rsidRPr="00082FE3">
        <w:rPr>
          <w:spacing w:val="16"/>
        </w:rPr>
        <w:t xml:space="preserve"> </w:t>
      </w:r>
      <w:r w:rsidRPr="00082FE3">
        <w:t>and</w:t>
      </w:r>
      <w:r w:rsidRPr="00082FE3">
        <w:rPr>
          <w:spacing w:val="14"/>
        </w:rPr>
        <w:t xml:space="preserve"> </w:t>
      </w:r>
      <w:r w:rsidRPr="00082FE3">
        <w:t>patients</w:t>
      </w:r>
    </w:p>
    <w:p w14:paraId="0C726435" w14:textId="77777777" w:rsidR="005531EA" w:rsidRPr="00082FE3" w:rsidRDefault="005531EA" w:rsidP="00997EB7">
      <w:pPr>
        <w:pStyle w:val="Heading2"/>
      </w:pPr>
      <w:bookmarkStart w:id="45" w:name="_Toc134002115"/>
      <w:r w:rsidRPr="00082FE3">
        <w:lastRenderedPageBreak/>
        <w:t>PED</w:t>
      </w:r>
      <w:r w:rsidRPr="00082FE3">
        <w:rPr>
          <w:spacing w:val="11"/>
        </w:rPr>
        <w:t xml:space="preserve"> </w:t>
      </w:r>
      <w:r w:rsidRPr="00082FE3">
        <w:t>Morsels</w:t>
      </w:r>
      <w:bookmarkEnd w:id="45"/>
    </w:p>
    <w:p w14:paraId="1B7AF1FD" w14:textId="77777777" w:rsidR="005531EA" w:rsidRPr="00082FE3" w:rsidRDefault="005531EA" w:rsidP="0060547C">
      <w:pPr>
        <w:pStyle w:val="BodyText"/>
        <w:spacing w:before="180"/>
      </w:pPr>
      <w:r w:rsidRPr="00082FE3">
        <w:t>US</w:t>
      </w:r>
      <w:r w:rsidRPr="00082FE3">
        <w:rPr>
          <w:spacing w:val="14"/>
        </w:rPr>
        <w:t xml:space="preserve"> </w:t>
      </w:r>
      <w:r w:rsidRPr="00082FE3">
        <w:t>based</w:t>
      </w:r>
      <w:r w:rsidRPr="00082FE3">
        <w:rPr>
          <w:spacing w:val="12"/>
        </w:rPr>
        <w:t xml:space="preserve"> </w:t>
      </w:r>
      <w:r w:rsidRPr="00082FE3">
        <w:t>site</w:t>
      </w:r>
      <w:r w:rsidRPr="00082FE3">
        <w:rPr>
          <w:spacing w:val="16"/>
        </w:rPr>
        <w:t xml:space="preserve"> </w:t>
      </w:r>
      <w:r w:rsidRPr="00082FE3">
        <w:t>exploring</w:t>
      </w:r>
      <w:r w:rsidRPr="00082FE3">
        <w:rPr>
          <w:spacing w:val="15"/>
        </w:rPr>
        <w:t xml:space="preserve"> </w:t>
      </w:r>
      <w:r w:rsidRPr="00082FE3">
        <w:t>a</w:t>
      </w:r>
      <w:r w:rsidRPr="00082FE3">
        <w:rPr>
          <w:spacing w:val="12"/>
        </w:rPr>
        <w:t xml:space="preserve"> </w:t>
      </w:r>
      <w:r w:rsidRPr="00082FE3">
        <w:t>variety</w:t>
      </w:r>
      <w:r w:rsidRPr="00082FE3">
        <w:rPr>
          <w:spacing w:val="12"/>
        </w:rPr>
        <w:t xml:space="preserve"> </w:t>
      </w:r>
      <w:r w:rsidRPr="00082FE3">
        <w:t>of</w:t>
      </w:r>
      <w:r w:rsidRPr="00082FE3">
        <w:rPr>
          <w:spacing w:val="10"/>
        </w:rPr>
        <w:t xml:space="preserve"> </w:t>
      </w:r>
      <w:r w:rsidRPr="00082FE3">
        <w:t>paediatric</w:t>
      </w:r>
      <w:r w:rsidRPr="00082FE3">
        <w:rPr>
          <w:spacing w:val="16"/>
        </w:rPr>
        <w:t xml:space="preserve"> </w:t>
      </w:r>
      <w:r w:rsidRPr="00082FE3">
        <w:t>presentations</w:t>
      </w:r>
      <w:r w:rsidRPr="00082FE3">
        <w:rPr>
          <w:spacing w:val="15"/>
        </w:rPr>
        <w:t xml:space="preserve"> </w:t>
      </w:r>
      <w:r w:rsidRPr="00082FE3">
        <w:t>and</w:t>
      </w:r>
      <w:r w:rsidRPr="00082FE3">
        <w:rPr>
          <w:spacing w:val="10"/>
        </w:rPr>
        <w:t xml:space="preserve"> </w:t>
      </w:r>
      <w:r w:rsidRPr="00082FE3">
        <w:t>there</w:t>
      </w:r>
      <w:r w:rsidRPr="00082FE3">
        <w:rPr>
          <w:spacing w:val="13"/>
        </w:rPr>
        <w:t xml:space="preserve"> </w:t>
      </w:r>
      <w:proofErr w:type="gramStart"/>
      <w:r w:rsidRPr="00082FE3">
        <w:t>management</w:t>
      </w:r>
      <w:proofErr w:type="gramEnd"/>
    </w:p>
    <w:p w14:paraId="56A23B3E" w14:textId="77777777" w:rsidR="005531EA" w:rsidRPr="00082FE3" w:rsidRDefault="00D026DD" w:rsidP="00997EB7">
      <w:pPr>
        <w:pStyle w:val="Heading2"/>
      </w:pPr>
      <w:bookmarkStart w:id="46" w:name="_Toc134002116"/>
      <w:r w:rsidRPr="00082FE3">
        <w:t>Paediatric</w:t>
      </w:r>
      <w:r w:rsidR="005531EA" w:rsidRPr="00082FE3">
        <w:rPr>
          <w:spacing w:val="21"/>
        </w:rPr>
        <w:t xml:space="preserve"> </w:t>
      </w:r>
      <w:r w:rsidR="005531EA" w:rsidRPr="00082FE3">
        <w:t>Emergency</w:t>
      </w:r>
      <w:r w:rsidR="005531EA" w:rsidRPr="00082FE3">
        <w:rPr>
          <w:spacing w:val="18"/>
        </w:rPr>
        <w:t xml:space="preserve"> </w:t>
      </w:r>
      <w:r w:rsidR="005531EA" w:rsidRPr="00082FE3">
        <w:t>Playbook</w:t>
      </w:r>
      <w:bookmarkEnd w:id="46"/>
    </w:p>
    <w:p w14:paraId="28C7AC8A" w14:textId="77777777" w:rsidR="005531EA" w:rsidRPr="00082FE3" w:rsidRDefault="005531EA" w:rsidP="0060547C">
      <w:pPr>
        <w:pStyle w:val="BodyText"/>
        <w:spacing w:before="180" w:line="264" w:lineRule="auto"/>
      </w:pPr>
      <w:r w:rsidRPr="00082FE3">
        <w:t>US</w:t>
      </w:r>
      <w:r w:rsidRPr="00082FE3">
        <w:rPr>
          <w:spacing w:val="29"/>
        </w:rPr>
        <w:t xml:space="preserve"> </w:t>
      </w:r>
      <w:r w:rsidRPr="00082FE3">
        <w:t>site</w:t>
      </w:r>
      <w:r w:rsidRPr="00082FE3">
        <w:rPr>
          <w:spacing w:val="32"/>
        </w:rPr>
        <w:t xml:space="preserve"> </w:t>
      </w:r>
      <w:r w:rsidRPr="00082FE3">
        <w:t>complied</w:t>
      </w:r>
      <w:r w:rsidRPr="00082FE3">
        <w:rPr>
          <w:spacing w:val="33"/>
        </w:rPr>
        <w:t xml:space="preserve"> </w:t>
      </w:r>
      <w:r w:rsidRPr="00082FE3">
        <w:t>by</w:t>
      </w:r>
      <w:r w:rsidRPr="00082FE3">
        <w:rPr>
          <w:spacing w:val="29"/>
        </w:rPr>
        <w:t xml:space="preserve"> </w:t>
      </w:r>
      <w:r w:rsidRPr="00082FE3">
        <w:t>an</w:t>
      </w:r>
      <w:r w:rsidRPr="00082FE3">
        <w:rPr>
          <w:spacing w:val="31"/>
        </w:rPr>
        <w:t xml:space="preserve"> </w:t>
      </w:r>
      <w:r w:rsidRPr="00082FE3">
        <w:t>emergency</w:t>
      </w:r>
      <w:r w:rsidRPr="00082FE3">
        <w:rPr>
          <w:spacing w:val="25"/>
        </w:rPr>
        <w:t xml:space="preserve"> </w:t>
      </w:r>
      <w:r w:rsidRPr="00082FE3">
        <w:t>clinician</w:t>
      </w:r>
      <w:r w:rsidRPr="00082FE3">
        <w:rPr>
          <w:spacing w:val="29"/>
        </w:rPr>
        <w:t xml:space="preserve"> </w:t>
      </w:r>
      <w:r w:rsidRPr="00082FE3">
        <w:t>looking</w:t>
      </w:r>
      <w:r w:rsidRPr="00082FE3">
        <w:rPr>
          <w:spacing w:val="30"/>
        </w:rPr>
        <w:t xml:space="preserve"> </w:t>
      </w:r>
      <w:r w:rsidRPr="00082FE3">
        <w:t>at</w:t>
      </w:r>
      <w:r w:rsidRPr="00082FE3">
        <w:rPr>
          <w:spacing w:val="29"/>
        </w:rPr>
        <w:t xml:space="preserve"> </w:t>
      </w:r>
      <w:r w:rsidRPr="00082FE3">
        <w:t>teaching</w:t>
      </w:r>
      <w:r w:rsidRPr="00082FE3">
        <w:rPr>
          <w:spacing w:val="31"/>
        </w:rPr>
        <w:t xml:space="preserve"> </w:t>
      </w:r>
      <w:r w:rsidRPr="00082FE3">
        <w:t>and</w:t>
      </w:r>
      <w:r w:rsidRPr="00082FE3">
        <w:rPr>
          <w:spacing w:val="31"/>
        </w:rPr>
        <w:t xml:space="preserve"> </w:t>
      </w:r>
      <w:r w:rsidRPr="00082FE3">
        <w:t>de</w:t>
      </w:r>
      <w:r w:rsidRPr="00082FE3">
        <w:rPr>
          <w:spacing w:val="28"/>
        </w:rPr>
        <w:t xml:space="preserve"> </w:t>
      </w:r>
      <w:r w:rsidRPr="00082FE3">
        <w:t>mystifying</w:t>
      </w:r>
      <w:r w:rsidRPr="00082FE3">
        <w:rPr>
          <w:spacing w:val="31"/>
        </w:rPr>
        <w:t xml:space="preserve"> </w:t>
      </w:r>
      <w:r w:rsidRPr="00082FE3">
        <w:t>common</w:t>
      </w:r>
      <w:r w:rsidRPr="00082FE3">
        <w:rPr>
          <w:spacing w:val="-46"/>
        </w:rPr>
        <w:t xml:space="preserve"> </w:t>
      </w:r>
      <w:r w:rsidRPr="00082FE3">
        <w:t>paediatric</w:t>
      </w:r>
      <w:r w:rsidRPr="00082FE3">
        <w:rPr>
          <w:spacing w:val="-1"/>
        </w:rPr>
        <w:t xml:space="preserve"> </w:t>
      </w:r>
      <w:proofErr w:type="gramStart"/>
      <w:r w:rsidRPr="00082FE3">
        <w:t>presentations</w:t>
      </w:r>
      <w:proofErr w:type="gramEnd"/>
    </w:p>
    <w:p w14:paraId="0F32FD02" w14:textId="77777777" w:rsidR="005531EA" w:rsidRPr="00082FE3" w:rsidRDefault="00D026DD" w:rsidP="00997EB7">
      <w:pPr>
        <w:pStyle w:val="Heading2"/>
        <w:spacing w:before="153"/>
      </w:pPr>
      <w:bookmarkStart w:id="47" w:name="_Toc134002117"/>
      <w:r w:rsidRPr="00082FE3">
        <w:t>Paediatric</w:t>
      </w:r>
      <w:r w:rsidR="005531EA" w:rsidRPr="00082FE3">
        <w:rPr>
          <w:spacing w:val="17"/>
        </w:rPr>
        <w:t xml:space="preserve"> </w:t>
      </w:r>
      <w:r w:rsidR="005531EA" w:rsidRPr="00082FE3">
        <w:t>Pearls</w:t>
      </w:r>
      <w:bookmarkEnd w:id="47"/>
    </w:p>
    <w:p w14:paraId="3220E528" w14:textId="77777777" w:rsidR="005531EA" w:rsidRPr="00082FE3" w:rsidRDefault="005531EA" w:rsidP="0060547C">
      <w:pPr>
        <w:pStyle w:val="BodyText"/>
        <w:spacing w:before="178" w:line="268" w:lineRule="auto"/>
        <w:ind w:right="84"/>
      </w:pPr>
      <w:r w:rsidRPr="00082FE3">
        <w:t>This</w:t>
      </w:r>
      <w:r w:rsidRPr="00082FE3">
        <w:rPr>
          <w:spacing w:val="9"/>
        </w:rPr>
        <w:t xml:space="preserve"> </w:t>
      </w:r>
      <w:r w:rsidRPr="00082FE3">
        <w:t>site</w:t>
      </w:r>
      <w:r w:rsidRPr="00082FE3">
        <w:rPr>
          <w:spacing w:val="9"/>
        </w:rPr>
        <w:t xml:space="preserve"> </w:t>
      </w:r>
      <w:r w:rsidRPr="00082FE3">
        <w:t>is</w:t>
      </w:r>
      <w:r w:rsidRPr="00082FE3">
        <w:rPr>
          <w:spacing w:val="7"/>
        </w:rPr>
        <w:t xml:space="preserve"> </w:t>
      </w:r>
      <w:r w:rsidRPr="00082FE3">
        <w:t>aimed</w:t>
      </w:r>
      <w:r w:rsidRPr="00082FE3">
        <w:rPr>
          <w:spacing w:val="10"/>
        </w:rPr>
        <w:t xml:space="preserve"> </w:t>
      </w:r>
      <w:r w:rsidRPr="00082FE3">
        <w:t>at</w:t>
      </w:r>
      <w:r w:rsidRPr="00082FE3">
        <w:rPr>
          <w:spacing w:val="4"/>
        </w:rPr>
        <w:t xml:space="preserve"> </w:t>
      </w:r>
      <w:r w:rsidRPr="00082FE3">
        <w:t>supporting</w:t>
      </w:r>
      <w:r w:rsidRPr="00082FE3">
        <w:rPr>
          <w:spacing w:val="5"/>
        </w:rPr>
        <w:t xml:space="preserve"> </w:t>
      </w:r>
      <w:r w:rsidRPr="00082FE3">
        <w:t>the</w:t>
      </w:r>
      <w:r w:rsidRPr="00082FE3">
        <w:rPr>
          <w:spacing w:val="11"/>
        </w:rPr>
        <w:t xml:space="preserve"> </w:t>
      </w:r>
      <w:r w:rsidRPr="00082FE3">
        <w:t>education</w:t>
      </w:r>
      <w:r w:rsidRPr="00082FE3">
        <w:rPr>
          <w:spacing w:val="6"/>
        </w:rPr>
        <w:t xml:space="preserve"> </w:t>
      </w:r>
      <w:r w:rsidRPr="00082FE3">
        <w:t>and</w:t>
      </w:r>
      <w:r w:rsidRPr="00082FE3">
        <w:rPr>
          <w:spacing w:val="6"/>
        </w:rPr>
        <w:t xml:space="preserve"> </w:t>
      </w:r>
      <w:r w:rsidRPr="00082FE3">
        <w:t>development</w:t>
      </w:r>
      <w:r w:rsidRPr="00082FE3">
        <w:rPr>
          <w:spacing w:val="6"/>
        </w:rPr>
        <w:t xml:space="preserve"> </w:t>
      </w:r>
      <w:r w:rsidRPr="00082FE3">
        <w:t>of</w:t>
      </w:r>
      <w:r w:rsidRPr="00082FE3">
        <w:rPr>
          <w:spacing w:val="10"/>
        </w:rPr>
        <w:t xml:space="preserve"> </w:t>
      </w:r>
      <w:r w:rsidRPr="00082FE3">
        <w:t>health</w:t>
      </w:r>
      <w:r w:rsidRPr="00082FE3">
        <w:rPr>
          <w:spacing w:val="9"/>
        </w:rPr>
        <w:t xml:space="preserve"> </w:t>
      </w:r>
      <w:r w:rsidRPr="00082FE3">
        <w:t>professionals</w:t>
      </w:r>
      <w:r w:rsidRPr="00082FE3">
        <w:rPr>
          <w:spacing w:val="-47"/>
        </w:rPr>
        <w:t xml:space="preserve"> </w:t>
      </w:r>
      <w:r w:rsidRPr="00082FE3">
        <w:t>working</w:t>
      </w:r>
      <w:r w:rsidRPr="00082FE3">
        <w:rPr>
          <w:spacing w:val="5"/>
        </w:rPr>
        <w:t xml:space="preserve"> </w:t>
      </w:r>
      <w:r w:rsidRPr="00082FE3">
        <w:t>with</w:t>
      </w:r>
      <w:r w:rsidRPr="00082FE3">
        <w:rPr>
          <w:spacing w:val="8"/>
        </w:rPr>
        <w:t xml:space="preserve"> </w:t>
      </w:r>
      <w:r w:rsidRPr="00082FE3">
        <w:t>children.</w:t>
      </w:r>
      <w:r w:rsidRPr="00082FE3">
        <w:rPr>
          <w:spacing w:val="5"/>
        </w:rPr>
        <w:t xml:space="preserve"> </w:t>
      </w:r>
      <w:r w:rsidRPr="00082FE3">
        <w:t>Resources</w:t>
      </w:r>
      <w:r w:rsidRPr="00082FE3">
        <w:rPr>
          <w:spacing w:val="6"/>
        </w:rPr>
        <w:t xml:space="preserve"> </w:t>
      </w:r>
      <w:r w:rsidRPr="00082FE3">
        <w:t>are</w:t>
      </w:r>
      <w:r w:rsidRPr="00082FE3">
        <w:rPr>
          <w:spacing w:val="8"/>
        </w:rPr>
        <w:t xml:space="preserve"> </w:t>
      </w:r>
      <w:r w:rsidRPr="00082FE3">
        <w:t>collated</w:t>
      </w:r>
      <w:r w:rsidRPr="00082FE3">
        <w:rPr>
          <w:spacing w:val="7"/>
        </w:rPr>
        <w:t xml:space="preserve"> </w:t>
      </w:r>
      <w:r w:rsidRPr="00082FE3">
        <w:t>by</w:t>
      </w:r>
      <w:r w:rsidRPr="00082FE3">
        <w:rPr>
          <w:spacing w:val="3"/>
        </w:rPr>
        <w:t xml:space="preserve"> </w:t>
      </w:r>
      <w:r w:rsidRPr="00082FE3">
        <w:t>a</w:t>
      </w:r>
      <w:r w:rsidRPr="00082FE3">
        <w:rPr>
          <w:spacing w:val="4"/>
        </w:rPr>
        <w:t xml:space="preserve"> </w:t>
      </w:r>
      <w:r w:rsidRPr="00082FE3">
        <w:t>general</w:t>
      </w:r>
      <w:r w:rsidRPr="00082FE3">
        <w:rPr>
          <w:spacing w:val="8"/>
        </w:rPr>
        <w:t xml:space="preserve"> </w:t>
      </w:r>
      <w:r w:rsidRPr="00082FE3">
        <w:t>Paediatric</w:t>
      </w:r>
      <w:r w:rsidRPr="00082FE3">
        <w:rPr>
          <w:spacing w:val="5"/>
        </w:rPr>
        <w:t xml:space="preserve"> </w:t>
      </w:r>
      <w:r w:rsidRPr="00082FE3">
        <w:t>Consultant</w:t>
      </w:r>
    </w:p>
    <w:p w14:paraId="3304088C" w14:textId="77777777" w:rsidR="0098713D" w:rsidRDefault="0098713D">
      <w:pPr>
        <w:rPr>
          <w:rFonts w:eastAsiaTheme="majorEastAsia" w:cstheme="majorBidi"/>
          <w:color w:val="005EB8"/>
          <w:sz w:val="36"/>
          <w:szCs w:val="26"/>
        </w:rPr>
      </w:pPr>
      <w:r>
        <w:br w:type="page"/>
      </w:r>
    </w:p>
    <w:p w14:paraId="3CC8B49B" w14:textId="77777777" w:rsidR="005531EA" w:rsidRPr="00082FE3" w:rsidRDefault="005531EA" w:rsidP="00997EB7">
      <w:pPr>
        <w:pStyle w:val="Heading2"/>
        <w:spacing w:before="145"/>
      </w:pPr>
      <w:bookmarkStart w:id="48" w:name="_Toc134002118"/>
      <w:r w:rsidRPr="00082FE3">
        <w:lastRenderedPageBreak/>
        <w:t>Paediatric</w:t>
      </w:r>
      <w:r w:rsidRPr="00082FE3">
        <w:rPr>
          <w:spacing w:val="17"/>
        </w:rPr>
        <w:t xml:space="preserve"> </w:t>
      </w:r>
      <w:r w:rsidRPr="00082FE3">
        <w:t>Intensive</w:t>
      </w:r>
      <w:r w:rsidRPr="00082FE3">
        <w:rPr>
          <w:spacing w:val="13"/>
        </w:rPr>
        <w:t xml:space="preserve"> </w:t>
      </w:r>
      <w:r w:rsidRPr="00082FE3">
        <w:t>Care</w:t>
      </w:r>
      <w:r w:rsidRPr="00082FE3">
        <w:rPr>
          <w:spacing w:val="17"/>
        </w:rPr>
        <w:t xml:space="preserve"> </w:t>
      </w:r>
      <w:r w:rsidRPr="00082FE3">
        <w:t>Society</w:t>
      </w:r>
      <w:bookmarkEnd w:id="48"/>
    </w:p>
    <w:p w14:paraId="7AC57EAA" w14:textId="77777777" w:rsidR="005531EA" w:rsidRPr="00082FE3" w:rsidRDefault="005531EA" w:rsidP="0060547C">
      <w:pPr>
        <w:pStyle w:val="BodyText"/>
        <w:spacing w:before="180" w:line="264" w:lineRule="auto"/>
        <w:ind w:right="167"/>
      </w:pPr>
      <w:r w:rsidRPr="00082FE3">
        <w:t>A</w:t>
      </w:r>
      <w:r w:rsidRPr="00082FE3">
        <w:rPr>
          <w:spacing w:val="18"/>
        </w:rPr>
        <w:t xml:space="preserve"> </w:t>
      </w:r>
      <w:r w:rsidRPr="00082FE3">
        <w:t>multidisciplinary</w:t>
      </w:r>
      <w:r w:rsidRPr="00082FE3">
        <w:rPr>
          <w:spacing w:val="13"/>
        </w:rPr>
        <w:t xml:space="preserve"> </w:t>
      </w:r>
      <w:r w:rsidRPr="00082FE3">
        <w:t>forum</w:t>
      </w:r>
      <w:r w:rsidRPr="00082FE3">
        <w:rPr>
          <w:spacing w:val="21"/>
        </w:rPr>
        <w:t xml:space="preserve"> </w:t>
      </w:r>
      <w:r w:rsidRPr="00082FE3">
        <w:t>for</w:t>
      </w:r>
      <w:r w:rsidRPr="00082FE3">
        <w:rPr>
          <w:spacing w:val="14"/>
        </w:rPr>
        <w:t xml:space="preserve"> </w:t>
      </w:r>
      <w:r w:rsidRPr="00082FE3">
        <w:t>those</w:t>
      </w:r>
      <w:r w:rsidRPr="00082FE3">
        <w:rPr>
          <w:spacing w:val="14"/>
        </w:rPr>
        <w:t xml:space="preserve"> </w:t>
      </w:r>
      <w:r w:rsidRPr="00082FE3">
        <w:t>involved</w:t>
      </w:r>
      <w:r w:rsidRPr="00082FE3">
        <w:rPr>
          <w:spacing w:val="19"/>
        </w:rPr>
        <w:t xml:space="preserve"> </w:t>
      </w:r>
      <w:r w:rsidRPr="00082FE3">
        <w:t>and</w:t>
      </w:r>
      <w:r w:rsidRPr="00082FE3">
        <w:rPr>
          <w:spacing w:val="20"/>
        </w:rPr>
        <w:t xml:space="preserve"> </w:t>
      </w:r>
      <w:r w:rsidRPr="00082FE3">
        <w:t>interested</w:t>
      </w:r>
      <w:r w:rsidRPr="00082FE3">
        <w:rPr>
          <w:spacing w:val="20"/>
        </w:rPr>
        <w:t xml:space="preserve"> </w:t>
      </w:r>
      <w:r w:rsidRPr="00082FE3">
        <w:t>in</w:t>
      </w:r>
      <w:r w:rsidRPr="00082FE3">
        <w:rPr>
          <w:spacing w:val="17"/>
        </w:rPr>
        <w:t xml:space="preserve"> </w:t>
      </w:r>
      <w:r w:rsidRPr="00082FE3">
        <w:t>paediatric</w:t>
      </w:r>
      <w:r w:rsidRPr="00082FE3">
        <w:rPr>
          <w:spacing w:val="18"/>
        </w:rPr>
        <w:t xml:space="preserve"> </w:t>
      </w:r>
      <w:r w:rsidRPr="00082FE3">
        <w:t>intensive</w:t>
      </w:r>
      <w:r w:rsidRPr="00082FE3">
        <w:rPr>
          <w:spacing w:val="20"/>
        </w:rPr>
        <w:t xml:space="preserve"> </w:t>
      </w:r>
      <w:r w:rsidRPr="00082FE3">
        <w:t>care,</w:t>
      </w:r>
      <w:r w:rsidRPr="00082FE3">
        <w:rPr>
          <w:spacing w:val="16"/>
        </w:rPr>
        <w:t xml:space="preserve"> </w:t>
      </w:r>
      <w:r w:rsidRPr="00082FE3">
        <w:t>with</w:t>
      </w:r>
      <w:r w:rsidRPr="00082FE3">
        <w:rPr>
          <w:spacing w:val="-47"/>
        </w:rPr>
        <w:t xml:space="preserve"> </w:t>
      </w:r>
      <w:r w:rsidRPr="00082FE3">
        <w:t>a</w:t>
      </w:r>
      <w:r w:rsidRPr="00082FE3">
        <w:rPr>
          <w:spacing w:val="1"/>
        </w:rPr>
        <w:t xml:space="preserve"> </w:t>
      </w:r>
      <w:r w:rsidRPr="00082FE3">
        <w:t>focus</w:t>
      </w:r>
      <w:r w:rsidRPr="00082FE3">
        <w:rPr>
          <w:spacing w:val="-1"/>
        </w:rPr>
        <w:t xml:space="preserve"> </w:t>
      </w:r>
      <w:r w:rsidRPr="00082FE3">
        <w:t>including</w:t>
      </w:r>
      <w:r w:rsidRPr="00082FE3">
        <w:rPr>
          <w:spacing w:val="2"/>
        </w:rPr>
        <w:t xml:space="preserve"> </w:t>
      </w:r>
      <w:r w:rsidRPr="00082FE3">
        <w:t>education</w:t>
      </w:r>
      <w:r w:rsidRPr="00082FE3">
        <w:rPr>
          <w:spacing w:val="2"/>
        </w:rPr>
        <w:t xml:space="preserve"> </w:t>
      </w:r>
      <w:r w:rsidRPr="00082FE3">
        <w:t>and</w:t>
      </w:r>
      <w:r w:rsidRPr="00082FE3">
        <w:rPr>
          <w:spacing w:val="4"/>
        </w:rPr>
        <w:t xml:space="preserve"> </w:t>
      </w:r>
      <w:r w:rsidRPr="00082FE3">
        <w:t>guidelines.</w:t>
      </w:r>
    </w:p>
    <w:p w14:paraId="0599303B" w14:textId="77777777" w:rsidR="005531EA" w:rsidRPr="00082FE3" w:rsidRDefault="005531EA" w:rsidP="00997EB7">
      <w:pPr>
        <w:pStyle w:val="Heading2"/>
        <w:spacing w:before="153"/>
      </w:pPr>
      <w:bookmarkStart w:id="49" w:name="_Toc134002119"/>
      <w:r w:rsidRPr="00082FE3">
        <w:t>PEM</w:t>
      </w:r>
      <w:r w:rsidRPr="00082FE3">
        <w:rPr>
          <w:spacing w:val="15"/>
        </w:rPr>
        <w:t xml:space="preserve"> </w:t>
      </w:r>
      <w:r w:rsidRPr="00082FE3">
        <w:t>infographics</w:t>
      </w:r>
      <w:bookmarkEnd w:id="49"/>
    </w:p>
    <w:p w14:paraId="60DBED45" w14:textId="77777777" w:rsidR="005531EA" w:rsidRPr="00082FE3" w:rsidRDefault="005531EA" w:rsidP="0060547C">
      <w:pPr>
        <w:pStyle w:val="BodyText"/>
        <w:spacing w:before="178"/>
      </w:pPr>
      <w:r w:rsidRPr="00082FE3">
        <w:t>Collection</w:t>
      </w:r>
      <w:r w:rsidRPr="00082FE3">
        <w:rPr>
          <w:spacing w:val="11"/>
        </w:rPr>
        <w:t xml:space="preserve"> </w:t>
      </w:r>
      <w:r w:rsidRPr="00082FE3">
        <w:t>of</w:t>
      </w:r>
      <w:r w:rsidRPr="00082FE3">
        <w:rPr>
          <w:spacing w:val="16"/>
        </w:rPr>
        <w:t xml:space="preserve"> </w:t>
      </w:r>
      <w:r w:rsidRPr="00082FE3">
        <w:t>infographics</w:t>
      </w:r>
      <w:r w:rsidRPr="00082FE3">
        <w:rPr>
          <w:spacing w:val="14"/>
        </w:rPr>
        <w:t xml:space="preserve"> </w:t>
      </w:r>
      <w:r w:rsidRPr="00082FE3">
        <w:t>on</w:t>
      </w:r>
      <w:r w:rsidRPr="00082FE3">
        <w:rPr>
          <w:spacing w:val="11"/>
        </w:rPr>
        <w:t xml:space="preserve"> </w:t>
      </w:r>
      <w:r w:rsidRPr="00082FE3">
        <w:t>paediatric</w:t>
      </w:r>
      <w:r w:rsidRPr="00082FE3">
        <w:rPr>
          <w:spacing w:val="10"/>
        </w:rPr>
        <w:t xml:space="preserve"> </w:t>
      </w:r>
      <w:r w:rsidRPr="00082FE3">
        <w:t>presentations</w:t>
      </w:r>
      <w:r w:rsidRPr="00082FE3">
        <w:rPr>
          <w:spacing w:val="9"/>
        </w:rPr>
        <w:t xml:space="preserve"> </w:t>
      </w:r>
      <w:r w:rsidRPr="00082FE3">
        <w:t>from</w:t>
      </w:r>
      <w:r w:rsidRPr="00082FE3">
        <w:rPr>
          <w:spacing w:val="13"/>
        </w:rPr>
        <w:t xml:space="preserve"> </w:t>
      </w:r>
      <w:r w:rsidRPr="00082FE3">
        <w:t>an</w:t>
      </w:r>
      <w:r w:rsidRPr="00082FE3">
        <w:rPr>
          <w:spacing w:val="14"/>
        </w:rPr>
        <w:t xml:space="preserve"> </w:t>
      </w:r>
      <w:r w:rsidRPr="00082FE3">
        <w:t>MDT</w:t>
      </w:r>
      <w:r w:rsidRPr="00082FE3">
        <w:rPr>
          <w:spacing w:val="18"/>
        </w:rPr>
        <w:t xml:space="preserve"> </w:t>
      </w:r>
      <w:r w:rsidRPr="00082FE3">
        <w:t>across</w:t>
      </w:r>
      <w:r w:rsidRPr="00082FE3">
        <w:rPr>
          <w:spacing w:val="13"/>
        </w:rPr>
        <w:t xml:space="preserve"> </w:t>
      </w:r>
      <w:r w:rsidRPr="00082FE3">
        <w:t>the</w:t>
      </w:r>
      <w:r w:rsidRPr="00082FE3">
        <w:rPr>
          <w:spacing w:val="15"/>
        </w:rPr>
        <w:t xml:space="preserve"> </w:t>
      </w:r>
      <w:r w:rsidRPr="00082FE3">
        <w:t>UK</w:t>
      </w:r>
    </w:p>
    <w:p w14:paraId="702A65DA" w14:textId="77777777" w:rsidR="005531EA" w:rsidRPr="00082FE3" w:rsidRDefault="005531EA" w:rsidP="00997EB7">
      <w:pPr>
        <w:pStyle w:val="Heading2"/>
        <w:spacing w:before="180"/>
      </w:pPr>
      <w:bookmarkStart w:id="50" w:name="_Toc134002120"/>
      <w:r w:rsidRPr="00082FE3">
        <w:t>Primary</w:t>
      </w:r>
      <w:r w:rsidRPr="00082FE3">
        <w:rPr>
          <w:spacing w:val="16"/>
        </w:rPr>
        <w:t xml:space="preserve"> </w:t>
      </w:r>
      <w:r w:rsidRPr="00082FE3">
        <w:t>Care</w:t>
      </w:r>
      <w:r w:rsidRPr="00082FE3">
        <w:rPr>
          <w:spacing w:val="14"/>
        </w:rPr>
        <w:t xml:space="preserve"> </w:t>
      </w:r>
      <w:r w:rsidRPr="00082FE3">
        <w:t>Knowledge</w:t>
      </w:r>
      <w:r w:rsidRPr="00082FE3">
        <w:rPr>
          <w:spacing w:val="12"/>
        </w:rPr>
        <w:t xml:space="preserve"> </w:t>
      </w:r>
      <w:r w:rsidRPr="00082FE3">
        <w:t>boost</w:t>
      </w:r>
      <w:bookmarkEnd w:id="50"/>
    </w:p>
    <w:p w14:paraId="25924AB7" w14:textId="77777777" w:rsidR="005531EA" w:rsidRPr="00082FE3" w:rsidRDefault="005531EA" w:rsidP="0060547C">
      <w:pPr>
        <w:pStyle w:val="BodyText"/>
        <w:spacing w:before="178" w:line="266" w:lineRule="auto"/>
      </w:pPr>
      <w:r w:rsidRPr="00082FE3">
        <w:t>Podcasts</w:t>
      </w:r>
      <w:r w:rsidRPr="00082FE3">
        <w:rPr>
          <w:spacing w:val="19"/>
        </w:rPr>
        <w:t xml:space="preserve"> </w:t>
      </w:r>
      <w:r w:rsidRPr="00082FE3">
        <w:t>created</w:t>
      </w:r>
      <w:r w:rsidRPr="00082FE3">
        <w:rPr>
          <w:spacing w:val="18"/>
        </w:rPr>
        <w:t xml:space="preserve"> </w:t>
      </w:r>
      <w:r w:rsidRPr="00082FE3">
        <w:t>and</w:t>
      </w:r>
      <w:r w:rsidRPr="00082FE3">
        <w:rPr>
          <w:spacing w:val="19"/>
        </w:rPr>
        <w:t xml:space="preserve"> </w:t>
      </w:r>
      <w:r w:rsidRPr="00082FE3">
        <w:t>collated</w:t>
      </w:r>
      <w:r w:rsidRPr="00082FE3">
        <w:rPr>
          <w:spacing w:val="18"/>
        </w:rPr>
        <w:t xml:space="preserve"> </w:t>
      </w:r>
      <w:r w:rsidRPr="00082FE3">
        <w:t>by</w:t>
      </w:r>
      <w:r w:rsidRPr="00082FE3">
        <w:rPr>
          <w:spacing w:val="15"/>
        </w:rPr>
        <w:t xml:space="preserve"> </w:t>
      </w:r>
      <w:r w:rsidRPr="00082FE3">
        <w:t>UK</w:t>
      </w:r>
      <w:r w:rsidRPr="00082FE3">
        <w:rPr>
          <w:spacing w:val="21"/>
        </w:rPr>
        <w:t xml:space="preserve"> </w:t>
      </w:r>
      <w:r w:rsidRPr="00082FE3">
        <w:t>specialists</w:t>
      </w:r>
      <w:r w:rsidRPr="00082FE3">
        <w:rPr>
          <w:spacing w:val="19"/>
        </w:rPr>
        <w:t xml:space="preserve"> </w:t>
      </w:r>
      <w:r w:rsidRPr="00082FE3">
        <w:t>aiming</w:t>
      </w:r>
      <w:r w:rsidRPr="00082FE3">
        <w:rPr>
          <w:spacing w:val="17"/>
        </w:rPr>
        <w:t xml:space="preserve"> </w:t>
      </w:r>
      <w:r w:rsidRPr="00082FE3">
        <w:t>to</w:t>
      </w:r>
      <w:r w:rsidRPr="00082FE3">
        <w:rPr>
          <w:spacing w:val="19"/>
        </w:rPr>
        <w:t xml:space="preserve"> </w:t>
      </w:r>
      <w:r w:rsidRPr="00082FE3">
        <w:t>improve</w:t>
      </w:r>
      <w:r w:rsidRPr="00082FE3">
        <w:rPr>
          <w:spacing w:val="17"/>
        </w:rPr>
        <w:t xml:space="preserve"> </w:t>
      </w:r>
      <w:r w:rsidRPr="00082FE3">
        <w:t>the</w:t>
      </w:r>
      <w:r w:rsidRPr="00082FE3">
        <w:rPr>
          <w:spacing w:val="19"/>
        </w:rPr>
        <w:t xml:space="preserve"> </w:t>
      </w:r>
      <w:r w:rsidRPr="00082FE3">
        <w:t>confidence</w:t>
      </w:r>
      <w:r w:rsidRPr="00082FE3">
        <w:rPr>
          <w:spacing w:val="17"/>
        </w:rPr>
        <w:t xml:space="preserve"> </w:t>
      </w:r>
      <w:r w:rsidRPr="00082FE3">
        <w:t>and</w:t>
      </w:r>
      <w:r w:rsidRPr="00082FE3">
        <w:rPr>
          <w:spacing w:val="-47"/>
        </w:rPr>
        <w:t xml:space="preserve"> </w:t>
      </w:r>
      <w:r w:rsidRPr="00082FE3">
        <w:t>knowledge</w:t>
      </w:r>
      <w:r w:rsidRPr="00082FE3">
        <w:rPr>
          <w:spacing w:val="1"/>
        </w:rPr>
        <w:t xml:space="preserve"> </w:t>
      </w:r>
      <w:r w:rsidRPr="00082FE3">
        <w:t>of</w:t>
      </w:r>
      <w:r w:rsidRPr="00082FE3">
        <w:rPr>
          <w:spacing w:val="2"/>
        </w:rPr>
        <w:t xml:space="preserve"> </w:t>
      </w:r>
      <w:r w:rsidRPr="00082FE3">
        <w:t>primary</w:t>
      </w:r>
      <w:r w:rsidRPr="00082FE3">
        <w:rPr>
          <w:spacing w:val="2"/>
        </w:rPr>
        <w:t xml:space="preserve"> </w:t>
      </w:r>
      <w:r w:rsidRPr="00082FE3">
        <w:t>care</w:t>
      </w:r>
      <w:r w:rsidRPr="00082FE3">
        <w:rPr>
          <w:spacing w:val="1"/>
        </w:rPr>
        <w:t xml:space="preserve"> </w:t>
      </w:r>
      <w:proofErr w:type="gramStart"/>
      <w:r w:rsidRPr="00082FE3">
        <w:t>clinicians</w:t>
      </w:r>
      <w:proofErr w:type="gramEnd"/>
    </w:p>
    <w:p w14:paraId="78492552" w14:textId="77777777" w:rsidR="005531EA" w:rsidRPr="00082FE3" w:rsidRDefault="005531EA" w:rsidP="00997EB7">
      <w:pPr>
        <w:pStyle w:val="Heading2"/>
        <w:spacing w:before="148"/>
      </w:pPr>
      <w:bookmarkStart w:id="51" w:name="_Toc134002121"/>
      <w:r w:rsidRPr="00082FE3">
        <w:t>Royal</w:t>
      </w:r>
      <w:r w:rsidRPr="00082FE3">
        <w:rPr>
          <w:spacing w:val="30"/>
        </w:rPr>
        <w:t xml:space="preserve"> </w:t>
      </w:r>
      <w:r w:rsidRPr="00082FE3">
        <w:t>Childrens</w:t>
      </w:r>
      <w:r w:rsidRPr="00082FE3">
        <w:rPr>
          <w:spacing w:val="25"/>
        </w:rPr>
        <w:t xml:space="preserve"> </w:t>
      </w:r>
      <w:r w:rsidRPr="00082FE3">
        <w:t>Hospital</w:t>
      </w:r>
      <w:r w:rsidRPr="00082FE3">
        <w:rPr>
          <w:spacing w:val="21"/>
        </w:rPr>
        <w:t xml:space="preserve"> </w:t>
      </w:r>
      <w:r w:rsidRPr="00082FE3">
        <w:t>Melbourne</w:t>
      </w:r>
      <w:bookmarkEnd w:id="51"/>
    </w:p>
    <w:p w14:paraId="2929A8A3" w14:textId="77777777" w:rsidR="005531EA" w:rsidRPr="00082FE3" w:rsidRDefault="005531EA" w:rsidP="0060547C">
      <w:pPr>
        <w:pStyle w:val="BodyText"/>
        <w:spacing w:before="183"/>
      </w:pPr>
      <w:r w:rsidRPr="00082FE3">
        <w:t>Australian</w:t>
      </w:r>
      <w:r w:rsidRPr="00082FE3">
        <w:rPr>
          <w:spacing w:val="18"/>
        </w:rPr>
        <w:t xml:space="preserve"> </w:t>
      </w:r>
      <w:r w:rsidRPr="00082FE3">
        <w:t>Childrens</w:t>
      </w:r>
      <w:r w:rsidRPr="00082FE3">
        <w:rPr>
          <w:spacing w:val="14"/>
        </w:rPr>
        <w:t xml:space="preserve"> </w:t>
      </w:r>
      <w:r w:rsidRPr="00082FE3">
        <w:t>hospital</w:t>
      </w:r>
      <w:r w:rsidRPr="00082FE3">
        <w:rPr>
          <w:spacing w:val="8"/>
        </w:rPr>
        <w:t xml:space="preserve"> </w:t>
      </w:r>
      <w:r w:rsidRPr="00082FE3">
        <w:t>which</w:t>
      </w:r>
      <w:r w:rsidRPr="00082FE3">
        <w:rPr>
          <w:spacing w:val="10"/>
        </w:rPr>
        <w:t xml:space="preserve"> </w:t>
      </w:r>
      <w:r w:rsidRPr="00082FE3">
        <w:t>provides</w:t>
      </w:r>
      <w:r w:rsidRPr="00082FE3">
        <w:rPr>
          <w:spacing w:val="15"/>
        </w:rPr>
        <w:t xml:space="preserve"> </w:t>
      </w:r>
      <w:r w:rsidRPr="00082FE3">
        <w:t>a</w:t>
      </w:r>
      <w:r w:rsidRPr="00082FE3">
        <w:rPr>
          <w:spacing w:val="15"/>
        </w:rPr>
        <w:t xml:space="preserve"> </w:t>
      </w:r>
      <w:r w:rsidRPr="00082FE3">
        <w:t>variety</w:t>
      </w:r>
      <w:r w:rsidRPr="00082FE3">
        <w:rPr>
          <w:spacing w:val="14"/>
        </w:rPr>
        <w:t xml:space="preserve"> </w:t>
      </w:r>
      <w:r w:rsidRPr="00082FE3">
        <w:t>of</w:t>
      </w:r>
      <w:r w:rsidRPr="00082FE3">
        <w:rPr>
          <w:spacing w:val="19"/>
        </w:rPr>
        <w:t xml:space="preserve"> </w:t>
      </w:r>
      <w:r w:rsidRPr="00082FE3">
        <w:t>guidelines</w:t>
      </w:r>
      <w:r w:rsidRPr="00082FE3">
        <w:rPr>
          <w:spacing w:val="14"/>
        </w:rPr>
        <w:t xml:space="preserve"> </w:t>
      </w:r>
      <w:r w:rsidRPr="00082FE3">
        <w:t>and</w:t>
      </w:r>
      <w:r w:rsidRPr="00082FE3">
        <w:rPr>
          <w:spacing w:val="12"/>
        </w:rPr>
        <w:t xml:space="preserve"> </w:t>
      </w:r>
      <w:proofErr w:type="gramStart"/>
      <w:r w:rsidRPr="00082FE3">
        <w:t>resources</w:t>
      </w:r>
      <w:proofErr w:type="gramEnd"/>
    </w:p>
    <w:p w14:paraId="3E3733C8" w14:textId="77777777" w:rsidR="005531EA" w:rsidRPr="00082FE3" w:rsidRDefault="005531EA" w:rsidP="00997EB7">
      <w:pPr>
        <w:pStyle w:val="Heading2"/>
      </w:pPr>
      <w:bookmarkStart w:id="52" w:name="_Toc134002122"/>
      <w:r w:rsidRPr="00082FE3">
        <w:t>Royal</w:t>
      </w:r>
      <w:r w:rsidRPr="00082FE3">
        <w:rPr>
          <w:spacing w:val="17"/>
        </w:rPr>
        <w:t xml:space="preserve"> </w:t>
      </w:r>
      <w:r w:rsidRPr="00082FE3">
        <w:t>College</w:t>
      </w:r>
      <w:r w:rsidRPr="00082FE3">
        <w:rPr>
          <w:spacing w:val="12"/>
        </w:rPr>
        <w:t xml:space="preserve"> </w:t>
      </w:r>
      <w:r w:rsidRPr="00082FE3">
        <w:t>of</w:t>
      </w:r>
      <w:r w:rsidRPr="00082FE3">
        <w:rPr>
          <w:spacing w:val="16"/>
        </w:rPr>
        <w:t xml:space="preserve"> </w:t>
      </w:r>
      <w:r w:rsidRPr="00082FE3">
        <w:t>Emergency</w:t>
      </w:r>
      <w:r w:rsidRPr="00082FE3">
        <w:rPr>
          <w:spacing w:val="15"/>
        </w:rPr>
        <w:t xml:space="preserve"> </w:t>
      </w:r>
      <w:r w:rsidRPr="00082FE3">
        <w:t>Medicine</w:t>
      </w:r>
      <w:bookmarkEnd w:id="52"/>
    </w:p>
    <w:p w14:paraId="66CA4CD5" w14:textId="77777777" w:rsidR="005531EA" w:rsidRPr="00082FE3" w:rsidRDefault="005531EA" w:rsidP="0060547C">
      <w:pPr>
        <w:pStyle w:val="BodyText"/>
        <w:spacing w:before="177" w:line="266" w:lineRule="auto"/>
        <w:ind w:right="167"/>
      </w:pPr>
      <w:r w:rsidRPr="00082FE3">
        <w:t>Royal</w:t>
      </w:r>
      <w:r w:rsidRPr="00082FE3">
        <w:rPr>
          <w:spacing w:val="32"/>
        </w:rPr>
        <w:t xml:space="preserve"> </w:t>
      </w:r>
      <w:r w:rsidRPr="00082FE3">
        <w:t>college</w:t>
      </w:r>
      <w:r w:rsidRPr="00082FE3">
        <w:rPr>
          <w:spacing w:val="25"/>
        </w:rPr>
        <w:t xml:space="preserve"> </w:t>
      </w:r>
      <w:r w:rsidRPr="00082FE3">
        <w:t>working</w:t>
      </w:r>
      <w:r w:rsidRPr="00082FE3">
        <w:rPr>
          <w:spacing w:val="32"/>
        </w:rPr>
        <w:t xml:space="preserve"> </w:t>
      </w:r>
      <w:r w:rsidRPr="00082FE3">
        <w:t>to</w:t>
      </w:r>
      <w:r w:rsidRPr="00082FE3">
        <w:rPr>
          <w:spacing w:val="30"/>
        </w:rPr>
        <w:t xml:space="preserve"> </w:t>
      </w:r>
      <w:r w:rsidRPr="00082FE3">
        <w:t>advance</w:t>
      </w:r>
      <w:r w:rsidRPr="00082FE3">
        <w:rPr>
          <w:spacing w:val="30"/>
        </w:rPr>
        <w:t xml:space="preserve"> </w:t>
      </w:r>
      <w:r w:rsidRPr="00082FE3">
        <w:t>education</w:t>
      </w:r>
      <w:r w:rsidRPr="00082FE3">
        <w:rPr>
          <w:spacing w:val="31"/>
        </w:rPr>
        <w:t xml:space="preserve"> </w:t>
      </w:r>
      <w:r w:rsidRPr="00082FE3">
        <w:t>and</w:t>
      </w:r>
      <w:r w:rsidRPr="00082FE3">
        <w:rPr>
          <w:spacing w:val="28"/>
        </w:rPr>
        <w:t xml:space="preserve"> </w:t>
      </w:r>
      <w:r w:rsidRPr="00082FE3">
        <w:t>research</w:t>
      </w:r>
      <w:r w:rsidRPr="00082FE3">
        <w:rPr>
          <w:spacing w:val="29"/>
        </w:rPr>
        <w:t xml:space="preserve"> </w:t>
      </w:r>
      <w:r w:rsidRPr="00082FE3">
        <w:t>in</w:t>
      </w:r>
      <w:r w:rsidRPr="00082FE3">
        <w:rPr>
          <w:spacing w:val="31"/>
        </w:rPr>
        <w:t xml:space="preserve"> </w:t>
      </w:r>
      <w:r w:rsidRPr="00082FE3">
        <w:t>Emergency</w:t>
      </w:r>
      <w:r w:rsidRPr="00082FE3">
        <w:rPr>
          <w:spacing w:val="23"/>
        </w:rPr>
        <w:t xml:space="preserve"> </w:t>
      </w:r>
      <w:r w:rsidRPr="00082FE3">
        <w:t>Medicine,</w:t>
      </w:r>
      <w:r w:rsidRPr="00082FE3">
        <w:rPr>
          <w:spacing w:val="27"/>
        </w:rPr>
        <w:t xml:space="preserve"> </w:t>
      </w:r>
      <w:r w:rsidRPr="00082FE3">
        <w:t>provides</w:t>
      </w:r>
      <w:r w:rsidRPr="00082FE3">
        <w:rPr>
          <w:spacing w:val="-46"/>
        </w:rPr>
        <w:t xml:space="preserve"> </w:t>
      </w:r>
      <w:r w:rsidRPr="00082FE3">
        <w:t>e-learning</w:t>
      </w:r>
      <w:r w:rsidRPr="00082FE3">
        <w:rPr>
          <w:spacing w:val="1"/>
        </w:rPr>
        <w:t xml:space="preserve"> </w:t>
      </w:r>
      <w:r w:rsidRPr="00082FE3">
        <w:t>modules</w:t>
      </w:r>
      <w:r w:rsidRPr="00082FE3">
        <w:rPr>
          <w:spacing w:val="4"/>
        </w:rPr>
        <w:t xml:space="preserve"> </w:t>
      </w:r>
      <w:r w:rsidRPr="00082FE3">
        <w:t>and</w:t>
      </w:r>
      <w:r w:rsidRPr="00082FE3">
        <w:rPr>
          <w:spacing w:val="-4"/>
        </w:rPr>
        <w:t xml:space="preserve"> </w:t>
      </w:r>
      <w:proofErr w:type="gramStart"/>
      <w:r w:rsidRPr="00082FE3">
        <w:t>blogs</w:t>
      </w:r>
      <w:proofErr w:type="gramEnd"/>
    </w:p>
    <w:p w14:paraId="79F264A9" w14:textId="77777777" w:rsidR="005531EA" w:rsidRPr="00082FE3" w:rsidRDefault="005531EA" w:rsidP="00997EB7">
      <w:pPr>
        <w:pStyle w:val="Heading2"/>
        <w:spacing w:before="148"/>
      </w:pPr>
      <w:bookmarkStart w:id="53" w:name="_Toc134002123"/>
      <w:r w:rsidRPr="00082FE3">
        <w:t>Royal</w:t>
      </w:r>
      <w:r w:rsidRPr="00082FE3">
        <w:rPr>
          <w:spacing w:val="17"/>
        </w:rPr>
        <w:t xml:space="preserve"> </w:t>
      </w:r>
      <w:r w:rsidRPr="00082FE3">
        <w:t>College</w:t>
      </w:r>
      <w:r w:rsidRPr="00082FE3">
        <w:rPr>
          <w:spacing w:val="12"/>
        </w:rPr>
        <w:t xml:space="preserve"> </w:t>
      </w:r>
      <w:r w:rsidRPr="00082FE3">
        <w:t>of</w:t>
      </w:r>
      <w:r w:rsidRPr="00082FE3">
        <w:rPr>
          <w:spacing w:val="16"/>
        </w:rPr>
        <w:t xml:space="preserve"> </w:t>
      </w:r>
      <w:r w:rsidRPr="00082FE3">
        <w:t>General</w:t>
      </w:r>
      <w:r w:rsidRPr="00082FE3">
        <w:rPr>
          <w:spacing w:val="12"/>
        </w:rPr>
        <w:t xml:space="preserve"> </w:t>
      </w:r>
      <w:r w:rsidRPr="00082FE3">
        <w:t>Practitioners</w:t>
      </w:r>
      <w:bookmarkEnd w:id="53"/>
    </w:p>
    <w:p w14:paraId="630CAD11" w14:textId="77777777" w:rsidR="005531EA" w:rsidRPr="00082FE3" w:rsidRDefault="005531EA" w:rsidP="0060547C">
      <w:pPr>
        <w:pStyle w:val="BodyText"/>
        <w:spacing w:before="180"/>
      </w:pPr>
      <w:r w:rsidRPr="00082FE3">
        <w:t>Professional</w:t>
      </w:r>
      <w:r w:rsidRPr="00082FE3">
        <w:rPr>
          <w:spacing w:val="9"/>
        </w:rPr>
        <w:t xml:space="preserve"> </w:t>
      </w:r>
      <w:r w:rsidRPr="00082FE3">
        <w:t>body</w:t>
      </w:r>
      <w:r w:rsidRPr="00082FE3">
        <w:rPr>
          <w:spacing w:val="11"/>
        </w:rPr>
        <w:t xml:space="preserve"> </w:t>
      </w:r>
      <w:r w:rsidRPr="00082FE3">
        <w:t>for</w:t>
      </w:r>
      <w:r w:rsidRPr="00082FE3">
        <w:rPr>
          <w:spacing w:val="14"/>
        </w:rPr>
        <w:t xml:space="preserve"> </w:t>
      </w:r>
      <w:proofErr w:type="gramStart"/>
      <w:r w:rsidRPr="00082FE3">
        <w:t>GP’s</w:t>
      </w:r>
      <w:proofErr w:type="gramEnd"/>
      <w:r w:rsidRPr="00082FE3">
        <w:rPr>
          <w:spacing w:val="15"/>
        </w:rPr>
        <w:t xml:space="preserve"> </w:t>
      </w:r>
      <w:r w:rsidRPr="00082FE3">
        <w:t>within</w:t>
      </w:r>
      <w:r w:rsidRPr="00082FE3">
        <w:rPr>
          <w:spacing w:val="7"/>
        </w:rPr>
        <w:t xml:space="preserve"> </w:t>
      </w:r>
      <w:r w:rsidRPr="00082FE3">
        <w:t>the</w:t>
      </w:r>
      <w:r w:rsidRPr="00082FE3">
        <w:rPr>
          <w:spacing w:val="13"/>
        </w:rPr>
        <w:t xml:space="preserve"> </w:t>
      </w:r>
      <w:r w:rsidRPr="00082FE3">
        <w:t>UK.</w:t>
      </w:r>
      <w:r w:rsidRPr="00082FE3">
        <w:rPr>
          <w:spacing w:val="9"/>
        </w:rPr>
        <w:t xml:space="preserve"> </w:t>
      </w:r>
      <w:r w:rsidRPr="00082FE3">
        <w:t>The</w:t>
      </w:r>
      <w:r w:rsidRPr="00082FE3">
        <w:rPr>
          <w:spacing w:val="8"/>
        </w:rPr>
        <w:t xml:space="preserve"> </w:t>
      </w:r>
      <w:r w:rsidRPr="00082FE3">
        <w:t>site</w:t>
      </w:r>
      <w:r w:rsidRPr="00082FE3">
        <w:rPr>
          <w:spacing w:val="9"/>
        </w:rPr>
        <w:t xml:space="preserve"> </w:t>
      </w:r>
      <w:r w:rsidRPr="00082FE3">
        <w:t>has</w:t>
      </w:r>
      <w:r w:rsidRPr="00082FE3">
        <w:rPr>
          <w:spacing w:val="9"/>
        </w:rPr>
        <w:t xml:space="preserve"> </w:t>
      </w:r>
      <w:r w:rsidRPr="00082FE3">
        <w:t>links</w:t>
      </w:r>
      <w:r w:rsidRPr="00082FE3">
        <w:rPr>
          <w:spacing w:val="12"/>
        </w:rPr>
        <w:t xml:space="preserve"> </w:t>
      </w:r>
      <w:r w:rsidRPr="00082FE3">
        <w:t>to</w:t>
      </w:r>
      <w:r w:rsidRPr="00082FE3">
        <w:rPr>
          <w:spacing w:val="9"/>
        </w:rPr>
        <w:t xml:space="preserve"> </w:t>
      </w:r>
      <w:r w:rsidRPr="00082FE3">
        <w:t>online</w:t>
      </w:r>
      <w:r w:rsidRPr="00082FE3">
        <w:rPr>
          <w:spacing w:val="12"/>
        </w:rPr>
        <w:t xml:space="preserve"> </w:t>
      </w:r>
      <w:r w:rsidRPr="00082FE3">
        <w:t>learning</w:t>
      </w:r>
      <w:r w:rsidRPr="00082FE3">
        <w:rPr>
          <w:spacing w:val="14"/>
        </w:rPr>
        <w:t xml:space="preserve"> </w:t>
      </w:r>
      <w:r w:rsidRPr="00082FE3">
        <w:t>and</w:t>
      </w:r>
      <w:r w:rsidRPr="00082FE3">
        <w:rPr>
          <w:spacing w:val="11"/>
        </w:rPr>
        <w:t xml:space="preserve"> </w:t>
      </w:r>
      <w:proofErr w:type="gramStart"/>
      <w:r w:rsidRPr="00082FE3">
        <w:t>guidelines</w:t>
      </w:r>
      <w:proofErr w:type="gramEnd"/>
    </w:p>
    <w:p w14:paraId="785840CF" w14:textId="77777777" w:rsidR="005531EA" w:rsidRPr="00082FE3" w:rsidRDefault="005531EA" w:rsidP="00997EB7">
      <w:pPr>
        <w:pStyle w:val="Heading2"/>
      </w:pPr>
      <w:bookmarkStart w:id="54" w:name="_Toc134002124"/>
      <w:r w:rsidRPr="00082FE3">
        <w:t>Royal</w:t>
      </w:r>
      <w:r w:rsidRPr="00082FE3">
        <w:rPr>
          <w:spacing w:val="15"/>
        </w:rPr>
        <w:t xml:space="preserve"> </w:t>
      </w:r>
      <w:r w:rsidRPr="00082FE3">
        <w:t>College</w:t>
      </w:r>
      <w:r w:rsidRPr="00082FE3">
        <w:rPr>
          <w:spacing w:val="10"/>
        </w:rPr>
        <w:t xml:space="preserve"> </w:t>
      </w:r>
      <w:r w:rsidRPr="00082FE3">
        <w:t>Paediatrics</w:t>
      </w:r>
      <w:r w:rsidRPr="00082FE3">
        <w:rPr>
          <w:spacing w:val="14"/>
        </w:rPr>
        <w:t xml:space="preserve"> </w:t>
      </w:r>
      <w:r w:rsidRPr="00082FE3">
        <w:t>and</w:t>
      </w:r>
      <w:r w:rsidRPr="00082FE3">
        <w:rPr>
          <w:spacing w:val="17"/>
        </w:rPr>
        <w:t xml:space="preserve"> </w:t>
      </w:r>
      <w:r w:rsidRPr="00082FE3">
        <w:t>Child</w:t>
      </w:r>
      <w:r w:rsidRPr="00082FE3">
        <w:rPr>
          <w:spacing w:val="16"/>
        </w:rPr>
        <w:t xml:space="preserve"> </w:t>
      </w:r>
      <w:r w:rsidRPr="00082FE3">
        <w:t>Health</w:t>
      </w:r>
      <w:bookmarkEnd w:id="54"/>
    </w:p>
    <w:p w14:paraId="6CBB4B05" w14:textId="77777777" w:rsidR="005531EA" w:rsidRPr="00082FE3" w:rsidRDefault="005531EA" w:rsidP="0060547C">
      <w:pPr>
        <w:pStyle w:val="BodyText"/>
        <w:spacing w:before="181"/>
      </w:pPr>
      <w:r w:rsidRPr="00082FE3">
        <w:t>Professional</w:t>
      </w:r>
      <w:r w:rsidRPr="00082FE3">
        <w:rPr>
          <w:spacing w:val="12"/>
        </w:rPr>
        <w:t xml:space="preserve"> </w:t>
      </w:r>
      <w:r w:rsidRPr="00082FE3">
        <w:t>body</w:t>
      </w:r>
      <w:r w:rsidRPr="00082FE3">
        <w:rPr>
          <w:spacing w:val="14"/>
        </w:rPr>
        <w:t xml:space="preserve"> </w:t>
      </w:r>
      <w:r w:rsidRPr="00082FE3">
        <w:t>for</w:t>
      </w:r>
      <w:r w:rsidRPr="00082FE3">
        <w:rPr>
          <w:spacing w:val="12"/>
        </w:rPr>
        <w:t xml:space="preserve"> </w:t>
      </w:r>
      <w:r w:rsidRPr="00082FE3">
        <w:t>paediatricians,</w:t>
      </w:r>
      <w:r w:rsidRPr="00082FE3">
        <w:rPr>
          <w:spacing w:val="15"/>
        </w:rPr>
        <w:t xml:space="preserve"> </w:t>
      </w:r>
      <w:r w:rsidRPr="00082FE3">
        <w:t>provides</w:t>
      </w:r>
      <w:r w:rsidRPr="00082FE3">
        <w:rPr>
          <w:spacing w:val="15"/>
        </w:rPr>
        <w:t xml:space="preserve"> </w:t>
      </w:r>
      <w:r w:rsidRPr="00082FE3">
        <w:t>links</w:t>
      </w:r>
      <w:r w:rsidRPr="00082FE3">
        <w:rPr>
          <w:spacing w:val="14"/>
        </w:rPr>
        <w:t xml:space="preserve"> </w:t>
      </w:r>
      <w:r w:rsidRPr="00082FE3">
        <w:t>to</w:t>
      </w:r>
      <w:r w:rsidRPr="00082FE3">
        <w:rPr>
          <w:spacing w:val="19"/>
        </w:rPr>
        <w:t xml:space="preserve"> </w:t>
      </w:r>
      <w:r w:rsidRPr="00082FE3">
        <w:t>paediatric</w:t>
      </w:r>
      <w:r w:rsidRPr="00082FE3">
        <w:rPr>
          <w:spacing w:val="15"/>
        </w:rPr>
        <w:t xml:space="preserve"> </w:t>
      </w:r>
      <w:r w:rsidRPr="00082FE3">
        <w:t>specific</w:t>
      </w:r>
      <w:r w:rsidRPr="00082FE3">
        <w:rPr>
          <w:spacing w:val="10"/>
        </w:rPr>
        <w:t xml:space="preserve"> </w:t>
      </w:r>
      <w:r w:rsidRPr="00082FE3">
        <w:t>education</w:t>
      </w:r>
      <w:r w:rsidRPr="00082FE3">
        <w:rPr>
          <w:spacing w:val="15"/>
        </w:rPr>
        <w:t xml:space="preserve"> </w:t>
      </w:r>
      <w:proofErr w:type="gramStart"/>
      <w:r w:rsidRPr="00082FE3">
        <w:t>resources</w:t>
      </w:r>
      <w:proofErr w:type="gramEnd"/>
    </w:p>
    <w:p w14:paraId="6839E88A" w14:textId="77777777" w:rsidR="005531EA" w:rsidRPr="00082FE3" w:rsidRDefault="005531EA" w:rsidP="00997EB7">
      <w:pPr>
        <w:pStyle w:val="Heading2"/>
        <w:spacing w:before="37"/>
        <w:jc w:val="both"/>
      </w:pPr>
      <w:bookmarkStart w:id="55" w:name="_Toc134002125"/>
      <w:r w:rsidRPr="00082FE3">
        <w:t>Sepsis</w:t>
      </w:r>
      <w:r w:rsidRPr="00082FE3">
        <w:rPr>
          <w:spacing w:val="13"/>
        </w:rPr>
        <w:t xml:space="preserve"> </w:t>
      </w:r>
      <w:r w:rsidRPr="00082FE3">
        <w:t>Trust</w:t>
      </w:r>
      <w:bookmarkEnd w:id="55"/>
    </w:p>
    <w:p w14:paraId="109ADB5D" w14:textId="77777777" w:rsidR="005531EA" w:rsidRPr="00082FE3" w:rsidRDefault="005531EA" w:rsidP="0060547C">
      <w:pPr>
        <w:pStyle w:val="BodyText"/>
        <w:spacing w:before="178"/>
        <w:jc w:val="both"/>
      </w:pPr>
      <w:r w:rsidRPr="00082FE3">
        <w:t>Charity</w:t>
      </w:r>
      <w:r w:rsidRPr="00082FE3">
        <w:rPr>
          <w:spacing w:val="14"/>
        </w:rPr>
        <w:t xml:space="preserve"> </w:t>
      </w:r>
      <w:r w:rsidRPr="00082FE3">
        <w:t>working</w:t>
      </w:r>
      <w:r w:rsidRPr="00082FE3">
        <w:rPr>
          <w:spacing w:val="12"/>
        </w:rPr>
        <w:t xml:space="preserve"> </w:t>
      </w:r>
      <w:r w:rsidRPr="00082FE3">
        <w:t>to</w:t>
      </w:r>
      <w:r w:rsidRPr="00082FE3">
        <w:rPr>
          <w:spacing w:val="16"/>
        </w:rPr>
        <w:t xml:space="preserve"> </w:t>
      </w:r>
      <w:r w:rsidRPr="00082FE3">
        <w:t>promote</w:t>
      </w:r>
      <w:r w:rsidRPr="00082FE3">
        <w:rPr>
          <w:spacing w:val="12"/>
        </w:rPr>
        <w:t xml:space="preserve"> </w:t>
      </w:r>
      <w:r w:rsidRPr="00082FE3">
        <w:t>recognition</w:t>
      </w:r>
      <w:r w:rsidRPr="00082FE3">
        <w:rPr>
          <w:spacing w:val="14"/>
        </w:rPr>
        <w:t xml:space="preserve"> </w:t>
      </w:r>
      <w:r w:rsidRPr="00082FE3">
        <w:t>of</w:t>
      </w:r>
      <w:r w:rsidRPr="00082FE3">
        <w:rPr>
          <w:spacing w:val="15"/>
        </w:rPr>
        <w:t xml:space="preserve"> </w:t>
      </w:r>
      <w:r w:rsidRPr="00082FE3">
        <w:t>sepsis</w:t>
      </w:r>
      <w:r w:rsidRPr="00082FE3">
        <w:rPr>
          <w:spacing w:val="15"/>
        </w:rPr>
        <w:t xml:space="preserve"> </w:t>
      </w:r>
      <w:r w:rsidRPr="00082FE3">
        <w:t>and</w:t>
      </w:r>
      <w:r w:rsidRPr="00082FE3">
        <w:rPr>
          <w:spacing w:val="18"/>
        </w:rPr>
        <w:t xml:space="preserve"> </w:t>
      </w:r>
      <w:r w:rsidRPr="00082FE3">
        <w:t>improve</w:t>
      </w:r>
      <w:r w:rsidRPr="00082FE3">
        <w:rPr>
          <w:spacing w:val="11"/>
        </w:rPr>
        <w:t xml:space="preserve"> </w:t>
      </w:r>
      <w:r w:rsidRPr="00082FE3">
        <w:t>patient</w:t>
      </w:r>
      <w:r w:rsidRPr="00082FE3">
        <w:rPr>
          <w:spacing w:val="13"/>
        </w:rPr>
        <w:t xml:space="preserve"> </w:t>
      </w:r>
      <w:proofErr w:type="gramStart"/>
      <w:r w:rsidRPr="00082FE3">
        <w:t>outcomes</w:t>
      </w:r>
      <w:proofErr w:type="gramEnd"/>
    </w:p>
    <w:p w14:paraId="1FDE4179" w14:textId="77777777" w:rsidR="005531EA" w:rsidRPr="00082FE3" w:rsidRDefault="005531EA" w:rsidP="00997EB7">
      <w:pPr>
        <w:pStyle w:val="Heading2"/>
        <w:spacing w:before="183"/>
        <w:jc w:val="both"/>
      </w:pPr>
      <w:bookmarkStart w:id="56" w:name="_Toc134002126"/>
      <w:r w:rsidRPr="00082FE3">
        <w:lastRenderedPageBreak/>
        <w:t>Spotting</w:t>
      </w:r>
      <w:r w:rsidRPr="00082FE3">
        <w:rPr>
          <w:spacing w:val="13"/>
        </w:rPr>
        <w:t xml:space="preserve"> </w:t>
      </w:r>
      <w:r w:rsidRPr="00082FE3">
        <w:t>the</w:t>
      </w:r>
      <w:r w:rsidRPr="00082FE3">
        <w:rPr>
          <w:spacing w:val="10"/>
        </w:rPr>
        <w:t xml:space="preserve"> </w:t>
      </w:r>
      <w:r w:rsidRPr="00082FE3">
        <w:t>Sick</w:t>
      </w:r>
      <w:r w:rsidRPr="00082FE3">
        <w:rPr>
          <w:spacing w:val="11"/>
        </w:rPr>
        <w:t xml:space="preserve"> </w:t>
      </w:r>
      <w:r w:rsidRPr="00082FE3">
        <w:t>Child</w:t>
      </w:r>
      <w:bookmarkEnd w:id="56"/>
    </w:p>
    <w:p w14:paraId="2C828BC3" w14:textId="77777777" w:rsidR="005531EA" w:rsidRPr="00082FE3" w:rsidRDefault="005531EA" w:rsidP="0060547C">
      <w:pPr>
        <w:pStyle w:val="BodyText"/>
        <w:spacing w:before="178" w:line="266" w:lineRule="auto"/>
        <w:ind w:right="167"/>
        <w:jc w:val="both"/>
      </w:pPr>
      <w:r w:rsidRPr="00082FE3">
        <w:t>Interactive tool commissioned by the Department of Health and Health Education England.</w:t>
      </w:r>
      <w:r w:rsidRPr="00082FE3">
        <w:rPr>
          <w:spacing w:val="1"/>
        </w:rPr>
        <w:t xml:space="preserve"> </w:t>
      </w:r>
      <w:r w:rsidRPr="00082FE3">
        <w:t>Looks to support and educate health care professional in assessment and recognition of the</w:t>
      </w:r>
      <w:r w:rsidRPr="00082FE3">
        <w:rPr>
          <w:spacing w:val="1"/>
        </w:rPr>
        <w:t xml:space="preserve"> </w:t>
      </w:r>
      <w:r w:rsidRPr="00082FE3">
        <w:t>sick child.</w:t>
      </w:r>
    </w:p>
    <w:p w14:paraId="27387249" w14:textId="77777777" w:rsidR="005531EA" w:rsidRPr="00082FE3" w:rsidRDefault="005531EA" w:rsidP="00997EB7">
      <w:pPr>
        <w:pStyle w:val="Heading2"/>
        <w:spacing w:before="147"/>
        <w:jc w:val="both"/>
      </w:pPr>
      <w:bookmarkStart w:id="57" w:name="_Toc134002127"/>
      <w:r w:rsidRPr="00082FE3">
        <w:t>St</w:t>
      </w:r>
      <w:r w:rsidRPr="00082FE3">
        <w:rPr>
          <w:spacing w:val="21"/>
        </w:rPr>
        <w:t xml:space="preserve"> </w:t>
      </w:r>
      <w:proofErr w:type="spellStart"/>
      <w:r w:rsidRPr="00082FE3">
        <w:t>Emylns</w:t>
      </w:r>
      <w:bookmarkEnd w:id="57"/>
      <w:proofErr w:type="spellEnd"/>
    </w:p>
    <w:p w14:paraId="3B852812" w14:textId="77777777" w:rsidR="005531EA" w:rsidRPr="00082FE3" w:rsidRDefault="005531EA" w:rsidP="0060547C">
      <w:pPr>
        <w:pStyle w:val="BodyText"/>
        <w:spacing w:before="178" w:line="266" w:lineRule="auto"/>
        <w:ind w:right="170"/>
        <w:jc w:val="both"/>
      </w:pPr>
      <w:r w:rsidRPr="00082FE3">
        <w:t>Resource managed by a team of emergency and critical care specialists. Resources are based</w:t>
      </w:r>
      <w:r w:rsidRPr="00082FE3">
        <w:rPr>
          <w:spacing w:val="1"/>
        </w:rPr>
        <w:t xml:space="preserve"> </w:t>
      </w:r>
      <w:r w:rsidRPr="00082FE3">
        <w:t>around</w:t>
      </w:r>
      <w:r w:rsidRPr="00082FE3">
        <w:rPr>
          <w:spacing w:val="2"/>
        </w:rPr>
        <w:t xml:space="preserve"> </w:t>
      </w:r>
      <w:proofErr w:type="gramStart"/>
      <w:r w:rsidRPr="00082FE3">
        <w:t>evidence</w:t>
      </w:r>
      <w:r w:rsidRPr="00082FE3">
        <w:rPr>
          <w:spacing w:val="5"/>
        </w:rPr>
        <w:t xml:space="preserve"> </w:t>
      </w:r>
      <w:r w:rsidRPr="00082FE3">
        <w:t>based</w:t>
      </w:r>
      <w:proofErr w:type="gramEnd"/>
      <w:r w:rsidRPr="00082FE3">
        <w:rPr>
          <w:spacing w:val="3"/>
        </w:rPr>
        <w:t xml:space="preserve"> </w:t>
      </w:r>
      <w:r w:rsidRPr="00082FE3">
        <w:t>medicine and</w:t>
      </w:r>
      <w:r w:rsidRPr="00082FE3">
        <w:rPr>
          <w:spacing w:val="6"/>
        </w:rPr>
        <w:t xml:space="preserve"> </w:t>
      </w:r>
      <w:r w:rsidRPr="00082FE3">
        <w:t>clinical</w:t>
      </w:r>
      <w:r w:rsidRPr="00082FE3">
        <w:rPr>
          <w:spacing w:val="2"/>
        </w:rPr>
        <w:t xml:space="preserve"> </w:t>
      </w:r>
      <w:r w:rsidRPr="00082FE3">
        <w:t>excellence.</w:t>
      </w:r>
    </w:p>
    <w:p w14:paraId="7E5F144D" w14:textId="77777777" w:rsidR="005531EA" w:rsidRPr="00082FE3" w:rsidRDefault="005531EA" w:rsidP="00997EB7">
      <w:pPr>
        <w:pStyle w:val="Heading2"/>
        <w:spacing w:before="150"/>
        <w:jc w:val="both"/>
      </w:pPr>
      <w:bookmarkStart w:id="58" w:name="_Toc134002128"/>
      <w:r w:rsidRPr="00082FE3">
        <w:t>Trauma</w:t>
      </w:r>
      <w:r w:rsidRPr="00082FE3">
        <w:rPr>
          <w:spacing w:val="11"/>
        </w:rPr>
        <w:t xml:space="preserve"> </w:t>
      </w:r>
      <w:r w:rsidRPr="00082FE3">
        <w:t>Care</w:t>
      </w:r>
      <w:bookmarkEnd w:id="58"/>
    </w:p>
    <w:p w14:paraId="209ABF0B" w14:textId="77777777" w:rsidR="005531EA" w:rsidRPr="00082FE3" w:rsidRDefault="005531EA" w:rsidP="0060547C">
      <w:pPr>
        <w:pStyle w:val="BodyText"/>
        <w:spacing w:before="178"/>
        <w:jc w:val="both"/>
      </w:pPr>
      <w:r w:rsidRPr="00082FE3">
        <w:t>Webinar</w:t>
      </w:r>
      <w:r w:rsidRPr="00082FE3">
        <w:rPr>
          <w:spacing w:val="11"/>
        </w:rPr>
        <w:t xml:space="preserve"> </w:t>
      </w:r>
      <w:r w:rsidRPr="00082FE3">
        <w:t>based</w:t>
      </w:r>
      <w:r w:rsidRPr="00082FE3">
        <w:rPr>
          <w:spacing w:val="15"/>
        </w:rPr>
        <w:t xml:space="preserve"> </w:t>
      </w:r>
      <w:r w:rsidRPr="00082FE3">
        <w:t>learning</w:t>
      </w:r>
      <w:r w:rsidRPr="00082FE3">
        <w:rPr>
          <w:spacing w:val="11"/>
        </w:rPr>
        <w:t xml:space="preserve"> </w:t>
      </w:r>
      <w:r w:rsidRPr="00082FE3">
        <w:t>on</w:t>
      </w:r>
      <w:r w:rsidRPr="00082FE3">
        <w:rPr>
          <w:spacing w:val="14"/>
        </w:rPr>
        <w:t xml:space="preserve"> </w:t>
      </w:r>
      <w:r w:rsidRPr="00082FE3">
        <w:t>trauma</w:t>
      </w:r>
      <w:r w:rsidRPr="00082FE3">
        <w:rPr>
          <w:spacing w:val="15"/>
        </w:rPr>
        <w:t xml:space="preserve"> </w:t>
      </w:r>
      <w:proofErr w:type="gramStart"/>
      <w:r w:rsidRPr="00082FE3">
        <w:t>care</w:t>
      </w:r>
      <w:proofErr w:type="gramEnd"/>
    </w:p>
    <w:p w14:paraId="6B9FC037" w14:textId="77777777" w:rsidR="005531EA" w:rsidRPr="00082FE3" w:rsidRDefault="005531EA" w:rsidP="00997EB7">
      <w:pPr>
        <w:pStyle w:val="Heading2"/>
      </w:pPr>
      <w:bookmarkStart w:id="59" w:name="_Toc134002129"/>
      <w:r w:rsidRPr="00082FE3">
        <w:t>UpToDate</w:t>
      </w:r>
      <w:bookmarkEnd w:id="59"/>
    </w:p>
    <w:p w14:paraId="6A9DF929" w14:textId="77777777" w:rsidR="005531EA" w:rsidRPr="00082FE3" w:rsidRDefault="005531EA" w:rsidP="0060547C">
      <w:pPr>
        <w:pStyle w:val="BodyText"/>
        <w:spacing w:before="180"/>
        <w:jc w:val="both"/>
      </w:pPr>
      <w:r w:rsidRPr="00082FE3">
        <w:t>Evidence</w:t>
      </w:r>
      <w:r w:rsidRPr="00082FE3">
        <w:rPr>
          <w:spacing w:val="11"/>
        </w:rPr>
        <w:t xml:space="preserve"> </w:t>
      </w:r>
      <w:r w:rsidRPr="00082FE3">
        <w:t>based</w:t>
      </w:r>
      <w:r w:rsidRPr="00082FE3">
        <w:rPr>
          <w:spacing w:val="18"/>
        </w:rPr>
        <w:t xml:space="preserve"> </w:t>
      </w:r>
      <w:r w:rsidRPr="00082FE3">
        <w:t>resource,</w:t>
      </w:r>
      <w:r w:rsidRPr="00082FE3">
        <w:rPr>
          <w:spacing w:val="15"/>
        </w:rPr>
        <w:t xml:space="preserve"> </w:t>
      </w:r>
      <w:r w:rsidRPr="00082FE3">
        <w:t>clinical</w:t>
      </w:r>
      <w:r w:rsidRPr="00082FE3">
        <w:rPr>
          <w:spacing w:val="12"/>
        </w:rPr>
        <w:t xml:space="preserve"> </w:t>
      </w:r>
      <w:r w:rsidRPr="00082FE3">
        <w:t>topics</w:t>
      </w:r>
      <w:r w:rsidRPr="00082FE3">
        <w:rPr>
          <w:spacing w:val="14"/>
        </w:rPr>
        <w:t xml:space="preserve"> </w:t>
      </w:r>
      <w:r w:rsidRPr="00082FE3">
        <w:t>are</w:t>
      </w:r>
      <w:r w:rsidRPr="00082FE3">
        <w:rPr>
          <w:spacing w:val="12"/>
        </w:rPr>
        <w:t xml:space="preserve"> </w:t>
      </w:r>
      <w:r w:rsidRPr="00082FE3">
        <w:t>collated</w:t>
      </w:r>
      <w:r w:rsidRPr="00082FE3">
        <w:rPr>
          <w:spacing w:val="18"/>
        </w:rPr>
        <w:t xml:space="preserve"> </w:t>
      </w:r>
      <w:r w:rsidRPr="00082FE3">
        <w:t>and</w:t>
      </w:r>
      <w:r w:rsidRPr="00082FE3">
        <w:rPr>
          <w:spacing w:val="12"/>
        </w:rPr>
        <w:t xml:space="preserve"> </w:t>
      </w:r>
      <w:r w:rsidRPr="00082FE3">
        <w:t>reviewed</w:t>
      </w:r>
      <w:r w:rsidRPr="00082FE3">
        <w:rPr>
          <w:spacing w:val="10"/>
        </w:rPr>
        <w:t xml:space="preserve"> </w:t>
      </w:r>
      <w:r w:rsidRPr="00082FE3">
        <w:t>into</w:t>
      </w:r>
      <w:r w:rsidRPr="00082FE3">
        <w:rPr>
          <w:spacing w:val="14"/>
        </w:rPr>
        <w:t xml:space="preserve"> </w:t>
      </w:r>
      <w:r w:rsidRPr="00082FE3">
        <w:t>topic</w:t>
      </w:r>
      <w:r w:rsidRPr="00082FE3">
        <w:rPr>
          <w:spacing w:val="15"/>
        </w:rPr>
        <w:t xml:space="preserve"> </w:t>
      </w:r>
      <w:proofErr w:type="gramStart"/>
      <w:r w:rsidRPr="00082FE3">
        <w:t>summaries</w:t>
      </w:r>
      <w:proofErr w:type="gramEnd"/>
    </w:p>
    <w:p w14:paraId="496C8B69" w14:textId="77777777" w:rsidR="005531EA" w:rsidRPr="00082FE3" w:rsidRDefault="005531EA" w:rsidP="00997EB7">
      <w:pPr>
        <w:pStyle w:val="Heading2"/>
        <w:spacing w:before="180"/>
      </w:pPr>
      <w:bookmarkStart w:id="60" w:name="_Toc134002130"/>
      <w:r w:rsidRPr="00082FE3">
        <w:t>We</w:t>
      </w:r>
      <w:r w:rsidRPr="00082FE3">
        <w:rPr>
          <w:spacing w:val="6"/>
        </w:rPr>
        <w:t xml:space="preserve"> </w:t>
      </w:r>
      <w:r w:rsidRPr="00082FE3">
        <w:t>Can</w:t>
      </w:r>
      <w:r w:rsidRPr="00082FE3">
        <w:rPr>
          <w:spacing w:val="10"/>
        </w:rPr>
        <w:t xml:space="preserve"> </w:t>
      </w:r>
      <w:r w:rsidRPr="00082FE3">
        <w:t>Talk</w:t>
      </w:r>
      <w:bookmarkEnd w:id="60"/>
    </w:p>
    <w:p w14:paraId="642D1C1A" w14:textId="77777777" w:rsidR="005531EA" w:rsidRPr="00082FE3" w:rsidRDefault="005531EA" w:rsidP="0060547C">
      <w:pPr>
        <w:pStyle w:val="BodyText"/>
        <w:spacing w:before="181" w:line="264" w:lineRule="auto"/>
        <w:ind w:right="167"/>
        <w:jc w:val="both"/>
      </w:pPr>
      <w:r w:rsidRPr="00082FE3">
        <w:t>Online learning resource exploring mental health co-produced with young people who use</w:t>
      </w:r>
      <w:r w:rsidRPr="00082FE3">
        <w:rPr>
          <w:spacing w:val="1"/>
        </w:rPr>
        <w:t xml:space="preserve"> </w:t>
      </w:r>
      <w:r w:rsidRPr="00082FE3">
        <w:t>services,</w:t>
      </w:r>
      <w:r w:rsidRPr="00082FE3">
        <w:rPr>
          <w:spacing w:val="3"/>
        </w:rPr>
        <w:t xml:space="preserve"> </w:t>
      </w:r>
      <w:r w:rsidRPr="00082FE3">
        <w:t>hospital staff</w:t>
      </w:r>
      <w:r w:rsidRPr="00082FE3">
        <w:rPr>
          <w:spacing w:val="5"/>
        </w:rPr>
        <w:t xml:space="preserve"> </w:t>
      </w:r>
      <w:r w:rsidRPr="00082FE3">
        <w:t>and</w:t>
      </w:r>
      <w:r w:rsidRPr="00082FE3">
        <w:rPr>
          <w:spacing w:val="4"/>
        </w:rPr>
        <w:t xml:space="preserve"> </w:t>
      </w:r>
      <w:r w:rsidRPr="00082FE3">
        <w:t>mental</w:t>
      </w:r>
      <w:r w:rsidRPr="00082FE3">
        <w:rPr>
          <w:spacing w:val="3"/>
        </w:rPr>
        <w:t xml:space="preserve"> </w:t>
      </w:r>
      <w:r w:rsidRPr="00082FE3">
        <w:t>health experts.</w:t>
      </w:r>
    </w:p>
    <w:p w14:paraId="319BECEF" w14:textId="77777777" w:rsidR="005531EA" w:rsidRPr="00082FE3" w:rsidRDefault="005531EA" w:rsidP="005531EA">
      <w:pPr>
        <w:spacing w:line="264" w:lineRule="auto"/>
        <w:jc w:val="both"/>
        <w:sectPr w:rsidR="005531EA" w:rsidRPr="00082FE3" w:rsidSect="00F527F6">
          <w:footerReference w:type="default" r:id="rId334"/>
          <w:pgSz w:w="11906" w:h="16838" w:code="9"/>
          <w:pgMar w:top="1843" w:right="1720" w:bottom="1140" w:left="1720" w:header="0" w:footer="170" w:gutter="0"/>
          <w:cols w:space="720"/>
          <w:docGrid w:linePitch="326"/>
        </w:sectPr>
      </w:pPr>
    </w:p>
    <w:p w14:paraId="45DD5E59" w14:textId="77777777" w:rsidR="005531EA" w:rsidRPr="00082FE3" w:rsidRDefault="005531EA" w:rsidP="0060547C">
      <w:pPr>
        <w:pStyle w:val="Heading1"/>
        <w:tabs>
          <w:tab w:val="left" w:pos="2552"/>
        </w:tabs>
        <w:spacing w:before="75"/>
        <w:ind w:left="3564" w:right="3577" w:hanging="3564"/>
      </w:pPr>
      <w:bookmarkStart w:id="61" w:name="_Toc134002131"/>
      <w:r w:rsidRPr="00082FE3">
        <w:lastRenderedPageBreak/>
        <w:t>References</w:t>
      </w:r>
      <w:bookmarkEnd w:id="61"/>
    </w:p>
    <w:p w14:paraId="587947C9" w14:textId="77777777" w:rsidR="005531EA" w:rsidRPr="00082FE3" w:rsidRDefault="005531EA" w:rsidP="0060547C">
      <w:pPr>
        <w:pStyle w:val="BodyText"/>
        <w:spacing w:before="181" w:line="240" w:lineRule="auto"/>
        <w:ind w:left="152" w:right="-30"/>
        <w:rPr>
          <w:rFonts w:cs="Arial"/>
        </w:rPr>
      </w:pPr>
      <w:r w:rsidRPr="00082FE3">
        <w:rPr>
          <w:rFonts w:cs="Arial"/>
        </w:rPr>
        <w:t>Abela,</w:t>
      </w:r>
      <w:r w:rsidRPr="00082FE3">
        <w:rPr>
          <w:rFonts w:cs="Arial"/>
          <w:spacing w:val="-2"/>
        </w:rPr>
        <w:t xml:space="preserve"> </w:t>
      </w:r>
      <w:r w:rsidRPr="00082FE3">
        <w:rPr>
          <w:rFonts w:cs="Arial"/>
        </w:rPr>
        <w:t>N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(2014)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i/>
        </w:rPr>
        <w:t>Transient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  <w:i/>
        </w:rPr>
        <w:t>Synovitis</w:t>
      </w:r>
      <w:r w:rsidRPr="00082FE3">
        <w:rPr>
          <w:rFonts w:cs="Arial"/>
          <w:i/>
          <w:spacing w:val="-1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35">
        <w:r w:rsidRPr="00082FE3">
          <w:rPr>
            <w:rFonts w:cs="Arial"/>
          </w:rPr>
          <w:t>www.rcemlearning.co.uk/foamed/transient-synovitis/</w:t>
        </w:r>
        <w:r w:rsidRPr="00082FE3">
          <w:rPr>
            <w:rFonts w:cs="Arial"/>
            <w:spacing w:val="48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48"/>
        </w:rPr>
        <w:t xml:space="preserve"> </w:t>
      </w:r>
      <w:r w:rsidRPr="00082FE3">
        <w:rPr>
          <w:rFonts w:cs="Arial"/>
        </w:rPr>
        <w:t>21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</w:t>
      </w:r>
    </w:p>
    <w:p w14:paraId="3FC3C07D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53BC466A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Abela,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N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(2019)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i/>
        </w:rPr>
        <w:t>ssessing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(de)Hydration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in Children</w:t>
      </w:r>
      <w:r w:rsidRPr="00082FE3">
        <w:rPr>
          <w:rFonts w:cs="Arial"/>
        </w:rPr>
        <w:t>.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36">
        <w:r w:rsidRPr="00082FE3">
          <w:rPr>
            <w:rFonts w:cs="Arial"/>
          </w:rPr>
          <w:t>www.rcemlearning.co.uk/foamed/assessing-dehydration-in-children/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2021]</w:t>
      </w:r>
    </w:p>
    <w:p w14:paraId="78E62386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2FEDD5C6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Abu-</w:t>
      </w:r>
      <w:proofErr w:type="spellStart"/>
      <w:r w:rsidRPr="00082FE3">
        <w:rPr>
          <w:rFonts w:cs="Arial"/>
        </w:rPr>
        <w:t>Arafeh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I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(2016)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  <w:i/>
        </w:rPr>
        <w:t>Headaches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lfh.org.uk/Component/Details/448302</w:t>
      </w:r>
      <w:r w:rsidRPr="00082FE3">
        <w:rPr>
          <w:rFonts w:cs="Arial"/>
          <w:spacing w:val="35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1"/>
        </w:rPr>
        <w:t xml:space="preserve"> </w:t>
      </w:r>
      <w:r w:rsidRPr="00082FE3">
        <w:rPr>
          <w:rFonts w:cs="Arial"/>
        </w:rPr>
        <w:t>21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28"/>
        </w:rPr>
        <w:t xml:space="preserve"> </w:t>
      </w:r>
      <w:r w:rsidRPr="00082FE3">
        <w:rPr>
          <w:rFonts w:cs="Arial"/>
        </w:rPr>
        <w:t>2021]</w:t>
      </w:r>
    </w:p>
    <w:p w14:paraId="522EDDC7" w14:textId="77777777" w:rsidR="005531EA" w:rsidRPr="0060547C" w:rsidRDefault="005531EA" w:rsidP="0060547C">
      <w:pPr>
        <w:pStyle w:val="BodyText"/>
        <w:spacing w:before="1" w:line="240" w:lineRule="auto"/>
        <w:ind w:right="-30"/>
        <w:rPr>
          <w:rFonts w:cs="Arial"/>
        </w:rPr>
      </w:pPr>
    </w:p>
    <w:p w14:paraId="6AFEF4C1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Acute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Pain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Team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  <w:i/>
        </w:rPr>
        <w:t>Pain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assessment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and</w:t>
      </w:r>
      <w:r w:rsidRPr="00082FE3">
        <w:rPr>
          <w:rFonts w:cs="Arial"/>
          <w:i/>
          <w:spacing w:val="10"/>
        </w:rPr>
        <w:t xml:space="preserve"> </w:t>
      </w:r>
      <w:r w:rsidRPr="00082FE3">
        <w:rPr>
          <w:rFonts w:cs="Arial"/>
          <w:i/>
        </w:rPr>
        <w:t>tools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  <w:i/>
        </w:rPr>
        <w:t>(Paediatric)</w:t>
      </w:r>
      <w:r w:rsidRPr="00082FE3">
        <w:rPr>
          <w:rFonts w:cs="Arial"/>
          <w:i/>
          <w:spacing w:val="9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https://tam.nhsh.scot/for-healthcare-professionals/therapeutic-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guidelines/paediatrics/acute-pain-paediatrics/pain-assessment-and-tools-paediatric/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52008BAB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79FB0D30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Adamson,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J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(2020)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  <w:i/>
        </w:rPr>
        <w:t>Episode</w:t>
      </w:r>
      <w:r w:rsidRPr="00082FE3">
        <w:rPr>
          <w:rFonts w:cs="Arial"/>
          <w:i/>
          <w:spacing w:val="21"/>
        </w:rPr>
        <w:t xml:space="preserve"> </w:t>
      </w:r>
      <w:r w:rsidRPr="00082FE3">
        <w:rPr>
          <w:rFonts w:cs="Arial"/>
          <w:i/>
        </w:rPr>
        <w:t>53:</w:t>
      </w:r>
      <w:r w:rsidRPr="00082FE3">
        <w:rPr>
          <w:rFonts w:cs="Arial"/>
          <w:i/>
          <w:spacing w:val="18"/>
        </w:rPr>
        <w:t xml:space="preserve"> </w:t>
      </w:r>
      <w:r w:rsidRPr="00082FE3">
        <w:rPr>
          <w:rFonts w:cs="Arial"/>
          <w:i/>
        </w:rPr>
        <w:t>The</w:t>
      </w:r>
      <w:r w:rsidRPr="00082FE3">
        <w:rPr>
          <w:rFonts w:cs="Arial"/>
          <w:i/>
          <w:spacing w:val="18"/>
        </w:rPr>
        <w:t xml:space="preserve"> </w:t>
      </w:r>
      <w:r w:rsidRPr="00082FE3">
        <w:rPr>
          <w:rFonts w:cs="Arial"/>
          <w:i/>
        </w:rPr>
        <w:t>Limping</w:t>
      </w:r>
      <w:r w:rsidRPr="00082FE3">
        <w:rPr>
          <w:rFonts w:cs="Arial"/>
          <w:i/>
          <w:spacing w:val="16"/>
        </w:rPr>
        <w:t xml:space="preserve"> </w:t>
      </w:r>
      <w:r w:rsidRPr="00082FE3">
        <w:rPr>
          <w:rFonts w:cs="Arial"/>
          <w:i/>
        </w:rPr>
        <w:t>Child</w:t>
      </w:r>
      <w:r w:rsidRPr="00082FE3">
        <w:rPr>
          <w:rFonts w:cs="Arial"/>
          <w:i/>
          <w:spacing w:val="20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https://soundcloud.com/user-</w:t>
      </w:r>
      <w:r w:rsidRPr="00082FE3">
        <w:rPr>
          <w:rFonts w:cs="Arial"/>
          <w:spacing w:val="-46"/>
        </w:rPr>
        <w:t xml:space="preserve"> </w:t>
      </w:r>
      <w:r w:rsidRPr="00082FE3">
        <w:rPr>
          <w:rFonts w:cs="Arial"/>
        </w:rPr>
        <w:t>663288011/episode-53-fifteen-minute-consultation-the-limping-child</w:t>
      </w:r>
      <w:r w:rsidRPr="00082FE3">
        <w:rPr>
          <w:rFonts w:cs="Arial"/>
          <w:spacing w:val="5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64"/>
        </w:rPr>
        <w:t xml:space="preserve"> </w:t>
      </w:r>
      <w:r w:rsidRPr="00082FE3">
        <w:rPr>
          <w:rFonts w:cs="Arial"/>
        </w:rPr>
        <w:t>26th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October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2021]</w:t>
      </w:r>
    </w:p>
    <w:p w14:paraId="2F35E41F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417D5280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Agunloye</w:t>
      </w:r>
      <w:proofErr w:type="spellEnd"/>
      <w:r w:rsidRPr="00082FE3">
        <w:rPr>
          <w:rFonts w:cs="Arial"/>
        </w:rPr>
        <w:t>, V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  <w:i/>
        </w:rPr>
        <w:t>Remote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paediatrics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</w:rPr>
        <w:t>Available 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https://open.spotify.com/episode/3N9nUzmkMMBrJQh3fIESdB</w:t>
      </w:r>
      <w:r w:rsidRPr="00082FE3">
        <w:rPr>
          <w:rFonts w:cs="Arial"/>
          <w:spacing w:val="40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7"/>
        </w:rPr>
        <w:t xml:space="preserve"> </w:t>
      </w:r>
      <w:r w:rsidRPr="00082FE3">
        <w:rPr>
          <w:rFonts w:cs="Arial"/>
        </w:rPr>
        <w:t>12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October</w:t>
      </w:r>
      <w:r w:rsidRPr="00082FE3">
        <w:rPr>
          <w:rFonts w:cs="Arial"/>
          <w:spacing w:val="41"/>
        </w:rPr>
        <w:t xml:space="preserve"> </w:t>
      </w:r>
      <w:r w:rsidRPr="00082FE3">
        <w:rPr>
          <w:rFonts w:cs="Arial"/>
        </w:rPr>
        <w:t>2021]</w:t>
      </w:r>
    </w:p>
    <w:p w14:paraId="7FD2DF26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57C7AF29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Ahmad,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N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(2019)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  <w:i/>
        </w:rPr>
        <w:t>Childhood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Rashes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lfh.org.uk/Component/Details/522708</w:t>
      </w:r>
      <w:r w:rsidRPr="00082FE3">
        <w:rPr>
          <w:rFonts w:cs="Arial"/>
          <w:spacing w:val="3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2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6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28"/>
        </w:rPr>
        <w:t xml:space="preserve"> </w:t>
      </w:r>
      <w:r w:rsidRPr="00082FE3">
        <w:rPr>
          <w:rFonts w:cs="Arial"/>
        </w:rPr>
        <w:t>2021]</w:t>
      </w:r>
    </w:p>
    <w:p w14:paraId="2297A990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2F50C1D8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Alder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Hey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Childrens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Hospital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(2020)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  <w:i/>
        </w:rPr>
        <w:t>Recurrent</w:t>
      </w:r>
      <w:r w:rsidRPr="00082FE3">
        <w:rPr>
          <w:rFonts w:cs="Arial"/>
          <w:i/>
          <w:spacing w:val="20"/>
        </w:rPr>
        <w:t xml:space="preserve"> </w:t>
      </w:r>
      <w:r w:rsidRPr="00082FE3">
        <w:rPr>
          <w:rFonts w:cs="Arial"/>
          <w:i/>
        </w:rPr>
        <w:t>Abdominal</w:t>
      </w:r>
      <w:r w:rsidRPr="00082FE3">
        <w:rPr>
          <w:rFonts w:cs="Arial"/>
          <w:i/>
          <w:spacing w:val="18"/>
        </w:rPr>
        <w:t xml:space="preserve"> </w:t>
      </w:r>
      <w:r w:rsidRPr="00082FE3">
        <w:rPr>
          <w:rFonts w:cs="Arial"/>
          <w:i/>
        </w:rPr>
        <w:t>Pain</w:t>
      </w:r>
      <w:r w:rsidRPr="00082FE3">
        <w:rPr>
          <w:rFonts w:cs="Arial"/>
          <w:i/>
          <w:spacing w:val="17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https://youtu.be/7z6IgmYihec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21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2021]</w:t>
      </w:r>
    </w:p>
    <w:p w14:paraId="73BD94C0" w14:textId="30FEC115" w:rsidR="005531EA" w:rsidRPr="0060547C" w:rsidRDefault="005531EA" w:rsidP="00F527F6">
      <w:pPr>
        <w:ind w:left="152" w:right="-30"/>
        <w:rPr>
          <w:rFonts w:cs="Arial"/>
        </w:rPr>
      </w:pPr>
      <w:r w:rsidRPr="0060547C">
        <w:rPr>
          <w:rFonts w:cs="Arial"/>
        </w:rPr>
        <w:t>Alder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Hey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Childrens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Hospital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(2020)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  <w:i/>
        </w:rPr>
        <w:t>Pain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management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https://youtu.be/1g5WHbJGd8U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2021]</w:t>
      </w:r>
    </w:p>
    <w:p w14:paraId="4B007486" w14:textId="77777777" w:rsidR="009F3F46" w:rsidRDefault="005531EA" w:rsidP="009F3F46">
      <w:pPr>
        <w:ind w:left="152" w:right="-30"/>
        <w:rPr>
          <w:rFonts w:cs="Arial"/>
        </w:rPr>
      </w:pPr>
      <w:r w:rsidRPr="0060547C">
        <w:rPr>
          <w:rFonts w:cs="Arial"/>
        </w:rPr>
        <w:lastRenderedPageBreak/>
        <w:t>Alder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Hey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Childrens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Hospital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  <w:i/>
        </w:rPr>
        <w:t>A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Guide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to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Mental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Health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Act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https://youtu.be/Q_nJiFzfUzs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2021]</w:t>
      </w:r>
    </w:p>
    <w:p w14:paraId="6B830C5F" w14:textId="77777777" w:rsidR="009F3F46" w:rsidRDefault="009F3F46" w:rsidP="0060547C">
      <w:pPr>
        <w:ind w:right="-30"/>
        <w:rPr>
          <w:rFonts w:cs="Arial"/>
        </w:rPr>
      </w:pPr>
    </w:p>
    <w:p w14:paraId="1D7E9498" w14:textId="77777777" w:rsidR="009F3F46" w:rsidRPr="00DD7D54" w:rsidRDefault="009F3F46" w:rsidP="009F3F46">
      <w:pPr>
        <w:pStyle w:val="BodyText"/>
        <w:spacing w:before="5" w:line="240" w:lineRule="auto"/>
        <w:ind w:right="-30"/>
        <w:rPr>
          <w:rFonts w:cs="Arial"/>
        </w:rPr>
      </w:pPr>
    </w:p>
    <w:p w14:paraId="1C175D45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Alder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Hey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Childrens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Hospital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  <w:i/>
        </w:rPr>
        <w:t>Henoch-</w:t>
      </w:r>
      <w:proofErr w:type="spellStart"/>
      <w:r w:rsidRPr="0060547C">
        <w:rPr>
          <w:rFonts w:cs="Arial"/>
          <w:i/>
        </w:rPr>
        <w:t>Scholein</w:t>
      </w:r>
      <w:proofErr w:type="spellEnd"/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Purpura</w:t>
      </w:r>
      <w:r w:rsidRPr="0060547C">
        <w:rPr>
          <w:rFonts w:cs="Arial"/>
          <w:i/>
          <w:spacing w:val="23"/>
        </w:rPr>
        <w:t xml:space="preserve"> </w:t>
      </w:r>
      <w:r w:rsidRPr="0060547C">
        <w:rPr>
          <w:rFonts w:cs="Arial"/>
          <w:i/>
        </w:rPr>
        <w:t>(IgA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Vasculitis</w:t>
      </w:r>
      <w:r w:rsidRPr="0060547C">
        <w:rPr>
          <w:rFonts w:cs="Arial"/>
        </w:rPr>
        <w:t>)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-46"/>
        </w:rPr>
        <w:t xml:space="preserve"> </w:t>
      </w:r>
      <w:r w:rsidRPr="0060547C">
        <w:rPr>
          <w:rFonts w:cs="Arial"/>
        </w:rPr>
        <w:t>https://youtu.be/kb6yqRytfAI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2021]</w:t>
      </w:r>
    </w:p>
    <w:p w14:paraId="4761CF92" w14:textId="77777777" w:rsidR="009F3F46" w:rsidRPr="00DD7D54" w:rsidRDefault="009F3F46" w:rsidP="009F3F46">
      <w:pPr>
        <w:pStyle w:val="BodyText"/>
        <w:spacing w:before="5" w:line="240" w:lineRule="auto"/>
        <w:ind w:right="-30"/>
        <w:rPr>
          <w:rFonts w:cs="Arial"/>
        </w:rPr>
      </w:pPr>
    </w:p>
    <w:p w14:paraId="0E64F407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Alder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Hey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Childrens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Hospital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  <w:i/>
        </w:rPr>
        <w:t>Management</w:t>
      </w:r>
      <w:r w:rsidRPr="0060547C">
        <w:rPr>
          <w:rFonts w:cs="Arial"/>
          <w:i/>
          <w:spacing w:val="21"/>
        </w:rPr>
        <w:t xml:space="preserve"> </w:t>
      </w:r>
      <w:r w:rsidRPr="0060547C">
        <w:rPr>
          <w:rFonts w:cs="Arial"/>
          <w:i/>
        </w:rPr>
        <w:t>of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behavioural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disturbance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-47"/>
        </w:rPr>
        <w:t xml:space="preserve"> </w:t>
      </w:r>
      <w:r w:rsidRPr="0060547C">
        <w:rPr>
          <w:rFonts w:cs="Arial"/>
          <w:i/>
        </w:rPr>
        <w:t>young</w:t>
      </w:r>
      <w:r w:rsidRPr="0060547C">
        <w:rPr>
          <w:rFonts w:cs="Arial"/>
          <w:i/>
          <w:spacing w:val="23"/>
        </w:rPr>
        <w:t xml:space="preserve"> </w:t>
      </w:r>
      <w:r w:rsidRPr="0060547C">
        <w:rPr>
          <w:rFonts w:cs="Arial"/>
          <w:i/>
        </w:rPr>
        <w:t>people</w:t>
      </w:r>
      <w:r w:rsidRPr="0060547C">
        <w:rPr>
          <w:rFonts w:cs="Arial"/>
          <w:i/>
          <w:spacing w:val="20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22"/>
        </w:rPr>
        <w:t xml:space="preserve"> </w:t>
      </w:r>
      <w:r w:rsidRPr="0060547C">
        <w:rPr>
          <w:rFonts w:cs="Arial"/>
        </w:rPr>
        <w:t>https://youtu.be/XbL_UK78_J0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2021]</w:t>
      </w:r>
    </w:p>
    <w:p w14:paraId="51F257CE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591F5A91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Aliyu,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F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  <w:i/>
        </w:rPr>
        <w:t>Neonate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with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blood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nappy: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look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beyond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cracked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nipples!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-4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https://</w:t>
      </w:r>
      <w:hyperlink r:id="rId337">
        <w:r w:rsidRPr="0060547C">
          <w:rPr>
            <w:rFonts w:cs="Arial"/>
          </w:rPr>
          <w:t>www.rcemlearning.co.uk/foamed/neonate-with-blood-in-the-nappy-look-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beyond-the-cracked-nipples/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2021]</w:t>
      </w:r>
    </w:p>
    <w:p w14:paraId="22E259A0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609506A5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Allen, B (2015)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  <w:i/>
        </w:rPr>
        <w:t>FGM: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Issues, Presentation and Management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in Children and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Young Women</w:t>
      </w:r>
      <w:r w:rsidRPr="0060547C">
        <w:rPr>
          <w:rFonts w:cs="Arial"/>
          <w:i/>
          <w:spacing w:val="-48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https://portal.e-lfh.org.uk/Component/Details/390861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502CD8A2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637F9FE2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Ashiru-Oredope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D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  <w:i/>
        </w:rPr>
        <w:t>Anti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microbial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resistance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infection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https://portal.e-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efh.org.uk/Catalogue/Index?HierarchyId=0_33828th_33829&amp;programmeId=33828th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3225838F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6434D259" w14:textId="77777777" w:rsidR="005531EA" w:rsidRPr="00082FE3" w:rsidRDefault="005531EA" w:rsidP="0060547C">
      <w:pPr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Ashoo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S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(2020)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  <w:i/>
        </w:rPr>
        <w:t>Emergency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Care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for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Transgender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Gender-Diverse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Adolescents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at</w:t>
      </w:r>
      <w:r w:rsidRPr="0060547C">
        <w:rPr>
          <w:rFonts w:cs="Arial"/>
          <w:spacing w:val="46"/>
        </w:rPr>
        <w:t xml:space="preserve"> </w:t>
      </w:r>
      <w:r w:rsidRPr="0060547C">
        <w:rPr>
          <w:rFonts w:cs="Arial"/>
        </w:rPr>
        <w:t>https://</w:t>
      </w:r>
      <w:hyperlink r:id="rId338">
        <w:r w:rsidRPr="0060547C">
          <w:rPr>
            <w:rFonts w:cs="Arial"/>
          </w:rPr>
          <w:t>www.ebmedicine.net/topics/ethics/transgender-gender-</w:t>
        </w:r>
      </w:hyperlink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diverse-children/podcast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25th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October</w:t>
      </w:r>
      <w:r w:rsidRPr="0060547C">
        <w:rPr>
          <w:rFonts w:cs="Arial"/>
          <w:spacing w:val="-3"/>
        </w:rPr>
        <w:t xml:space="preserve"> </w:t>
      </w:r>
      <w:r w:rsidRPr="0060547C">
        <w:rPr>
          <w:rFonts w:cs="Arial"/>
        </w:rPr>
        <w:t>2021]</w:t>
      </w:r>
    </w:p>
    <w:p w14:paraId="59769286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34DFF1A0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Ashraf, M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  <w:i/>
        </w:rPr>
        <w:t>Button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battery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  <w:i/>
        </w:rPr>
        <w:t>ingestion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39">
        <w:r w:rsidRPr="00082FE3">
          <w:rPr>
            <w:rFonts w:cs="Arial"/>
          </w:rPr>
          <w:t>www.peminfographics.com/infographics/button-battery-ingestion</w:t>
        </w:r>
        <w:r w:rsidRPr="00082FE3">
          <w:rPr>
            <w:rFonts w:cs="Arial"/>
            <w:spacing w:val="21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28"/>
        </w:rPr>
        <w:t xml:space="preserve"> </w:t>
      </w:r>
      <w:r w:rsidRPr="00082FE3">
        <w:rPr>
          <w:rFonts w:cs="Arial"/>
        </w:rPr>
        <w:t>12</w:t>
      </w:r>
      <w:r w:rsidR="004B761F" w:rsidRPr="00082FE3">
        <w:rPr>
          <w:rFonts w:cs="Arial"/>
        </w:rPr>
        <w:t xml:space="preserve"> </w:t>
      </w:r>
      <w:r w:rsidRPr="00082FE3">
        <w:rPr>
          <w:rFonts w:cs="Arial"/>
        </w:rPr>
        <w:t>October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2021]</w:t>
      </w:r>
    </w:p>
    <w:p w14:paraId="0E4563E4" w14:textId="77777777" w:rsidR="005531EA" w:rsidRPr="00082FE3" w:rsidRDefault="005531EA" w:rsidP="0060547C">
      <w:pPr>
        <w:pStyle w:val="BodyText"/>
        <w:spacing w:line="240" w:lineRule="auto"/>
        <w:ind w:right="-30"/>
        <w:rPr>
          <w:rFonts w:cs="Arial"/>
        </w:rPr>
      </w:pPr>
    </w:p>
    <w:p w14:paraId="1715D05D" w14:textId="77777777" w:rsidR="005531EA" w:rsidRPr="00082FE3" w:rsidRDefault="005531EA" w:rsidP="0060547C">
      <w:pPr>
        <w:spacing w:before="139"/>
        <w:ind w:left="152" w:right="-30"/>
        <w:rPr>
          <w:rFonts w:cs="Arial"/>
        </w:rPr>
      </w:pPr>
      <w:r w:rsidRPr="0060547C">
        <w:rPr>
          <w:rFonts w:cs="Arial"/>
        </w:rPr>
        <w:t>Aziz,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R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  <w:i/>
        </w:rPr>
        <w:t>Lightning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Learning: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Neonatal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Jaundice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https://em3.org.uk/foamed/11/11/2019/lightning-learning-neonatal-jaundice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2021]</w:t>
      </w:r>
    </w:p>
    <w:p w14:paraId="3AE72B8B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Aziz,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R.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  <w:i/>
        </w:rPr>
        <w:t>Lightning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Learning: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Whooping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Cough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https://em3.org.uk/foamed/30/9/2019/lightning-learning-whooping-cough</w:t>
      </w:r>
      <w:r w:rsidRPr="0060547C">
        <w:rPr>
          <w:rFonts w:cs="Arial"/>
          <w:spacing w:val="24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31"/>
        </w:rPr>
        <w:t xml:space="preserve"> </w:t>
      </w:r>
      <w:r w:rsidRPr="0060547C">
        <w:rPr>
          <w:rFonts w:cs="Arial"/>
        </w:rPr>
        <w:t>21</w:t>
      </w:r>
    </w:p>
    <w:p w14:paraId="517E5055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September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2021]</w:t>
      </w:r>
    </w:p>
    <w:p w14:paraId="75DCA8BD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  <w:r w:rsidRPr="00082FE3">
        <w:rPr>
          <w:rFonts w:cs="Arial"/>
        </w:rPr>
        <w:lastRenderedPageBreak/>
        <w:t>Balmer,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F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  <w:i/>
        </w:rPr>
        <w:t>Paediatric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Hernias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40">
        <w:r w:rsidRPr="00082FE3">
          <w:rPr>
            <w:rFonts w:cs="Arial"/>
          </w:rPr>
          <w:t>www.peminfographics.com/infographics/paediatric-hernias</w:t>
        </w:r>
        <w:r w:rsidRPr="00082FE3">
          <w:rPr>
            <w:rFonts w:cs="Arial"/>
            <w:spacing w:val="5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12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October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</w:t>
      </w:r>
    </w:p>
    <w:p w14:paraId="2D424F06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63DE7677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Bath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7"/>
        </w:rPr>
        <w:t xml:space="preserve"> </w:t>
      </w:r>
      <w:proofErr w:type="gramStart"/>
      <w:r w:rsidRPr="00082FE3">
        <w:rPr>
          <w:rFonts w:cs="Arial"/>
        </w:rPr>
        <w:t>North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East</w:t>
      </w:r>
      <w:proofErr w:type="gramEnd"/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Somerset,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Swindon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Wiltshire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Clinical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Commissioning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Group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(2020)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  <w:i/>
        </w:rPr>
        <w:t>Safeguarding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in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Virtual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  <w:i/>
        </w:rPr>
        <w:t>Consultations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in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Primary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Care</w:t>
      </w:r>
      <w:r w:rsidRPr="00082FE3">
        <w:rPr>
          <w:rFonts w:cs="Arial"/>
          <w:i/>
          <w:spacing w:val="11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https://bswccg.nhs.uk/for-clinicians/safeguarding/1693-safeguarding-in-virtual-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consultations-in-primary-care-final-v1-0/file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12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October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2021]</w:t>
      </w:r>
    </w:p>
    <w:p w14:paraId="6873928A" w14:textId="77777777" w:rsidR="005531EA" w:rsidRPr="0060547C" w:rsidRDefault="005531EA" w:rsidP="0060547C">
      <w:pPr>
        <w:pStyle w:val="BodyText"/>
        <w:spacing w:before="7" w:line="240" w:lineRule="auto"/>
        <w:ind w:right="-30"/>
        <w:rPr>
          <w:rFonts w:cs="Arial"/>
        </w:rPr>
      </w:pPr>
    </w:p>
    <w:p w14:paraId="34C993C5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Beattie,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P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(2019)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  <w:i/>
        </w:rPr>
        <w:t>Atopic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eczema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(management)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41">
        <w:r w:rsidRPr="00082FE3">
          <w:rPr>
            <w:rFonts w:cs="Arial"/>
          </w:rPr>
          <w:t>www.clinicalguidelines.scot.nhs.uk/nhsggc-paediatric-clinical-guidelines/nhsggc-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guidelines/emergency-medicine/atopic-eczema-management/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</w:t>
      </w:r>
    </w:p>
    <w:p w14:paraId="3436CC07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353DEBC1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Bell,</w:t>
      </w:r>
      <w:r w:rsidRPr="00082FE3">
        <w:rPr>
          <w:rFonts w:cs="Arial"/>
          <w:spacing w:val="24"/>
        </w:rPr>
        <w:t xml:space="preserve"> </w:t>
      </w:r>
      <w:r w:rsidRPr="00082FE3">
        <w:rPr>
          <w:rFonts w:cs="Arial"/>
        </w:rPr>
        <w:t>H</w:t>
      </w:r>
      <w:r w:rsidRPr="00082FE3">
        <w:rPr>
          <w:rFonts w:cs="Arial"/>
          <w:spacing w:val="24"/>
        </w:rPr>
        <w:t xml:space="preserve"> </w:t>
      </w:r>
      <w:r w:rsidRPr="00082FE3">
        <w:rPr>
          <w:rFonts w:cs="Arial"/>
        </w:rPr>
        <w:t>(2020)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  <w:i/>
        </w:rPr>
        <w:t>Tinea</w:t>
      </w:r>
      <w:r w:rsidRPr="00082FE3">
        <w:rPr>
          <w:rFonts w:cs="Arial"/>
          <w:i/>
          <w:spacing w:val="19"/>
        </w:rPr>
        <w:t xml:space="preserve"> </w:t>
      </w:r>
      <w:r w:rsidRPr="00082FE3">
        <w:rPr>
          <w:rFonts w:cs="Arial"/>
          <w:i/>
        </w:rPr>
        <w:t>corporis</w:t>
      </w:r>
      <w:r w:rsidRPr="00082FE3">
        <w:rPr>
          <w:rFonts w:cs="Arial"/>
          <w:i/>
          <w:spacing w:val="25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7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https://dermnetnz.org/topics/tinea-corporis</w:t>
      </w:r>
      <w:r w:rsidRPr="00082FE3">
        <w:rPr>
          <w:rFonts w:cs="Arial"/>
          <w:spacing w:val="-4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238A2255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0553DAD8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Blaikie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A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Dutton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G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  <w:i/>
        </w:rPr>
        <w:t>How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to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assess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eyes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vision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infants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preschool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2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8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21"/>
        </w:rPr>
        <w:t xml:space="preserve"> </w:t>
      </w:r>
      <w:r w:rsidRPr="0060547C">
        <w:rPr>
          <w:rFonts w:cs="Arial"/>
        </w:rPr>
        <w:t>https://doi.org/10.1136/bmj.h1716</w:t>
      </w:r>
      <w:r w:rsidRPr="0060547C">
        <w:rPr>
          <w:rFonts w:cs="Arial"/>
          <w:spacing w:val="29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27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24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2021]</w:t>
      </w:r>
    </w:p>
    <w:p w14:paraId="7CFF3A46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666B9D44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Blair,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M,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Adams,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C,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Newland,</w:t>
      </w:r>
      <w:r w:rsidRPr="00082FE3">
        <w:rPr>
          <w:rFonts w:cs="Arial"/>
          <w:spacing w:val="49"/>
        </w:rPr>
        <w:t xml:space="preserve"> </w:t>
      </w:r>
      <w:r w:rsidRPr="00082FE3">
        <w:rPr>
          <w:rFonts w:cs="Arial"/>
        </w:rPr>
        <w:t>R, Bedford, H,</w:t>
      </w:r>
      <w:r w:rsidRPr="00082FE3">
        <w:rPr>
          <w:rFonts w:cs="Arial"/>
          <w:spacing w:val="50"/>
        </w:rPr>
        <w:t xml:space="preserve"> </w:t>
      </w:r>
      <w:r w:rsidRPr="00082FE3">
        <w:rPr>
          <w:rFonts w:cs="Arial"/>
        </w:rPr>
        <w:t>Waterstone,</w:t>
      </w:r>
      <w:r w:rsidRPr="00082FE3">
        <w:rPr>
          <w:rFonts w:cs="Arial"/>
          <w:spacing w:val="50"/>
        </w:rPr>
        <w:t xml:space="preserve"> </w:t>
      </w:r>
      <w:r w:rsidRPr="00082FE3">
        <w:rPr>
          <w:rFonts w:cs="Arial"/>
        </w:rPr>
        <w:t>T, Malone, M, Whittaker,</w:t>
      </w:r>
      <w:r w:rsidRPr="00082FE3">
        <w:rPr>
          <w:rFonts w:cs="Arial"/>
          <w:spacing w:val="49"/>
        </w:rPr>
        <w:t xml:space="preserve"> </w:t>
      </w:r>
      <w:r w:rsidRPr="00082FE3">
        <w:rPr>
          <w:rFonts w:cs="Arial"/>
        </w:rPr>
        <w:t>K.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Cowley,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S,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Goddard,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0"/>
        </w:rPr>
        <w:t xml:space="preserve"> </w:t>
      </w:r>
      <w:proofErr w:type="spellStart"/>
      <w:r w:rsidRPr="00082FE3">
        <w:rPr>
          <w:rFonts w:cs="Arial"/>
        </w:rPr>
        <w:t>Sidebotham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B,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Walker,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V,</w:t>
      </w:r>
      <w:r w:rsidRPr="00082FE3">
        <w:rPr>
          <w:rFonts w:cs="Arial"/>
          <w:spacing w:val="6"/>
        </w:rPr>
        <w:t xml:space="preserve"> </w:t>
      </w:r>
      <w:proofErr w:type="spellStart"/>
      <w:r w:rsidRPr="00082FE3">
        <w:rPr>
          <w:rFonts w:cs="Arial"/>
        </w:rPr>
        <w:t>Simkiss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D,</w:t>
      </w:r>
      <w:r w:rsidRPr="00082FE3">
        <w:rPr>
          <w:rFonts w:cs="Arial"/>
          <w:spacing w:val="10"/>
        </w:rPr>
        <w:t xml:space="preserve"> </w:t>
      </w:r>
      <w:proofErr w:type="spellStart"/>
      <w:r w:rsidRPr="00082FE3">
        <w:rPr>
          <w:rFonts w:cs="Arial"/>
        </w:rPr>
        <w:t>Lowenhoff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C,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Crawford,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D,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Mansfield,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P,</w:t>
      </w:r>
      <w:r w:rsidRPr="00082FE3">
        <w:rPr>
          <w:rFonts w:cs="Arial"/>
          <w:spacing w:val="10"/>
        </w:rPr>
        <w:t xml:space="preserve"> </w:t>
      </w:r>
      <w:proofErr w:type="spellStart"/>
      <w:r w:rsidRPr="00082FE3">
        <w:rPr>
          <w:rFonts w:cs="Arial"/>
        </w:rPr>
        <w:t>Mitcheson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J,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James,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N,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Nathan,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D,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Marder,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E,</w:t>
      </w:r>
      <w:r w:rsidRPr="00082FE3">
        <w:rPr>
          <w:rFonts w:cs="Arial"/>
          <w:spacing w:val="6"/>
        </w:rPr>
        <w:t xml:space="preserve"> </w:t>
      </w:r>
      <w:proofErr w:type="spellStart"/>
      <w:r w:rsidRPr="00082FE3">
        <w:rPr>
          <w:rFonts w:cs="Arial"/>
        </w:rPr>
        <w:t>WIlliams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J,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More,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J,</w:t>
      </w:r>
      <w:r w:rsidRPr="00082FE3">
        <w:rPr>
          <w:rFonts w:cs="Arial"/>
          <w:spacing w:val="10"/>
        </w:rPr>
        <w:t xml:space="preserve"> </w:t>
      </w:r>
      <w:proofErr w:type="spellStart"/>
      <w:r w:rsidRPr="00082FE3">
        <w:rPr>
          <w:rFonts w:cs="Arial"/>
        </w:rPr>
        <w:t>Heussler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H,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Wright,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Washington,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Watson,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J.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Bates,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S.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Oates,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J,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Thornton,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Cooper,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M,</w:t>
      </w:r>
      <w:r w:rsidRPr="00082FE3">
        <w:rPr>
          <w:rFonts w:cs="Arial"/>
          <w:spacing w:val="15"/>
        </w:rPr>
        <w:t xml:space="preserve"> </w:t>
      </w:r>
      <w:proofErr w:type="spellStart"/>
      <w:r w:rsidRPr="00082FE3">
        <w:rPr>
          <w:rFonts w:cs="Arial"/>
        </w:rPr>
        <w:t>Worsfold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S,</w:t>
      </w:r>
      <w:r w:rsidRPr="00082FE3">
        <w:rPr>
          <w:rFonts w:cs="Arial"/>
          <w:spacing w:val="-46"/>
        </w:rPr>
        <w:t xml:space="preserve"> </w:t>
      </w:r>
      <w:proofErr w:type="spellStart"/>
      <w:r w:rsidRPr="00082FE3">
        <w:rPr>
          <w:rFonts w:cs="Arial"/>
        </w:rPr>
        <w:t>Albery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L,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Morgan,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K,</w:t>
      </w:r>
      <w:r w:rsidRPr="00082FE3">
        <w:rPr>
          <w:rFonts w:cs="Arial"/>
          <w:spacing w:val="3"/>
        </w:rPr>
        <w:t xml:space="preserve"> </w:t>
      </w:r>
      <w:proofErr w:type="spellStart"/>
      <w:r w:rsidRPr="00082FE3">
        <w:rPr>
          <w:rFonts w:cs="Arial"/>
        </w:rPr>
        <w:t>Wintgens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Parrot,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L, Cleland,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J,</w:t>
      </w:r>
      <w:r w:rsidRPr="00082FE3">
        <w:rPr>
          <w:rFonts w:cs="Arial"/>
          <w:spacing w:val="7"/>
        </w:rPr>
        <w:t xml:space="preserve"> </w:t>
      </w:r>
      <w:proofErr w:type="spellStart"/>
      <w:r w:rsidRPr="00082FE3">
        <w:rPr>
          <w:rFonts w:cs="Arial"/>
        </w:rPr>
        <w:t>Bremner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L,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Stow,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C,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Pert,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McFadden, A,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Renfrew,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M,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Minchin, M,</w:t>
      </w:r>
      <w:r w:rsidRPr="00082FE3">
        <w:rPr>
          <w:rFonts w:cs="Arial"/>
          <w:spacing w:val="49"/>
        </w:rPr>
        <w:t xml:space="preserve"> </w:t>
      </w:r>
      <w:r w:rsidRPr="00082FE3">
        <w:rPr>
          <w:rFonts w:cs="Arial"/>
        </w:rPr>
        <w:t>King,</w:t>
      </w:r>
      <w:r w:rsidRPr="00082FE3">
        <w:rPr>
          <w:rFonts w:cs="Arial"/>
          <w:spacing w:val="50"/>
        </w:rPr>
        <w:t xml:space="preserve"> </w:t>
      </w:r>
      <w:r w:rsidRPr="00082FE3">
        <w:rPr>
          <w:rFonts w:cs="Arial"/>
        </w:rPr>
        <w:t xml:space="preserve">K, </w:t>
      </w:r>
      <w:proofErr w:type="spellStart"/>
      <w:r w:rsidRPr="00082FE3">
        <w:rPr>
          <w:rFonts w:cs="Arial"/>
        </w:rPr>
        <w:t>Elwig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50"/>
        </w:rPr>
        <w:t xml:space="preserve"> </w:t>
      </w:r>
      <w:r w:rsidRPr="00082FE3">
        <w:rPr>
          <w:rFonts w:cs="Arial"/>
        </w:rPr>
        <w:t>C, Butler, G,</w:t>
      </w:r>
      <w:r w:rsidRPr="00082FE3">
        <w:rPr>
          <w:rFonts w:cs="Arial"/>
          <w:spacing w:val="49"/>
        </w:rPr>
        <w:t xml:space="preserve"> </w:t>
      </w:r>
      <w:r w:rsidRPr="00082FE3">
        <w:rPr>
          <w:rFonts w:cs="Arial"/>
        </w:rPr>
        <w:t>Khan, F,</w:t>
      </w:r>
      <w:r w:rsidRPr="00082FE3">
        <w:rPr>
          <w:rFonts w:cs="Arial"/>
          <w:spacing w:val="50"/>
        </w:rPr>
        <w:t xml:space="preserve"> </w:t>
      </w:r>
      <w:proofErr w:type="spellStart"/>
      <w:r w:rsidRPr="00082FE3">
        <w:rPr>
          <w:rFonts w:cs="Arial"/>
        </w:rPr>
        <w:t>Puntis</w:t>
      </w:r>
      <w:proofErr w:type="spellEnd"/>
      <w:r w:rsidRPr="00082FE3">
        <w:rPr>
          <w:rFonts w:cs="Arial"/>
        </w:rPr>
        <w:t>, J,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Holmes,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L,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Aspinall,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N,</w:t>
      </w:r>
      <w:r w:rsidRPr="00082FE3">
        <w:rPr>
          <w:rFonts w:cs="Arial"/>
          <w:spacing w:val="14"/>
        </w:rPr>
        <w:t xml:space="preserve"> </w:t>
      </w:r>
      <w:proofErr w:type="spellStart"/>
      <w:r w:rsidRPr="00082FE3">
        <w:rPr>
          <w:rFonts w:cs="Arial"/>
        </w:rPr>
        <w:t>Cleugh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F,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Oliver,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L,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Adams,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H,</w:t>
      </w:r>
      <w:r w:rsidRPr="00082FE3">
        <w:rPr>
          <w:rFonts w:cs="Arial"/>
          <w:spacing w:val="10"/>
        </w:rPr>
        <w:t xml:space="preserve"> </w:t>
      </w:r>
      <w:proofErr w:type="spellStart"/>
      <w:r w:rsidRPr="00082FE3">
        <w:rPr>
          <w:rFonts w:cs="Arial"/>
        </w:rPr>
        <w:t>Oteng-Ntim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E,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Hunt,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C,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O’Sullivan,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E,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Stone,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D,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Chapman,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T,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McAree,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T,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Moore,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N,</w:t>
      </w:r>
      <w:r w:rsidRPr="00082FE3">
        <w:rPr>
          <w:rFonts w:cs="Arial"/>
          <w:spacing w:val="9"/>
        </w:rPr>
        <w:t xml:space="preserve"> </w:t>
      </w:r>
      <w:proofErr w:type="spellStart"/>
      <w:r w:rsidRPr="00082FE3">
        <w:rPr>
          <w:rFonts w:cs="Arial"/>
        </w:rPr>
        <w:t>Harcome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J,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Rowe,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Day,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5"/>
        </w:rPr>
        <w:t xml:space="preserve"> </w:t>
      </w:r>
      <w:proofErr w:type="spellStart"/>
      <w:r w:rsidRPr="00082FE3">
        <w:rPr>
          <w:rFonts w:cs="Arial"/>
        </w:rPr>
        <w:t>Mengoni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S,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O'Reilly,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M,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Dale,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N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Salt,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(2019</w:t>
      </w:r>
      <w:r w:rsidRPr="00082FE3">
        <w:rPr>
          <w:rFonts w:cs="Arial"/>
          <w:i/>
        </w:rPr>
        <w:t>)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Healthy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Child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programme</w:t>
      </w:r>
      <w:r w:rsidRPr="00082FE3">
        <w:rPr>
          <w:rFonts w:cs="Arial"/>
        </w:rPr>
        <w:t>.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https://portal.e-lfh.org.uk/myElearning/Catalogue/Index?HierarchyId=0_97&amp;programmeId=97</w:t>
      </w:r>
      <w:proofErr w:type="gramStart"/>
      <w:r w:rsidRPr="00082FE3">
        <w:rPr>
          <w:rFonts w:cs="Arial"/>
        </w:rPr>
        <w:t xml:space="preserve">   [</w:t>
      </w:r>
      <w:proofErr w:type="gramEnd"/>
      <w:r w:rsidRPr="00082FE3">
        <w:rPr>
          <w:rFonts w:cs="Arial"/>
        </w:rPr>
        <w:t>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2021]</w:t>
      </w:r>
    </w:p>
    <w:p w14:paraId="497D3410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  <w:r w:rsidRPr="0060547C">
        <w:rPr>
          <w:rFonts w:cs="Arial"/>
        </w:rPr>
        <w:t>Boardman,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J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  <w:i/>
        </w:rPr>
        <w:t>Laryngomalacia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21"/>
        </w:rPr>
        <w:t xml:space="preserve"> </w:t>
      </w:r>
      <w:r w:rsidRPr="0060547C">
        <w:rPr>
          <w:rFonts w:cs="Arial"/>
          <w:i/>
        </w:rPr>
        <w:t>Symptoms,</w:t>
      </w:r>
      <w:r w:rsidRPr="0060547C">
        <w:rPr>
          <w:rFonts w:cs="Arial"/>
          <w:i/>
          <w:spacing w:val="16"/>
        </w:rPr>
        <w:t xml:space="preserve"> </w:t>
      </w:r>
      <w:proofErr w:type="gramStart"/>
      <w:r w:rsidRPr="0060547C">
        <w:rPr>
          <w:rFonts w:cs="Arial"/>
          <w:i/>
        </w:rPr>
        <w:t>diagnosis</w:t>
      </w:r>
      <w:proofErr w:type="gramEnd"/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20"/>
        </w:rPr>
        <w:t xml:space="preserve"> </w:t>
      </w:r>
      <w:r w:rsidRPr="0060547C">
        <w:rPr>
          <w:rFonts w:cs="Arial"/>
          <w:i/>
        </w:rPr>
        <w:t>treatment</w:t>
      </w:r>
      <w:r w:rsidRPr="0060547C">
        <w:rPr>
          <w:rFonts w:cs="Arial"/>
          <w:i/>
          <w:spacing w:val="24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https://bestpractice.bmj.com/topics/en-gb/754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2021]</w:t>
      </w:r>
    </w:p>
    <w:p w14:paraId="6343150A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1F8B0890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lastRenderedPageBreak/>
        <w:t>British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Thoracic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Society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Scottish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Intercollegiate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Guidelines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Network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(2019)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  <w:i/>
        </w:rPr>
        <w:t>British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guideline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on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  <w:i/>
        </w:rPr>
        <w:t>the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management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  <w:i/>
        </w:rPr>
        <w:t>of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asthma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https://www.brit-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thoracic.org.uk/quality-improvement/guidelines/asthma/</w:t>
      </w:r>
      <w:r w:rsidRPr="00082FE3">
        <w:rPr>
          <w:rFonts w:cs="Arial"/>
          <w:spacing w:val="4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7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42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8"/>
        </w:rPr>
        <w:t xml:space="preserve"> </w:t>
      </w:r>
      <w:r w:rsidRPr="00082FE3">
        <w:rPr>
          <w:rFonts w:cs="Arial"/>
        </w:rPr>
        <w:t>2021]</w:t>
      </w:r>
    </w:p>
    <w:p w14:paraId="33D42D51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6DDB4E52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Buchanan,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R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(2018)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  <w:i/>
        </w:rPr>
        <w:t>Community</w:t>
      </w:r>
      <w:r w:rsidRPr="0060547C">
        <w:rPr>
          <w:rFonts w:cs="Arial"/>
          <w:i/>
          <w:spacing w:val="20"/>
        </w:rPr>
        <w:t xml:space="preserve"> </w:t>
      </w:r>
      <w:r w:rsidRPr="0060547C">
        <w:rPr>
          <w:rFonts w:cs="Arial"/>
          <w:i/>
        </w:rPr>
        <w:t>Acquired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Pneumonia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–</w:t>
      </w:r>
      <w:r w:rsidRPr="0060547C">
        <w:rPr>
          <w:rFonts w:cs="Arial"/>
          <w:i/>
          <w:spacing w:val="20"/>
        </w:rPr>
        <w:t xml:space="preserve"> </w:t>
      </w:r>
      <w:r w:rsidRPr="0060547C">
        <w:rPr>
          <w:rFonts w:cs="Arial"/>
          <w:i/>
        </w:rPr>
        <w:t>An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Interactive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Case</w:t>
      </w:r>
      <w:r w:rsidRPr="0060547C">
        <w:rPr>
          <w:rFonts w:cs="Arial"/>
          <w:i/>
          <w:spacing w:val="2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https://</w:t>
      </w:r>
      <w:hyperlink r:id="rId342">
        <w:r w:rsidRPr="0060547C">
          <w:rPr>
            <w:rFonts w:cs="Arial"/>
          </w:rPr>
          <w:t>www.paediatricfoam.com/2018/08/community-acquired-pneumonia-an-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interactive-case/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[Accessed 21st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2021]</w:t>
      </w:r>
    </w:p>
    <w:p w14:paraId="11588E16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0D4FA3DC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Burnhill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G.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(2019)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  <w:i/>
        </w:rPr>
        <w:t>The</w:t>
      </w:r>
      <w:r w:rsidRPr="00082FE3">
        <w:rPr>
          <w:rFonts w:cs="Arial"/>
          <w:i/>
          <w:spacing w:val="12"/>
        </w:rPr>
        <w:t xml:space="preserve"> </w:t>
      </w:r>
      <w:r w:rsidRPr="00082FE3">
        <w:rPr>
          <w:rFonts w:cs="Arial"/>
          <w:i/>
        </w:rPr>
        <w:t>Child</w:t>
      </w:r>
      <w:r w:rsidRPr="00082FE3">
        <w:rPr>
          <w:rFonts w:cs="Arial"/>
          <w:i/>
          <w:spacing w:val="11"/>
        </w:rPr>
        <w:t xml:space="preserve"> </w:t>
      </w:r>
      <w:r w:rsidRPr="00082FE3">
        <w:rPr>
          <w:rFonts w:cs="Arial"/>
          <w:i/>
        </w:rPr>
        <w:t>with</w:t>
      </w:r>
      <w:r w:rsidRPr="00082FE3">
        <w:rPr>
          <w:rFonts w:cs="Arial"/>
          <w:i/>
          <w:spacing w:val="11"/>
        </w:rPr>
        <w:t xml:space="preserve"> </w:t>
      </w:r>
      <w:r w:rsidRPr="00082FE3">
        <w:rPr>
          <w:rFonts w:cs="Arial"/>
          <w:i/>
        </w:rPr>
        <w:t>Fever</w:t>
      </w:r>
      <w:r w:rsidRPr="00082FE3">
        <w:rPr>
          <w:rFonts w:cs="Arial"/>
          <w:i/>
          <w:spacing w:val="9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lfh.org.uk/Component/Details/550362</w:t>
      </w:r>
      <w:r w:rsidRPr="00082FE3">
        <w:rPr>
          <w:rFonts w:cs="Arial"/>
          <w:spacing w:val="39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2021]</w:t>
      </w:r>
    </w:p>
    <w:p w14:paraId="434DD56F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1C01EB1A" w14:textId="77777777" w:rsidR="005531EA" w:rsidRPr="00082FE3" w:rsidRDefault="005531EA" w:rsidP="0060547C">
      <w:pPr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Burnhill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G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(2019)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Child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with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Respiratory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Distress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https://portal.e-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lfh.org.uk/Component/Details/556993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2021]</w:t>
      </w:r>
    </w:p>
    <w:p w14:paraId="10A50DE1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27122484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Buxton, 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  <w:i/>
        </w:rPr>
        <w:t>Primary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Headaches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in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children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43">
        <w:r w:rsidRPr="00082FE3">
          <w:rPr>
            <w:rFonts w:cs="Arial"/>
          </w:rPr>
          <w:t>www.peminfographics.com/infographics/primary-headaches-in-children</w:t>
        </w:r>
        <w:r w:rsidRPr="00082FE3">
          <w:rPr>
            <w:rFonts w:cs="Arial"/>
            <w:spacing w:val="1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12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October</w:t>
      </w:r>
      <w:r w:rsidRPr="00082FE3">
        <w:rPr>
          <w:rFonts w:cs="Arial"/>
          <w:spacing w:val="-3"/>
        </w:rPr>
        <w:t xml:space="preserve"> </w:t>
      </w:r>
      <w:r w:rsidRPr="00082FE3">
        <w:rPr>
          <w:rFonts w:cs="Arial"/>
        </w:rPr>
        <w:t>2021]</w:t>
      </w:r>
    </w:p>
    <w:p w14:paraId="7E0FA322" w14:textId="77777777" w:rsidR="005531EA" w:rsidRPr="0060547C" w:rsidRDefault="005531EA" w:rsidP="0060547C">
      <w:pPr>
        <w:pStyle w:val="BodyText"/>
        <w:spacing w:before="8" w:line="240" w:lineRule="auto"/>
        <w:ind w:right="-30"/>
        <w:rPr>
          <w:rFonts w:cs="Arial"/>
        </w:rPr>
      </w:pPr>
    </w:p>
    <w:p w14:paraId="38F23E9F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Buxton,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E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  <w:i/>
        </w:rPr>
        <w:t>Secondary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headaches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in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children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44">
        <w:r w:rsidRPr="00082FE3">
          <w:rPr>
            <w:rFonts w:cs="Arial"/>
          </w:rPr>
          <w:t>www.peminfographics.com/infographics/secondary-headaches-in-children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12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October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2021]</w:t>
      </w:r>
    </w:p>
    <w:p w14:paraId="40592990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379C3DF3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Chawla,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R,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Clinch,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J,</w:t>
      </w:r>
      <w:r w:rsidRPr="00082FE3">
        <w:rPr>
          <w:rFonts w:cs="Arial"/>
          <w:spacing w:val="8"/>
        </w:rPr>
        <w:t xml:space="preserve"> </w:t>
      </w:r>
      <w:proofErr w:type="spellStart"/>
      <w:r w:rsidRPr="00082FE3">
        <w:rPr>
          <w:rFonts w:cs="Arial"/>
        </w:rPr>
        <w:t>Datsopoulos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S,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Ford,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L.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Gray,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S,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Holt,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S,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Howard,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R,</w:t>
      </w:r>
      <w:r w:rsidRPr="00082FE3">
        <w:rPr>
          <w:rFonts w:cs="Arial"/>
          <w:spacing w:val="11"/>
        </w:rPr>
        <w:t xml:space="preserve"> </w:t>
      </w:r>
      <w:proofErr w:type="spellStart"/>
      <w:r w:rsidRPr="00082FE3">
        <w:rPr>
          <w:rFonts w:cs="Arial"/>
        </w:rPr>
        <w:t>Jayaseelan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S,</w:t>
      </w:r>
      <w:r w:rsidRPr="00082FE3">
        <w:rPr>
          <w:rFonts w:cs="Arial"/>
          <w:spacing w:val="9"/>
        </w:rPr>
        <w:t xml:space="preserve"> </w:t>
      </w:r>
      <w:proofErr w:type="spellStart"/>
      <w:r w:rsidRPr="00082FE3">
        <w:rPr>
          <w:rFonts w:cs="Arial"/>
        </w:rPr>
        <w:t>Liossi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C,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Maillard,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S,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Mullen,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S,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Rajapakse,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D,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Robinson,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N,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Rose,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M,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Williams,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G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1"/>
        </w:rPr>
        <w:t xml:space="preserve"> </w:t>
      </w:r>
      <w:proofErr w:type="spellStart"/>
      <w:r w:rsidRPr="00082FE3">
        <w:rPr>
          <w:rFonts w:cs="Arial"/>
        </w:rPr>
        <w:t>Zarnegar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R.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(2015)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  <w:i/>
        </w:rPr>
        <w:t>Pain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Management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https://rcpch.learningpool.com/course/view.php?id=126</w:t>
      </w:r>
      <w:r w:rsidRPr="00082FE3">
        <w:rPr>
          <w:rFonts w:cs="Arial"/>
          <w:spacing w:val="2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3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2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1"/>
        </w:rPr>
        <w:t xml:space="preserve"> </w:t>
      </w:r>
      <w:r w:rsidRPr="00082FE3">
        <w:rPr>
          <w:rFonts w:cs="Arial"/>
        </w:rPr>
        <w:t>2021]</w:t>
      </w:r>
    </w:p>
    <w:p w14:paraId="00015571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Chen,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J.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Yang,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A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(2019)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  <w:i/>
        </w:rPr>
        <w:t>Blisters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pustules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neonates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https://dermnetnz.org/topics/blisters-and-pustules-in-neonates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48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2021]</w:t>
      </w:r>
    </w:p>
    <w:p w14:paraId="4E379270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  <w:r w:rsidRPr="00082FE3">
        <w:rPr>
          <w:rFonts w:cs="Arial"/>
        </w:rPr>
        <w:t>Childrens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Acute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Transport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Service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  <w:i/>
        </w:rPr>
        <w:t>CATS</w:t>
      </w:r>
      <w:r w:rsidRPr="00082FE3">
        <w:rPr>
          <w:rFonts w:cs="Arial"/>
          <w:i/>
          <w:spacing w:val="16"/>
        </w:rPr>
        <w:t xml:space="preserve"> </w:t>
      </w:r>
      <w:r w:rsidRPr="00082FE3">
        <w:rPr>
          <w:rFonts w:cs="Arial"/>
          <w:i/>
        </w:rPr>
        <w:t>bronchiolitis</w:t>
      </w:r>
      <w:r w:rsidRPr="00082FE3">
        <w:rPr>
          <w:rFonts w:cs="Arial"/>
          <w:i/>
          <w:spacing w:val="17"/>
        </w:rPr>
        <w:t xml:space="preserve"> </w:t>
      </w:r>
      <w:r w:rsidRPr="00082FE3">
        <w:rPr>
          <w:rFonts w:cs="Arial"/>
          <w:i/>
        </w:rPr>
        <w:t>webinar</w:t>
      </w:r>
      <w:r w:rsidRPr="00082FE3">
        <w:rPr>
          <w:rFonts w:cs="Arial"/>
          <w:i/>
          <w:spacing w:val="18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https://youtu.be/kJlF1u_o-L4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(2021)]</w:t>
      </w:r>
    </w:p>
    <w:p w14:paraId="44F9A9FB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38FADAF9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lastRenderedPageBreak/>
        <w:t>Collins,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E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11"/>
        </w:rPr>
        <w:t xml:space="preserve"> </w:t>
      </w:r>
      <w:proofErr w:type="spellStart"/>
      <w:r w:rsidRPr="0060547C">
        <w:rPr>
          <w:rFonts w:cs="Arial"/>
        </w:rPr>
        <w:t>Alisio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M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  <w:i/>
        </w:rPr>
        <w:t>Pneumonia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Module,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Don't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Forget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Bubbles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https://dontforgetthebubbles.com/pneumonia-module/</w:t>
      </w:r>
      <w:r w:rsidRPr="0060547C">
        <w:rPr>
          <w:rFonts w:cs="Arial"/>
          <w:spacing w:val="40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4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37"/>
        </w:rPr>
        <w:t xml:space="preserve"> </w:t>
      </w:r>
      <w:r w:rsidRPr="0060547C">
        <w:rPr>
          <w:rFonts w:cs="Arial"/>
        </w:rPr>
        <w:t>2021]</w:t>
      </w:r>
    </w:p>
    <w:p w14:paraId="0AAF65AA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05DBF11F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Coombe,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M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  <w:i/>
        </w:rPr>
        <w:t>Remote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consulting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for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acute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cases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https://vimeo.com/587746398/12415345a1</w:t>
      </w:r>
      <w:r w:rsidRPr="0060547C">
        <w:rPr>
          <w:rFonts w:cs="Arial"/>
          <w:spacing w:val="3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40"/>
        </w:rPr>
        <w:t xml:space="preserve"> </w:t>
      </w:r>
      <w:r w:rsidRPr="0060547C">
        <w:rPr>
          <w:rFonts w:cs="Arial"/>
        </w:rPr>
        <w:t>2</w:t>
      </w:r>
      <w:r w:rsidRPr="0060547C">
        <w:rPr>
          <w:rFonts w:cs="Arial"/>
          <w:spacing w:val="31"/>
        </w:rPr>
        <w:t xml:space="preserve"> </w:t>
      </w:r>
      <w:r w:rsidRPr="0060547C">
        <w:rPr>
          <w:rFonts w:cs="Arial"/>
        </w:rPr>
        <w:t>November</w:t>
      </w:r>
      <w:r w:rsidRPr="0060547C">
        <w:rPr>
          <w:rFonts w:cs="Arial"/>
          <w:spacing w:val="35"/>
        </w:rPr>
        <w:t xml:space="preserve"> </w:t>
      </w:r>
      <w:r w:rsidRPr="0060547C">
        <w:rPr>
          <w:rFonts w:cs="Arial"/>
        </w:rPr>
        <w:t>2021]</w:t>
      </w:r>
    </w:p>
    <w:p w14:paraId="61BDD4E0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4A9C926E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Copp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F (2018)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i/>
        </w:rPr>
        <w:t>A child with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 xml:space="preserve">a fever </w:t>
      </w:r>
      <w:r w:rsidRPr="00082FE3">
        <w:rPr>
          <w:rFonts w:cs="Arial"/>
        </w:rPr>
        <w:t>Available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at: https://</w:t>
      </w:r>
      <w:hyperlink r:id="rId345">
        <w:r w:rsidRPr="00082FE3">
          <w:rPr>
            <w:rFonts w:cs="Arial"/>
          </w:rPr>
          <w:t>www.rcemlearning.co.uk/foamed/a-</w:t>
        </w:r>
      </w:hyperlink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child-with-a-fever/ [Accessed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2021]</w:t>
      </w:r>
    </w:p>
    <w:p w14:paraId="73AA65DE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6B12E2AB" w14:textId="77777777" w:rsidR="005531EA" w:rsidRPr="00082FE3" w:rsidRDefault="005531EA" w:rsidP="0060547C">
      <w:pPr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Corrick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E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</w:rPr>
        <w:t>(2018)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  <w:i/>
        </w:rPr>
        <w:t>Introduction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to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Paediatrics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for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Paramedics</w:t>
      </w:r>
      <w:r w:rsidRPr="0060547C">
        <w:rPr>
          <w:rFonts w:cs="Arial"/>
          <w:i/>
          <w:spacing w:val="24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https://portal.e-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lfh.org.uk/Component/Details/523011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2021]</w:t>
      </w:r>
    </w:p>
    <w:p w14:paraId="4E8E9F0D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507882F9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Corrick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E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(2018)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  <w:i/>
        </w:rPr>
        <w:t>The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Limping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  <w:i/>
        </w:rPr>
        <w:t>Child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lfh.org.uk/Component/Details/522711</w:t>
      </w:r>
      <w:r w:rsidRPr="00082FE3">
        <w:rPr>
          <w:rFonts w:cs="Arial"/>
          <w:spacing w:val="38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3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36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2021]</w:t>
      </w:r>
    </w:p>
    <w:p w14:paraId="3A456EB6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14B5174F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Cox,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V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(2019)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  <w:i/>
        </w:rPr>
        <w:t>Episode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14: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HEADSS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assessment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tool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https://soundcloud.com/user-663288011/episode-14-talking-headss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</w:rPr>
        <w:t>26th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October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2021]</w:t>
      </w:r>
    </w:p>
    <w:p w14:paraId="024BE75A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34F71D45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Creighton,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S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  <w:i/>
        </w:rPr>
        <w:t>Adolescent</w:t>
      </w:r>
      <w:r w:rsidRPr="00082FE3">
        <w:rPr>
          <w:rFonts w:cs="Arial"/>
          <w:i/>
          <w:spacing w:val="23"/>
        </w:rPr>
        <w:t xml:space="preserve"> </w:t>
      </w:r>
      <w:r w:rsidRPr="00082FE3">
        <w:rPr>
          <w:rFonts w:cs="Arial"/>
          <w:i/>
        </w:rPr>
        <w:t>Gynaecology</w:t>
      </w:r>
      <w:r w:rsidRPr="00082FE3">
        <w:rPr>
          <w:rFonts w:cs="Arial"/>
          <w:i/>
          <w:spacing w:val="22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lfh.org.uk/Component/Details/32928th0</w:t>
      </w:r>
      <w:r w:rsidRPr="00082FE3">
        <w:rPr>
          <w:rFonts w:cs="Arial"/>
          <w:spacing w:val="29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6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6"/>
        </w:rPr>
        <w:t xml:space="preserve"> </w:t>
      </w:r>
      <w:r w:rsidRPr="00082FE3">
        <w:rPr>
          <w:rFonts w:cs="Arial"/>
        </w:rPr>
        <w:t>2021]</w:t>
      </w:r>
    </w:p>
    <w:p w14:paraId="072AB50B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Cunnigham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L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  <w:i/>
        </w:rPr>
        <w:t>Lightning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Learning: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Honour-Based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Violence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https://em3.org.uk/foamed/14/10/2019/lightning-learning-honour-based-violence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0C700A5E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414A616F" w14:textId="77777777" w:rsidR="005531EA" w:rsidRPr="00082FE3" w:rsidRDefault="005531EA" w:rsidP="0060547C">
      <w:pPr>
        <w:ind w:left="152" w:right="-30"/>
        <w:rPr>
          <w:rFonts w:cs="Arial"/>
        </w:rPr>
      </w:pPr>
      <w:proofErr w:type="spellStart"/>
      <w:r w:rsidRPr="0060547C">
        <w:rPr>
          <w:rFonts w:cs="Arial"/>
          <w:w w:val="105"/>
        </w:rPr>
        <w:t>Dadnam</w:t>
      </w:r>
      <w:proofErr w:type="spellEnd"/>
      <w:r w:rsidRPr="0060547C">
        <w:rPr>
          <w:rFonts w:cs="Arial"/>
          <w:w w:val="105"/>
        </w:rPr>
        <w:t xml:space="preserve">, </w:t>
      </w:r>
      <w:proofErr w:type="gramStart"/>
      <w:r w:rsidRPr="0060547C">
        <w:rPr>
          <w:rFonts w:cs="Arial"/>
          <w:w w:val="105"/>
        </w:rPr>
        <w:t>C(</w:t>
      </w:r>
      <w:proofErr w:type="gramEnd"/>
      <w:r w:rsidRPr="0060547C">
        <w:rPr>
          <w:rFonts w:cs="Arial"/>
          <w:w w:val="105"/>
        </w:rPr>
        <w:t xml:space="preserve">2021) </w:t>
      </w:r>
      <w:r w:rsidRPr="0060547C">
        <w:rPr>
          <w:rFonts w:cs="Arial"/>
          <w:i/>
          <w:w w:val="105"/>
        </w:rPr>
        <w:t>Conversations about constipation</w:t>
      </w:r>
      <w:r w:rsidRPr="0060547C">
        <w:rPr>
          <w:rFonts w:cs="Arial"/>
          <w:w w:val="105"/>
        </w:rPr>
        <w:t>, Available at:</w:t>
      </w:r>
      <w:r w:rsidRPr="0060547C">
        <w:rPr>
          <w:rFonts w:cs="Arial"/>
          <w:spacing w:val="1"/>
          <w:w w:val="105"/>
        </w:rPr>
        <w:t xml:space="preserve"> </w:t>
      </w:r>
      <w:r w:rsidRPr="0060547C">
        <w:rPr>
          <w:rFonts w:cs="Arial"/>
          <w:u w:val="single"/>
        </w:rPr>
        <w:t>https://dontforgetthebubbles.com/conversations-about-constipation/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</w:t>
      </w:r>
      <w:r w:rsidRPr="0060547C">
        <w:rPr>
          <w:rFonts w:cs="Arial"/>
          <w:vertAlign w:val="superscript"/>
        </w:rPr>
        <w:t>nd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  <w:w w:val="105"/>
        </w:rPr>
        <w:t>December</w:t>
      </w:r>
      <w:r w:rsidRPr="0060547C">
        <w:rPr>
          <w:rFonts w:cs="Arial"/>
          <w:spacing w:val="-2"/>
          <w:w w:val="105"/>
        </w:rPr>
        <w:t xml:space="preserve"> </w:t>
      </w:r>
      <w:r w:rsidRPr="0060547C">
        <w:rPr>
          <w:rFonts w:cs="Arial"/>
          <w:w w:val="105"/>
        </w:rPr>
        <w:t>2022]</w:t>
      </w:r>
    </w:p>
    <w:p w14:paraId="5D88BC62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</w:p>
    <w:p w14:paraId="61AFEC5E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  <w:r w:rsidRPr="00082FE3">
        <w:rPr>
          <w:rFonts w:cs="Arial"/>
        </w:rPr>
        <w:t>Davie,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M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Butler,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M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  <w:i/>
        </w:rPr>
        <w:t>Behavioural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  <w:i/>
        </w:rPr>
        <w:t>issues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in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Children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46">
        <w:r w:rsidRPr="00082FE3">
          <w:rPr>
            <w:rFonts w:cs="Arial"/>
          </w:rPr>
          <w:t>www.paediatricfoam.com/2017/07/behavioural-issues-in-children/</w:t>
        </w:r>
        <w:r w:rsidRPr="00082FE3">
          <w:rPr>
            <w:rFonts w:cs="Arial"/>
            <w:spacing w:val="1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350BBA26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1DF12224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lastRenderedPageBreak/>
        <w:t>Davies,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C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 xml:space="preserve">(2020) </w:t>
      </w:r>
      <w:r w:rsidRPr="00082FE3">
        <w:rPr>
          <w:rFonts w:cs="Arial"/>
          <w:i/>
        </w:rPr>
        <w:t>The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Limping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Child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47">
        <w:r w:rsidRPr="00082FE3">
          <w:rPr>
            <w:rFonts w:cs="Arial"/>
          </w:rPr>
          <w:t>www.rcemlearning.co.uk/foamed/the-limping-child/</w:t>
        </w:r>
        <w:r w:rsidRPr="00082FE3">
          <w:rPr>
            <w:rFonts w:cs="Arial"/>
            <w:spacing w:val="2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</w:t>
      </w:r>
    </w:p>
    <w:p w14:paraId="46B78CDB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0AA375DE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Davies,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C.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7"/>
        </w:rPr>
        <w:t xml:space="preserve"> </w:t>
      </w:r>
      <w:proofErr w:type="spellStart"/>
      <w:r w:rsidRPr="00082FE3">
        <w:rPr>
          <w:rFonts w:cs="Arial"/>
        </w:rPr>
        <w:t>Adenugba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O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(2018)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  <w:i/>
        </w:rPr>
        <w:t>Stuck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in the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Ear!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48">
        <w:r w:rsidRPr="00082FE3">
          <w:rPr>
            <w:rFonts w:cs="Arial"/>
          </w:rPr>
          <w:t>www.rcemlearning.co.uk/foamed/stuck-in-the-ear/</w:t>
        </w:r>
        <w:r w:rsidRPr="00082FE3">
          <w:rPr>
            <w:rFonts w:cs="Arial"/>
            <w:spacing w:val="4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48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</w:t>
      </w:r>
    </w:p>
    <w:p w14:paraId="3BED83FD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21ED5F8C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Davies,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S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(2020)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  <w:i/>
        </w:rPr>
        <w:t>Urgent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Emergency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Care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Emergency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Practitioner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Framework.</w:t>
      </w:r>
      <w:r w:rsidRPr="0060547C">
        <w:rPr>
          <w:rFonts w:cs="Arial"/>
          <w:i/>
          <w:spacing w:val="37"/>
        </w:rPr>
        <w:t xml:space="preserve"> </w:t>
      </w:r>
      <w:r w:rsidRPr="0060547C">
        <w:rPr>
          <w:rFonts w:cs="Arial"/>
        </w:rPr>
        <w:t>London: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Health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Education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England</w:t>
      </w:r>
    </w:p>
    <w:p w14:paraId="2A774126" w14:textId="77777777" w:rsidR="005531EA" w:rsidRPr="00082FE3" w:rsidRDefault="005531EA" w:rsidP="0060547C">
      <w:pPr>
        <w:spacing w:before="144"/>
        <w:ind w:left="152" w:right="-30"/>
        <w:rPr>
          <w:rFonts w:cs="Arial"/>
        </w:rPr>
      </w:pPr>
      <w:r w:rsidRPr="0060547C">
        <w:rPr>
          <w:rFonts w:cs="Arial"/>
        </w:rPr>
        <w:t>Davis,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T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</w:rPr>
        <w:t>(2019)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  <w:i/>
        </w:rPr>
        <w:t>NICE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fever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guidelines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for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kids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https://litfl.com/nice-fever-</w:t>
      </w:r>
      <w:r w:rsidRPr="0060547C">
        <w:rPr>
          <w:rFonts w:cs="Arial"/>
          <w:spacing w:val="-46"/>
        </w:rPr>
        <w:t xml:space="preserve"> </w:t>
      </w:r>
      <w:r w:rsidRPr="0060547C">
        <w:rPr>
          <w:rFonts w:cs="Arial"/>
        </w:rPr>
        <w:t>guidelines-for-kids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2021]</w:t>
      </w:r>
    </w:p>
    <w:p w14:paraId="3C0B06A0" w14:textId="77777777" w:rsidR="005531EA" w:rsidRPr="0060547C" w:rsidRDefault="005531EA" w:rsidP="0060547C">
      <w:pPr>
        <w:pStyle w:val="BodyText"/>
        <w:spacing w:before="7" w:line="240" w:lineRule="auto"/>
        <w:ind w:right="-30"/>
        <w:rPr>
          <w:rFonts w:cs="Arial"/>
        </w:rPr>
      </w:pPr>
    </w:p>
    <w:p w14:paraId="0E0A0E55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Davis,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T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  <w:i/>
        </w:rPr>
        <w:t>Bronchiolitis Module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 xml:space="preserve">at: </w:t>
      </w:r>
      <w:r w:rsidRPr="00082FE3">
        <w:rPr>
          <w:rFonts w:cs="Arial"/>
          <w:u w:val="single"/>
        </w:rPr>
        <w:t>https://d(2021)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u w:val="single"/>
        </w:rPr>
        <w:t>dontforgetthebubbles.com/bronchiolitis-module/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0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36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2"/>
        </w:rPr>
        <w:t xml:space="preserve"> </w:t>
      </w:r>
      <w:r w:rsidRPr="00082FE3">
        <w:rPr>
          <w:rFonts w:cs="Arial"/>
        </w:rPr>
        <w:t>2021]</w:t>
      </w:r>
    </w:p>
    <w:p w14:paraId="32D47D11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1CCEB2C5" w14:textId="77777777" w:rsidR="005531EA" w:rsidRPr="00082FE3" w:rsidRDefault="005531EA" w:rsidP="0060547C">
      <w:pPr>
        <w:spacing w:before="60"/>
        <w:ind w:left="152" w:right="-30"/>
        <w:rPr>
          <w:rFonts w:cs="Arial"/>
        </w:rPr>
      </w:pPr>
      <w:r w:rsidRPr="0060547C">
        <w:rPr>
          <w:rFonts w:cs="Arial"/>
        </w:rPr>
        <w:t>Davis,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T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  <w:i/>
        </w:rPr>
        <w:t>ENT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Part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1: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a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word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your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ear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https://dontforgetthebubbles.com/ent-part-1-a-word-in-your-ear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40ACEEE2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45551A3C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Davis,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T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  <w:i/>
        </w:rPr>
        <w:t>ENT</w:t>
      </w:r>
      <w:r w:rsidRPr="00082FE3">
        <w:rPr>
          <w:rFonts w:cs="Arial"/>
          <w:i/>
          <w:spacing w:val="20"/>
        </w:rPr>
        <w:t xml:space="preserve"> </w:t>
      </w:r>
      <w:r w:rsidRPr="00082FE3">
        <w:rPr>
          <w:rFonts w:cs="Arial"/>
          <w:i/>
        </w:rPr>
        <w:t>Part</w:t>
      </w:r>
      <w:r w:rsidRPr="00082FE3">
        <w:rPr>
          <w:rFonts w:cs="Arial"/>
          <w:i/>
          <w:spacing w:val="16"/>
        </w:rPr>
        <w:t xml:space="preserve"> </w:t>
      </w:r>
      <w:r w:rsidRPr="00082FE3">
        <w:rPr>
          <w:rFonts w:cs="Arial"/>
          <w:i/>
        </w:rPr>
        <w:t>2:</w:t>
      </w:r>
      <w:r w:rsidRPr="00082FE3">
        <w:rPr>
          <w:rFonts w:cs="Arial"/>
          <w:i/>
          <w:spacing w:val="20"/>
        </w:rPr>
        <w:t xml:space="preserve"> </w:t>
      </w:r>
      <w:r w:rsidRPr="00082FE3">
        <w:rPr>
          <w:rFonts w:cs="Arial"/>
          <w:i/>
        </w:rPr>
        <w:t>who</w:t>
      </w:r>
      <w:r w:rsidRPr="00082FE3">
        <w:rPr>
          <w:rFonts w:cs="Arial"/>
          <w:i/>
          <w:spacing w:val="14"/>
        </w:rPr>
        <w:t xml:space="preserve"> </w:t>
      </w:r>
      <w:proofErr w:type="spellStart"/>
      <w:r w:rsidRPr="00082FE3">
        <w:rPr>
          <w:rFonts w:cs="Arial"/>
          <w:i/>
        </w:rPr>
        <w:t>nose</w:t>
      </w:r>
      <w:proofErr w:type="spellEnd"/>
      <w:r w:rsidRPr="00082FE3">
        <w:rPr>
          <w:rFonts w:cs="Arial"/>
          <w:i/>
        </w:rPr>
        <w:t>?</w:t>
      </w:r>
      <w:r w:rsidRPr="00082FE3">
        <w:rPr>
          <w:rFonts w:cs="Arial"/>
          <w:i/>
          <w:spacing w:val="21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https://dontforgetthebubbles.com/ent-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part-2-who-nose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21st September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2021]</w:t>
      </w:r>
    </w:p>
    <w:p w14:paraId="6CDC4A3C" w14:textId="77777777" w:rsidR="005531EA" w:rsidRPr="0060547C" w:rsidRDefault="005531EA" w:rsidP="0060547C">
      <w:pPr>
        <w:pStyle w:val="BodyText"/>
        <w:spacing w:before="1" w:line="240" w:lineRule="auto"/>
        <w:ind w:right="-30"/>
        <w:rPr>
          <w:rFonts w:cs="Arial"/>
        </w:rPr>
      </w:pPr>
    </w:p>
    <w:p w14:paraId="5A18C2DA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Davis,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T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  <w:i/>
        </w:rPr>
        <w:t>ENT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Part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3: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a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frog</w:t>
      </w:r>
      <w:r w:rsidRPr="0060547C">
        <w:rPr>
          <w:rFonts w:cs="Arial"/>
          <w:i/>
          <w:spacing w:val="-1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your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throat</w:t>
      </w:r>
      <w:r w:rsidRPr="0060547C">
        <w:rPr>
          <w:rFonts w:cs="Arial"/>
        </w:rPr>
        <w:t>?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https://dontforgetthebubbles.com/ent-part-3-a-frog-in-your-throat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02F80422" w14:textId="77777777" w:rsidR="005531EA" w:rsidRPr="0060547C" w:rsidRDefault="005531EA" w:rsidP="0060547C">
      <w:pPr>
        <w:pStyle w:val="BodyText"/>
        <w:spacing w:before="7" w:line="240" w:lineRule="auto"/>
        <w:ind w:right="-30"/>
        <w:rPr>
          <w:rFonts w:cs="Arial"/>
        </w:rPr>
      </w:pPr>
    </w:p>
    <w:p w14:paraId="7FC34525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Davis,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T</w:t>
      </w:r>
      <w:r w:rsidRPr="00082FE3">
        <w:rPr>
          <w:rFonts w:cs="Arial"/>
          <w:spacing w:val="24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4"/>
        </w:rPr>
        <w:t xml:space="preserve"> </w:t>
      </w:r>
      <w:r w:rsidRPr="00082FE3">
        <w:rPr>
          <w:rFonts w:cs="Arial"/>
          <w:i/>
        </w:rPr>
        <w:t>Facial</w:t>
      </w:r>
      <w:r w:rsidRPr="00082FE3">
        <w:rPr>
          <w:rFonts w:cs="Arial"/>
          <w:i/>
          <w:spacing w:val="17"/>
        </w:rPr>
        <w:t xml:space="preserve"> </w:t>
      </w:r>
      <w:r w:rsidRPr="00082FE3">
        <w:rPr>
          <w:rFonts w:cs="Arial"/>
          <w:i/>
        </w:rPr>
        <w:t>bone</w:t>
      </w:r>
      <w:r w:rsidRPr="00082FE3">
        <w:rPr>
          <w:rFonts w:cs="Arial"/>
          <w:i/>
          <w:spacing w:val="19"/>
        </w:rPr>
        <w:t xml:space="preserve"> </w:t>
      </w:r>
      <w:r w:rsidRPr="00082FE3">
        <w:rPr>
          <w:rFonts w:cs="Arial"/>
          <w:i/>
        </w:rPr>
        <w:t>x-rays</w:t>
      </w:r>
      <w:r w:rsidRPr="00082FE3">
        <w:rPr>
          <w:rFonts w:cs="Arial"/>
          <w:i/>
          <w:spacing w:val="2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https://dontforgetthebubbles.com/facial-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bone-x-rays/ [Accessed 21st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2021]</w:t>
      </w:r>
    </w:p>
    <w:p w14:paraId="01409083" w14:textId="77777777" w:rsidR="005531EA" w:rsidRPr="0060547C" w:rsidRDefault="005531EA" w:rsidP="0060547C">
      <w:pPr>
        <w:pStyle w:val="BodyText"/>
        <w:spacing w:before="9" w:line="240" w:lineRule="auto"/>
        <w:ind w:right="-30"/>
        <w:rPr>
          <w:rFonts w:cs="Arial"/>
        </w:rPr>
      </w:pPr>
    </w:p>
    <w:p w14:paraId="24F4A392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Davis,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T</w:t>
      </w:r>
      <w:r w:rsidRPr="00082FE3">
        <w:rPr>
          <w:rFonts w:cs="Arial"/>
          <w:spacing w:val="28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7"/>
        </w:rPr>
        <w:t xml:space="preserve"> </w:t>
      </w:r>
      <w:r w:rsidRPr="00082FE3">
        <w:rPr>
          <w:rFonts w:cs="Arial"/>
          <w:i/>
        </w:rPr>
        <w:t>Foot</w:t>
      </w:r>
      <w:r w:rsidRPr="00082FE3">
        <w:rPr>
          <w:rFonts w:cs="Arial"/>
          <w:i/>
          <w:spacing w:val="17"/>
        </w:rPr>
        <w:t xml:space="preserve"> </w:t>
      </w:r>
      <w:r w:rsidRPr="00082FE3">
        <w:rPr>
          <w:rFonts w:cs="Arial"/>
          <w:i/>
        </w:rPr>
        <w:t>x-rays</w:t>
      </w:r>
      <w:r w:rsidRPr="00082FE3">
        <w:rPr>
          <w:rFonts w:cs="Arial"/>
          <w:i/>
          <w:spacing w:val="2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7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</w:rPr>
        <w:t>https://dontforgetthebubbles.com/foot-x-rays/</w:t>
      </w:r>
      <w:r w:rsidRPr="00082FE3">
        <w:rPr>
          <w:rFonts w:cs="Arial"/>
          <w:spacing w:val="-4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5833D16F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  <w:r w:rsidRPr="00082FE3">
        <w:rPr>
          <w:rFonts w:cs="Arial"/>
        </w:rPr>
        <w:lastRenderedPageBreak/>
        <w:t>Davis,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T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(2021) Mandible x-rays Available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https://dontforgetthebubbles.com/mandible-x-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rays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 21st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2021]</w:t>
      </w:r>
    </w:p>
    <w:p w14:paraId="56F679E9" w14:textId="77777777" w:rsidR="004B761F" w:rsidRPr="00082FE3" w:rsidRDefault="004B761F" w:rsidP="004B761F">
      <w:pPr>
        <w:spacing w:before="1"/>
        <w:ind w:left="152" w:right="-30"/>
        <w:rPr>
          <w:rFonts w:cs="Arial"/>
        </w:rPr>
      </w:pPr>
    </w:p>
    <w:p w14:paraId="48AFB510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Davis,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T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  <w:i/>
        </w:rPr>
        <w:t>Picture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quiz: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funny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umbilical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stump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https://dontforgetthebubbles.com/picture-quiz-funny-umbilical-stump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17C2035A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090753B0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Davis,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T</w:t>
      </w:r>
      <w:r w:rsidRPr="00082FE3">
        <w:rPr>
          <w:rFonts w:cs="Arial"/>
          <w:spacing w:val="29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  <w:i/>
        </w:rPr>
        <w:t>Pulled</w:t>
      </w:r>
      <w:r w:rsidRPr="00082FE3">
        <w:rPr>
          <w:rFonts w:cs="Arial"/>
          <w:i/>
          <w:spacing w:val="24"/>
        </w:rPr>
        <w:t xml:space="preserve"> </w:t>
      </w:r>
      <w:r w:rsidRPr="00082FE3">
        <w:rPr>
          <w:rFonts w:cs="Arial"/>
          <w:i/>
        </w:rPr>
        <w:t>elbows</w:t>
      </w:r>
      <w:r w:rsidRPr="00082FE3">
        <w:rPr>
          <w:rFonts w:cs="Arial"/>
          <w:i/>
          <w:spacing w:val="27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https://dontforgetthebubbles.com/pulled-elbows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79223F0E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31D9FE2A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Davis,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T</w:t>
      </w:r>
      <w:r w:rsidRPr="00082FE3">
        <w:rPr>
          <w:rFonts w:cs="Arial"/>
          <w:spacing w:val="26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6"/>
        </w:rPr>
        <w:t xml:space="preserve"> </w:t>
      </w:r>
      <w:r w:rsidRPr="00082FE3">
        <w:rPr>
          <w:rFonts w:cs="Arial"/>
          <w:i/>
        </w:rPr>
        <w:t>Sticky</w:t>
      </w:r>
      <w:r w:rsidRPr="00082FE3">
        <w:rPr>
          <w:rFonts w:cs="Arial"/>
          <w:i/>
          <w:spacing w:val="21"/>
        </w:rPr>
        <w:t xml:space="preserve"> </w:t>
      </w:r>
      <w:r w:rsidRPr="00082FE3">
        <w:rPr>
          <w:rFonts w:cs="Arial"/>
          <w:i/>
        </w:rPr>
        <w:t>eyes</w:t>
      </w:r>
      <w:r w:rsidRPr="00082FE3">
        <w:rPr>
          <w:rFonts w:cs="Arial"/>
          <w:i/>
          <w:spacing w:val="22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https://dontforgetthebubbles.com/sticky-eyes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12F85153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5B549C3E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Day,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P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Gregg,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T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(2012)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  <w:i/>
        </w:rPr>
        <w:t>UK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National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Clinical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Guidelines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Dentistry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Treatment</w:t>
      </w:r>
      <w:r w:rsidRPr="0060547C">
        <w:rPr>
          <w:rFonts w:cs="Arial"/>
          <w:i/>
          <w:spacing w:val="-46"/>
        </w:rPr>
        <w:t xml:space="preserve"> </w:t>
      </w:r>
      <w:r w:rsidRPr="0060547C">
        <w:rPr>
          <w:rFonts w:cs="Arial"/>
          <w:i/>
        </w:rPr>
        <w:t>of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avulsed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permanent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teeth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349">
        <w:r w:rsidRPr="0060547C">
          <w:rPr>
            <w:rFonts w:cs="Arial"/>
          </w:rPr>
          <w:t>www.bspd.co.uk/Portals/0/Public/Files/Guidelines/avulsion_guidelines_v7_final_.p</w:t>
        </w:r>
      </w:hyperlink>
      <w:r w:rsidRPr="0060547C">
        <w:rPr>
          <w:rFonts w:cs="Arial"/>
          <w:spacing w:val="1"/>
        </w:rPr>
        <w:t xml:space="preserve"> </w:t>
      </w:r>
      <w:proofErr w:type="spellStart"/>
      <w:r w:rsidRPr="0060547C">
        <w:rPr>
          <w:rFonts w:cs="Arial"/>
        </w:rPr>
        <w:t>df</w:t>
      </w:r>
      <w:proofErr w:type="spellEnd"/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[Accessed 21st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57FACE1D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4BC21556" w14:textId="77777777" w:rsidR="005531EA" w:rsidRPr="00082FE3" w:rsidRDefault="005531EA" w:rsidP="0060547C">
      <w:pPr>
        <w:ind w:left="152" w:right="-30"/>
        <w:rPr>
          <w:rFonts w:cs="Arial"/>
          <w:i/>
        </w:rPr>
      </w:pPr>
      <w:r w:rsidRPr="0060547C">
        <w:rPr>
          <w:rFonts w:cs="Arial"/>
        </w:rPr>
        <w:t>Day,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P,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Flores,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M,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O’Connell,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A,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Abbott,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P,</w:t>
      </w:r>
      <w:r w:rsidRPr="0060547C">
        <w:rPr>
          <w:rFonts w:cs="Arial"/>
          <w:spacing w:val="14"/>
        </w:rPr>
        <w:t xml:space="preserve"> </w:t>
      </w:r>
      <w:proofErr w:type="spellStart"/>
      <w:r w:rsidRPr="0060547C">
        <w:rPr>
          <w:rFonts w:cs="Arial"/>
        </w:rPr>
        <w:t>Tsilingaridis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G,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Fouad,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A,</w:t>
      </w:r>
      <w:r w:rsidRPr="0060547C">
        <w:rPr>
          <w:rFonts w:cs="Arial"/>
          <w:spacing w:val="10"/>
        </w:rPr>
        <w:t xml:space="preserve"> </w:t>
      </w:r>
      <w:proofErr w:type="spellStart"/>
      <w:r w:rsidRPr="0060547C">
        <w:rPr>
          <w:rFonts w:cs="Arial"/>
        </w:rPr>
        <w:t>Cohenca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N,</w:t>
      </w:r>
      <w:r w:rsidRPr="0060547C">
        <w:rPr>
          <w:rFonts w:cs="Arial"/>
          <w:spacing w:val="10"/>
        </w:rPr>
        <w:t xml:space="preserve"> </w:t>
      </w:r>
      <w:proofErr w:type="spellStart"/>
      <w:r w:rsidRPr="0060547C">
        <w:rPr>
          <w:rFonts w:cs="Arial"/>
        </w:rPr>
        <w:t>Lauridsen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E,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Bourguignon,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C,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Hicks,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L.,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Andreasen,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J,</w:t>
      </w:r>
      <w:r w:rsidRPr="0060547C">
        <w:rPr>
          <w:rFonts w:cs="Arial"/>
          <w:spacing w:val="8"/>
        </w:rPr>
        <w:t xml:space="preserve"> </w:t>
      </w:r>
      <w:proofErr w:type="spellStart"/>
      <w:r w:rsidRPr="0060547C">
        <w:rPr>
          <w:rFonts w:cs="Arial"/>
        </w:rPr>
        <w:t>Cehreli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Z,</w:t>
      </w:r>
      <w:r w:rsidRPr="0060547C">
        <w:rPr>
          <w:rFonts w:cs="Arial"/>
          <w:spacing w:val="11"/>
        </w:rPr>
        <w:t xml:space="preserve"> </w:t>
      </w:r>
      <w:proofErr w:type="spellStart"/>
      <w:r w:rsidRPr="0060547C">
        <w:rPr>
          <w:rFonts w:cs="Arial"/>
        </w:rPr>
        <w:t>Harlamb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S,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Kahler,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B,</w:t>
      </w:r>
      <w:r w:rsidRPr="0060547C">
        <w:rPr>
          <w:rFonts w:cs="Arial"/>
          <w:spacing w:val="8"/>
        </w:rPr>
        <w:t xml:space="preserve"> </w:t>
      </w:r>
      <w:proofErr w:type="spellStart"/>
      <w:r w:rsidRPr="0060547C">
        <w:rPr>
          <w:rFonts w:cs="Arial"/>
        </w:rPr>
        <w:t>Oginni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A,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Semper,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M.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Levin,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L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(2020</w:t>
      </w:r>
      <w:r w:rsidRPr="0060547C">
        <w:rPr>
          <w:rFonts w:cs="Arial"/>
          <w:i/>
        </w:rPr>
        <w:t>)</w:t>
      </w:r>
      <w:r w:rsidRPr="0060547C">
        <w:rPr>
          <w:rFonts w:cs="Arial"/>
          <w:i/>
          <w:spacing w:val="36"/>
        </w:rPr>
        <w:t xml:space="preserve"> </w:t>
      </w:r>
      <w:r w:rsidRPr="0060547C">
        <w:rPr>
          <w:rFonts w:cs="Arial"/>
          <w:i/>
        </w:rPr>
        <w:t>International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Association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of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Dental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Traumatology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guidelines</w:t>
      </w:r>
      <w:r w:rsidRPr="0060547C">
        <w:rPr>
          <w:rFonts w:cs="Arial"/>
          <w:i/>
          <w:spacing w:val="-47"/>
        </w:rPr>
        <w:t xml:space="preserve"> </w:t>
      </w:r>
      <w:r w:rsidRPr="0060547C">
        <w:rPr>
          <w:rFonts w:cs="Arial"/>
          <w:i/>
        </w:rPr>
        <w:t>for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management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of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traumatic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dental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injuries: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3.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Injuries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primary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dentition.</w:t>
      </w:r>
    </w:p>
    <w:p w14:paraId="6FB9662C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Available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39"/>
        </w:rPr>
        <w:t xml:space="preserve"> </w:t>
      </w:r>
      <w:r w:rsidRPr="00082FE3">
        <w:rPr>
          <w:rFonts w:cs="Arial"/>
        </w:rPr>
        <w:t>https://onlinelibrary.wiley.com/doi/full/10.1111/edt.12576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36918F56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Denniston,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S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(2019)</w:t>
      </w:r>
      <w:r w:rsidRPr="0060547C">
        <w:rPr>
          <w:rFonts w:cs="Arial"/>
          <w:spacing w:val="21"/>
        </w:rPr>
        <w:t xml:space="preserve"> </w:t>
      </w:r>
      <w:r w:rsidRPr="0060547C">
        <w:rPr>
          <w:rFonts w:cs="Arial"/>
          <w:i/>
        </w:rPr>
        <w:t>Asthma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20"/>
        </w:rPr>
        <w:t xml:space="preserve"> </w:t>
      </w:r>
      <w:r w:rsidRPr="0060547C">
        <w:rPr>
          <w:rFonts w:cs="Arial"/>
          <w:i/>
        </w:rPr>
        <w:t>History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Examination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https://portal.e-</w:t>
      </w:r>
      <w:r w:rsidRPr="0060547C">
        <w:rPr>
          <w:rFonts w:cs="Arial"/>
          <w:spacing w:val="-46"/>
        </w:rPr>
        <w:t xml:space="preserve"> </w:t>
      </w:r>
      <w:r w:rsidRPr="0060547C">
        <w:rPr>
          <w:rFonts w:cs="Arial"/>
        </w:rPr>
        <w:t>lfh.org.uk/Component/Details/550231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093498B5" w14:textId="77777777" w:rsidR="005531EA" w:rsidRPr="0060547C" w:rsidRDefault="005531EA" w:rsidP="0060547C">
      <w:pPr>
        <w:pStyle w:val="BodyText"/>
        <w:spacing w:before="9" w:line="240" w:lineRule="auto"/>
        <w:ind w:right="-30"/>
        <w:rPr>
          <w:rFonts w:cs="Arial"/>
        </w:rPr>
      </w:pPr>
    </w:p>
    <w:p w14:paraId="41D30FA7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Denniston,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S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(2019)</w:t>
      </w:r>
      <w:r w:rsidRPr="0060547C">
        <w:rPr>
          <w:rFonts w:cs="Arial"/>
          <w:spacing w:val="21"/>
        </w:rPr>
        <w:t xml:space="preserve"> </w:t>
      </w:r>
      <w:r w:rsidRPr="0060547C">
        <w:rPr>
          <w:rFonts w:cs="Arial"/>
          <w:i/>
        </w:rPr>
        <w:t>Asthma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20"/>
        </w:rPr>
        <w:t xml:space="preserve"> </w:t>
      </w:r>
      <w:r w:rsidRPr="0060547C">
        <w:rPr>
          <w:rFonts w:cs="Arial"/>
          <w:i/>
        </w:rPr>
        <w:t>Investigation,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Acute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Presentation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Differential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Diagnosis.</w:t>
      </w:r>
      <w:r w:rsidRPr="0060547C">
        <w:rPr>
          <w:rFonts w:cs="Arial"/>
          <w:i/>
          <w:spacing w:val="-47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https://portal.e-lfh.org.uk/Component/Details/550234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590C4079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461254BF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Denniston, S (2019)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  <w:i/>
        </w:rPr>
        <w:t>Neonatal Inspection and Examination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https://portal.e-</w:t>
      </w:r>
      <w:r w:rsidRPr="0060547C">
        <w:rPr>
          <w:rFonts w:cs="Arial"/>
          <w:spacing w:val="-48"/>
        </w:rPr>
        <w:t xml:space="preserve"> </w:t>
      </w:r>
      <w:r w:rsidRPr="0060547C">
        <w:rPr>
          <w:rFonts w:cs="Arial"/>
        </w:rPr>
        <w:t>lfh.org.uk/Component/Details/550228th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2021]</w:t>
      </w:r>
    </w:p>
    <w:p w14:paraId="484A07B7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</w:p>
    <w:p w14:paraId="5B16D9A3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lastRenderedPageBreak/>
        <w:t>DermNet</w:t>
      </w:r>
      <w:proofErr w:type="spellEnd"/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NZ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(2008)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i/>
        </w:rPr>
        <w:t>Insect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bites and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stings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https://dermnetnz.org/cme/arthropods/insect-bites-and-stings</w:t>
      </w:r>
      <w:r w:rsidRPr="00082FE3">
        <w:rPr>
          <w:rFonts w:cs="Arial"/>
          <w:spacing w:val="48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</w:t>
      </w:r>
    </w:p>
    <w:p w14:paraId="16A81A1C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49FE5A1F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DermNet</w:t>
      </w:r>
      <w:proofErr w:type="spellEnd"/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NZ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(2009)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  <w:i/>
        </w:rPr>
        <w:t>Nonspecific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viral</w:t>
      </w:r>
      <w:r w:rsidRPr="00082FE3">
        <w:rPr>
          <w:rFonts w:cs="Arial"/>
          <w:i/>
          <w:spacing w:val="4"/>
        </w:rPr>
        <w:t xml:space="preserve"> </w:t>
      </w:r>
      <w:proofErr w:type="spellStart"/>
      <w:r w:rsidRPr="00082FE3">
        <w:rPr>
          <w:rFonts w:cs="Arial"/>
          <w:i/>
        </w:rPr>
        <w:t>exanthums</w:t>
      </w:r>
      <w:proofErr w:type="spellEnd"/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https://dermnetnz.org/cme/viral-infections/nonspecific-viral-exanthems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3DD428B6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0F2A929B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DermNet</w:t>
      </w:r>
      <w:proofErr w:type="spellEnd"/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</w:rPr>
        <w:t>NZ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(2009)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  <w:i/>
        </w:rPr>
        <w:t>Specific</w:t>
      </w:r>
      <w:r w:rsidRPr="00082FE3">
        <w:rPr>
          <w:rFonts w:cs="Arial"/>
          <w:i/>
          <w:spacing w:val="20"/>
        </w:rPr>
        <w:t xml:space="preserve"> </w:t>
      </w:r>
      <w:r w:rsidRPr="00082FE3">
        <w:rPr>
          <w:rFonts w:cs="Arial"/>
          <w:i/>
        </w:rPr>
        <w:t>viral</w:t>
      </w:r>
      <w:r w:rsidRPr="00082FE3">
        <w:rPr>
          <w:rFonts w:cs="Arial"/>
          <w:i/>
          <w:spacing w:val="23"/>
        </w:rPr>
        <w:t xml:space="preserve"> </w:t>
      </w:r>
      <w:proofErr w:type="spellStart"/>
      <w:r w:rsidRPr="00082FE3">
        <w:rPr>
          <w:rFonts w:cs="Arial"/>
          <w:i/>
        </w:rPr>
        <w:t>exanthums</w:t>
      </w:r>
      <w:proofErr w:type="spellEnd"/>
      <w:r w:rsidRPr="00082FE3">
        <w:rPr>
          <w:rFonts w:cs="Arial"/>
          <w:i/>
          <w:spacing w:val="2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7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https://dermnetnz.org/cme/viral-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infections/specific-viral-exanthems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2021]</w:t>
      </w:r>
    </w:p>
    <w:p w14:paraId="6F46F888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10B96A67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Derrick,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J.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Bali,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A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(2019)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  <w:i/>
        </w:rPr>
        <w:t>Are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headaches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giving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you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a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headache?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350">
        <w:r w:rsidRPr="0060547C">
          <w:rPr>
            <w:rFonts w:cs="Arial"/>
          </w:rPr>
          <w:t>www.paediatricfoam.com/2019/03/headaches/</w:t>
        </w:r>
        <w:r w:rsidRPr="0060547C">
          <w:rPr>
            <w:rFonts w:cs="Arial"/>
            <w:spacing w:val="44"/>
          </w:rPr>
          <w:t xml:space="preserve"> </w:t>
        </w:r>
      </w:hyperlink>
      <w:r w:rsidRPr="0060547C">
        <w:rPr>
          <w:rFonts w:cs="Arial"/>
        </w:rPr>
        <w:t>[Accessed</w:t>
      </w:r>
      <w:r w:rsidRPr="0060547C">
        <w:rPr>
          <w:rFonts w:cs="Arial"/>
          <w:spacing w:val="39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33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2021]</w:t>
      </w:r>
    </w:p>
    <w:p w14:paraId="3433A199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3BCB3C8E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Don’t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Forget</w:t>
      </w:r>
      <w:r w:rsidRPr="00082FE3">
        <w:rPr>
          <w:rFonts w:cs="Arial"/>
          <w:spacing w:val="1"/>
        </w:rPr>
        <w:t xml:space="preserve"> </w:t>
      </w:r>
      <w:proofErr w:type="gramStart"/>
      <w:r w:rsidRPr="00082FE3">
        <w:rPr>
          <w:rFonts w:cs="Arial"/>
        </w:rPr>
        <w:t>The</w:t>
      </w:r>
      <w:proofErr w:type="gramEnd"/>
      <w:r w:rsidRPr="00082FE3">
        <w:rPr>
          <w:rFonts w:cs="Arial"/>
        </w:rPr>
        <w:t xml:space="preserve"> Bubbles (2020)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i/>
        </w:rPr>
        <w:t xml:space="preserve">Skin Deep </w:t>
      </w:r>
      <w:r w:rsidRPr="00082FE3">
        <w:rPr>
          <w:rFonts w:cs="Arial"/>
        </w:rPr>
        <w:t>Available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at: https://dftbskindeep.com/ [</w:t>
      </w:r>
      <w:proofErr w:type="spellStart"/>
      <w:r w:rsidRPr="00082FE3">
        <w:rPr>
          <w:rFonts w:cs="Arial"/>
        </w:rPr>
        <w:t>Accesed</w:t>
      </w:r>
      <w:proofErr w:type="spellEnd"/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2021]</w:t>
      </w:r>
    </w:p>
    <w:p w14:paraId="7EDEE27B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47A39327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Doshi,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(2020)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  <w:i/>
        </w:rPr>
        <w:t>Paediatrics: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Communication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&amp;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Consent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https://mindthebleep.com/2020/02/paediatrics-communication-consent.html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2021]</w:t>
      </w:r>
    </w:p>
    <w:p w14:paraId="69510C6B" w14:textId="77777777" w:rsidR="005531EA" w:rsidRPr="0060547C" w:rsidRDefault="005531EA" w:rsidP="0060547C">
      <w:pPr>
        <w:pStyle w:val="BodyText"/>
        <w:spacing w:before="8" w:line="240" w:lineRule="auto"/>
        <w:ind w:right="-30"/>
        <w:rPr>
          <w:rFonts w:cs="Arial"/>
        </w:rPr>
      </w:pPr>
    </w:p>
    <w:p w14:paraId="65564920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Duthie, C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Foster,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(2018)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  <w:i/>
        </w:rPr>
        <w:t>Acute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  <w:i/>
        </w:rPr>
        <w:t>Sore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  <w:i/>
        </w:rPr>
        <w:t>Throat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51">
        <w:r w:rsidRPr="00082FE3">
          <w:rPr>
            <w:rFonts w:cs="Arial"/>
          </w:rPr>
          <w:t>www.clinicalguidelines.scot.nhs.uk/nhsggc-paediatric-clinical-guidelines/nhsggc-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guidelines/emergency-medicine/acute-sore-throat/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2021]</w:t>
      </w:r>
    </w:p>
    <w:p w14:paraId="3A402BD0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E-Learning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for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Health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</w:rPr>
        <w:t>(2018)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  <w:i/>
        </w:rPr>
        <w:t>Safeguarding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Level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1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https://portal.e-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lfh.org.uk/Component/Details/577676[Accessed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2021]</w:t>
      </w:r>
    </w:p>
    <w:p w14:paraId="4ADDA693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344C3157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E-Learning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for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Health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</w:rPr>
        <w:t>(2019)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  <w:i/>
        </w:rPr>
        <w:t>Safeguarding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Level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2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https://portal.e-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lfh.org.uk/Component/Details/577661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2021]</w:t>
      </w:r>
    </w:p>
    <w:p w14:paraId="6A0DAB92" w14:textId="77777777" w:rsidR="005531EA" w:rsidRPr="0060547C" w:rsidRDefault="005531EA" w:rsidP="0060547C">
      <w:pPr>
        <w:pStyle w:val="BodyText"/>
        <w:spacing w:before="1" w:line="240" w:lineRule="auto"/>
        <w:ind w:right="-30"/>
        <w:rPr>
          <w:rFonts w:cs="Arial"/>
        </w:rPr>
      </w:pPr>
    </w:p>
    <w:p w14:paraId="297BFF7E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lastRenderedPageBreak/>
        <w:t>E-Learning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for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Health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</w:rPr>
        <w:t>(2020)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  <w:i/>
        </w:rPr>
        <w:t>Identifying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Supporting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Victims</w:t>
      </w:r>
      <w:r w:rsidRPr="0060547C">
        <w:rPr>
          <w:rFonts w:cs="Arial"/>
          <w:i/>
          <w:spacing w:val="20"/>
        </w:rPr>
        <w:t xml:space="preserve"> </w:t>
      </w:r>
      <w:r w:rsidRPr="0060547C">
        <w:rPr>
          <w:rFonts w:cs="Arial"/>
          <w:i/>
        </w:rPr>
        <w:t>of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Modern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Slavery</w:t>
      </w:r>
      <w:r w:rsidRPr="0060547C">
        <w:rPr>
          <w:rFonts w:cs="Arial"/>
          <w:i/>
          <w:spacing w:val="22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-4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24"/>
        </w:rPr>
        <w:t xml:space="preserve"> </w:t>
      </w:r>
      <w:r w:rsidRPr="0060547C">
        <w:rPr>
          <w:rFonts w:cs="Arial"/>
        </w:rPr>
        <w:t>https://portal.e-lfh.org.uk/Component/Details/75005</w:t>
      </w:r>
      <w:r w:rsidRPr="0060547C">
        <w:rPr>
          <w:rFonts w:cs="Arial"/>
          <w:spacing w:val="24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22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28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</w:rPr>
        <w:t>2021]</w:t>
      </w:r>
    </w:p>
    <w:p w14:paraId="15055D7E" w14:textId="77777777" w:rsidR="004B761F" w:rsidRPr="00082FE3" w:rsidRDefault="004B761F" w:rsidP="004B761F">
      <w:pPr>
        <w:pStyle w:val="BodyText"/>
        <w:spacing w:before="37" w:line="240" w:lineRule="auto"/>
        <w:ind w:left="152" w:right="-30"/>
        <w:rPr>
          <w:rFonts w:cs="Arial"/>
        </w:rPr>
      </w:pPr>
    </w:p>
    <w:p w14:paraId="09E060A7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  <w:r w:rsidRPr="00082FE3">
        <w:rPr>
          <w:rFonts w:cs="Arial"/>
        </w:rPr>
        <w:t>E-Learning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for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(2020)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  <w:i/>
        </w:rPr>
        <w:t>Combating</w:t>
      </w:r>
      <w:r w:rsidRPr="00082FE3">
        <w:rPr>
          <w:rFonts w:cs="Arial"/>
          <w:i/>
          <w:spacing w:val="17"/>
        </w:rPr>
        <w:t xml:space="preserve"> </w:t>
      </w:r>
      <w:r w:rsidRPr="00082FE3">
        <w:rPr>
          <w:rFonts w:cs="Arial"/>
          <w:i/>
        </w:rPr>
        <w:t>CSE</w:t>
      </w:r>
      <w:r w:rsidRPr="00082FE3">
        <w:rPr>
          <w:rFonts w:cs="Arial"/>
          <w:i/>
          <w:spacing w:val="18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lfh.org.uk/Component/Details/393357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2021]</w:t>
      </w:r>
    </w:p>
    <w:p w14:paraId="7FE88AC8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172109A1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E-Learning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for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Health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(2020)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  <w:i/>
        </w:rPr>
        <w:t>Recognising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Managing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Anaphylaxis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https://portal.e-lfh.org.uk/Component/Details/429354</w:t>
      </w:r>
      <w:r w:rsidRPr="0060547C">
        <w:rPr>
          <w:rFonts w:cs="Arial"/>
          <w:spacing w:val="37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38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2021]</w:t>
      </w:r>
    </w:p>
    <w:p w14:paraId="697B1969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328ACCA1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E-Learning for Health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  <w:i/>
        </w:rPr>
        <w:t>Adolescent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Presenting with Suspected Sexual Assault</w:t>
      </w:r>
      <w:r w:rsidRPr="0060547C">
        <w:rPr>
          <w:rFonts w:cs="Arial"/>
          <w:i/>
          <w:spacing w:val="49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35"/>
        </w:rPr>
        <w:t xml:space="preserve"> </w:t>
      </w:r>
      <w:r w:rsidRPr="0060547C">
        <w:rPr>
          <w:rFonts w:cs="Arial"/>
        </w:rPr>
        <w:t>https://portal.e-lfh.org.uk/Component/Details/614594</w:t>
      </w:r>
      <w:r w:rsidRPr="0060547C">
        <w:rPr>
          <w:rFonts w:cs="Arial"/>
          <w:spacing w:val="35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3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3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32"/>
        </w:rPr>
        <w:t xml:space="preserve"> </w:t>
      </w:r>
      <w:r w:rsidRPr="0060547C">
        <w:rPr>
          <w:rFonts w:cs="Arial"/>
        </w:rPr>
        <w:t>2021]</w:t>
      </w:r>
    </w:p>
    <w:p w14:paraId="11D8FD28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4C7491A4" w14:textId="77777777" w:rsidR="005531EA" w:rsidRPr="00082FE3" w:rsidRDefault="005531EA" w:rsidP="0060547C">
      <w:pPr>
        <w:ind w:left="152" w:right="-30"/>
        <w:jc w:val="both"/>
        <w:rPr>
          <w:rFonts w:cs="Arial"/>
        </w:rPr>
      </w:pPr>
      <w:r w:rsidRPr="0060547C">
        <w:rPr>
          <w:rFonts w:cs="Arial"/>
        </w:rPr>
        <w:t xml:space="preserve">E-Learning for Health (2021) </w:t>
      </w:r>
      <w:r w:rsidRPr="0060547C">
        <w:rPr>
          <w:rFonts w:cs="Arial"/>
          <w:i/>
        </w:rPr>
        <w:t>Attaining and Maintaining Safeguarding Competences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</w:rPr>
        <w:t xml:space="preserve">Available at: </w:t>
      </w:r>
      <w:hyperlink r:id="rId352">
        <w:r w:rsidRPr="0060547C">
          <w:rPr>
            <w:rFonts w:cs="Arial"/>
          </w:rPr>
          <w:t xml:space="preserve">http://portal.e-lfh.org.uk/Component/Details/614492 </w:t>
        </w:r>
      </w:hyperlink>
      <w:r w:rsidRPr="0060547C">
        <w:rPr>
          <w:rFonts w:cs="Arial"/>
        </w:rPr>
        <w:t>[Accessed 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2F041D91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4BEF071C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E-Learning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for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  <w:i/>
        </w:rPr>
        <w:t>Autism</w:t>
      </w:r>
      <w:r w:rsidRPr="00082FE3">
        <w:rPr>
          <w:rFonts w:cs="Arial"/>
          <w:i/>
          <w:spacing w:val="17"/>
        </w:rPr>
        <w:t xml:space="preserve"> </w:t>
      </w:r>
      <w:r w:rsidRPr="00082FE3">
        <w:rPr>
          <w:rFonts w:cs="Arial"/>
          <w:i/>
        </w:rPr>
        <w:t>Awareness</w:t>
      </w:r>
      <w:r w:rsidRPr="00082FE3">
        <w:rPr>
          <w:rFonts w:cs="Arial"/>
          <w:i/>
          <w:spacing w:val="21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lfh.org.uk/Component/Details/650066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2021]</w:t>
      </w:r>
    </w:p>
    <w:p w14:paraId="2BF0A94C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4A9B8035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E-Learning for Health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  <w:i/>
        </w:rPr>
        <w:t>Children Vulnerable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to Abuse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and Exploitation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</w:rPr>
        <w:t>Available at: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https://portal.e-lfh.org.uk/Component/Details/674460</w:t>
      </w:r>
      <w:r w:rsidRPr="0060547C">
        <w:rPr>
          <w:rFonts w:cs="Arial"/>
          <w:spacing w:val="37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38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2021]</w:t>
      </w:r>
    </w:p>
    <w:p w14:paraId="4A92428D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680FF822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E-Learning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for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  <w:i/>
        </w:rPr>
        <w:t>Fabricated</w:t>
      </w:r>
      <w:r w:rsidRPr="00082FE3">
        <w:rPr>
          <w:rFonts w:cs="Arial"/>
          <w:i/>
          <w:spacing w:val="16"/>
        </w:rPr>
        <w:t xml:space="preserve"> </w:t>
      </w:r>
      <w:r w:rsidRPr="00082FE3">
        <w:rPr>
          <w:rFonts w:cs="Arial"/>
          <w:i/>
        </w:rPr>
        <w:t>or</w:t>
      </w:r>
      <w:r w:rsidRPr="00082FE3">
        <w:rPr>
          <w:rFonts w:cs="Arial"/>
          <w:i/>
          <w:spacing w:val="17"/>
        </w:rPr>
        <w:t xml:space="preserve"> </w:t>
      </w:r>
      <w:r w:rsidRPr="00082FE3">
        <w:rPr>
          <w:rFonts w:cs="Arial"/>
          <w:i/>
        </w:rPr>
        <w:t>Induced</w:t>
      </w:r>
      <w:r w:rsidRPr="00082FE3">
        <w:rPr>
          <w:rFonts w:cs="Arial"/>
          <w:i/>
          <w:spacing w:val="14"/>
        </w:rPr>
        <w:t xml:space="preserve"> </w:t>
      </w:r>
      <w:r w:rsidRPr="00082FE3">
        <w:rPr>
          <w:rFonts w:cs="Arial"/>
          <w:i/>
        </w:rPr>
        <w:t>Illness</w:t>
      </w:r>
      <w:r w:rsidRPr="00082FE3">
        <w:rPr>
          <w:rFonts w:cs="Arial"/>
          <w:i/>
          <w:spacing w:val="21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lfh.org.uk/Component/Details/614495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2021]</w:t>
      </w:r>
    </w:p>
    <w:p w14:paraId="47AF132F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E-Learning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for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  <w:i/>
        </w:rPr>
        <w:t>Looked</w:t>
      </w:r>
      <w:r w:rsidRPr="00082FE3">
        <w:rPr>
          <w:rFonts w:cs="Arial"/>
          <w:i/>
          <w:spacing w:val="15"/>
        </w:rPr>
        <w:t xml:space="preserve"> </w:t>
      </w:r>
      <w:r w:rsidRPr="00082FE3">
        <w:rPr>
          <w:rFonts w:cs="Arial"/>
          <w:i/>
        </w:rPr>
        <w:t>after</w:t>
      </w:r>
      <w:r w:rsidRPr="00082FE3">
        <w:rPr>
          <w:rFonts w:cs="Arial"/>
          <w:i/>
          <w:spacing w:val="16"/>
        </w:rPr>
        <w:t xml:space="preserve"> </w:t>
      </w:r>
      <w:r w:rsidRPr="00082FE3">
        <w:rPr>
          <w:rFonts w:cs="Arial"/>
          <w:i/>
        </w:rPr>
        <w:t>Children</w:t>
      </w:r>
      <w:r w:rsidRPr="00082FE3">
        <w:rPr>
          <w:rFonts w:cs="Arial"/>
          <w:i/>
          <w:spacing w:val="20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lfh.org.uk/Component/Details/688868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2021]</w:t>
      </w:r>
    </w:p>
    <w:p w14:paraId="227FBBF5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195A5D3B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E-Learning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for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Health</w:t>
      </w:r>
      <w:r w:rsidRPr="0060547C">
        <w:rPr>
          <w:rFonts w:cs="Arial"/>
          <w:spacing w:val="21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21"/>
        </w:rPr>
        <w:t xml:space="preserve"> </w:t>
      </w:r>
      <w:r w:rsidRPr="0060547C">
        <w:rPr>
          <w:rFonts w:cs="Arial"/>
          <w:i/>
        </w:rPr>
        <w:t>Managing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patient</w:t>
      </w:r>
      <w:r w:rsidRPr="0060547C">
        <w:rPr>
          <w:rFonts w:cs="Arial"/>
          <w:i/>
          <w:spacing w:val="21"/>
        </w:rPr>
        <w:t xml:space="preserve"> </w:t>
      </w:r>
      <w:r w:rsidRPr="0060547C">
        <w:rPr>
          <w:rFonts w:cs="Arial"/>
          <w:i/>
        </w:rPr>
        <w:t>expectations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out-of-hours</w:t>
      </w:r>
      <w:r w:rsidRPr="0060547C">
        <w:rPr>
          <w:rFonts w:cs="Arial"/>
          <w:i/>
          <w:spacing w:val="21"/>
        </w:rPr>
        <w:t xml:space="preserve"> </w:t>
      </w:r>
      <w:r w:rsidRPr="0060547C">
        <w:rPr>
          <w:rFonts w:cs="Arial"/>
          <w:i/>
        </w:rPr>
        <w:t>primary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care</w:t>
      </w:r>
      <w:r w:rsidRPr="0060547C">
        <w:rPr>
          <w:rFonts w:cs="Arial"/>
          <w:i/>
          <w:spacing w:val="-47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https://portal.e-lfh.org.uk/Component/Details/693556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3AB74EE4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255A4BFC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lastRenderedPageBreak/>
        <w:t>E-Learning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for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  <w:i/>
        </w:rPr>
        <w:t>Neglect</w:t>
      </w:r>
      <w:r w:rsidRPr="00082FE3">
        <w:rPr>
          <w:rFonts w:cs="Arial"/>
          <w:i/>
          <w:spacing w:val="18"/>
        </w:rPr>
        <w:t xml:space="preserve"> </w:t>
      </w:r>
      <w:r w:rsidRPr="00082FE3">
        <w:rPr>
          <w:rFonts w:cs="Arial"/>
          <w:i/>
        </w:rPr>
        <w:t>in</w:t>
      </w:r>
      <w:r w:rsidRPr="00082FE3">
        <w:rPr>
          <w:rFonts w:cs="Arial"/>
          <w:i/>
          <w:spacing w:val="18"/>
        </w:rPr>
        <w:t xml:space="preserve"> </w:t>
      </w:r>
      <w:r w:rsidRPr="00082FE3">
        <w:rPr>
          <w:rFonts w:cs="Arial"/>
          <w:i/>
        </w:rPr>
        <w:t>the</w:t>
      </w:r>
      <w:r w:rsidRPr="00082FE3">
        <w:rPr>
          <w:rFonts w:cs="Arial"/>
          <w:i/>
          <w:spacing w:val="15"/>
        </w:rPr>
        <w:t xml:space="preserve"> </w:t>
      </w:r>
      <w:r w:rsidRPr="00082FE3">
        <w:rPr>
          <w:rFonts w:cs="Arial"/>
          <w:i/>
        </w:rPr>
        <w:t>Disabled</w:t>
      </w:r>
      <w:r w:rsidRPr="00082FE3">
        <w:rPr>
          <w:rFonts w:cs="Arial"/>
          <w:i/>
          <w:spacing w:val="12"/>
        </w:rPr>
        <w:t xml:space="preserve"> </w:t>
      </w:r>
      <w:r w:rsidRPr="00082FE3">
        <w:rPr>
          <w:rFonts w:cs="Arial"/>
          <w:i/>
        </w:rPr>
        <w:t>Child</w:t>
      </w:r>
      <w:r w:rsidRPr="00082FE3">
        <w:rPr>
          <w:rFonts w:cs="Arial"/>
          <w:i/>
          <w:spacing w:val="11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3"/>
        </w:rPr>
        <w:t xml:space="preserve"> </w:t>
      </w:r>
      <w:hyperlink r:id="rId353">
        <w:r w:rsidRPr="00082FE3">
          <w:rPr>
            <w:rFonts w:cs="Arial"/>
          </w:rPr>
          <w:t>http://portal.e-</w:t>
        </w:r>
      </w:hyperlink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lfh.org.uk/Component/Details/614489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1421BD25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6D61E990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E-Learning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for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  <w:i/>
        </w:rPr>
        <w:t>Parental</w:t>
      </w:r>
      <w:r w:rsidRPr="00082FE3">
        <w:rPr>
          <w:rFonts w:cs="Arial"/>
          <w:i/>
          <w:spacing w:val="16"/>
        </w:rPr>
        <w:t xml:space="preserve"> </w:t>
      </w:r>
      <w:r w:rsidRPr="00082FE3">
        <w:rPr>
          <w:rFonts w:cs="Arial"/>
          <w:i/>
        </w:rPr>
        <w:t>Risk</w:t>
      </w:r>
      <w:r w:rsidRPr="00082FE3">
        <w:rPr>
          <w:rFonts w:cs="Arial"/>
          <w:i/>
          <w:spacing w:val="16"/>
        </w:rPr>
        <w:t xml:space="preserve"> </w:t>
      </w:r>
      <w:r w:rsidRPr="00082FE3">
        <w:rPr>
          <w:rFonts w:cs="Arial"/>
          <w:i/>
        </w:rPr>
        <w:t>Factors</w:t>
      </w:r>
      <w:r w:rsidRPr="00082FE3">
        <w:rPr>
          <w:rFonts w:cs="Arial"/>
          <w:i/>
          <w:spacing w:val="22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-46"/>
        </w:rPr>
        <w:t xml:space="preserve"> </w:t>
      </w:r>
      <w:r w:rsidRPr="00082FE3">
        <w:rPr>
          <w:rFonts w:cs="Arial"/>
        </w:rPr>
        <w:t>lfh.org.uk/Component/Details/614539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2021]</w:t>
      </w:r>
    </w:p>
    <w:p w14:paraId="604A3132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</w:p>
    <w:p w14:paraId="194E3CFC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  <w:r w:rsidRPr="0060547C">
        <w:rPr>
          <w:rFonts w:cs="Arial"/>
        </w:rPr>
        <w:t>E-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Learning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for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Health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  <w:i/>
        </w:rPr>
        <w:t>Safety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netting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for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common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infections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https://portal.e-lfh.org.uk/Component/Details/696216</w:t>
      </w:r>
      <w:r w:rsidRPr="0060547C">
        <w:rPr>
          <w:rFonts w:cs="Arial"/>
          <w:spacing w:val="37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38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2021]</w:t>
      </w:r>
    </w:p>
    <w:p w14:paraId="69863FA6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5E44B4AB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E-Learning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for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Health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  <w:i/>
        </w:rPr>
        <w:t>Unexplained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Injuries: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Managing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Concerns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around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Physical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Abuse</w:t>
      </w:r>
      <w:r w:rsidRPr="0060547C">
        <w:rPr>
          <w:rFonts w:cs="Arial"/>
          <w:i/>
          <w:spacing w:val="33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3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32"/>
        </w:rPr>
        <w:t xml:space="preserve"> </w:t>
      </w:r>
      <w:r w:rsidRPr="0060547C">
        <w:rPr>
          <w:rFonts w:cs="Arial"/>
        </w:rPr>
        <w:t>https://portal.e-lfh.org.uk/Component/Details/614542</w:t>
      </w:r>
      <w:r w:rsidRPr="0060547C">
        <w:rPr>
          <w:rFonts w:cs="Arial"/>
          <w:spacing w:val="3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35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-46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0CD3FD82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3BB12198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Edwards,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S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(no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date)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  <w:i/>
        </w:rPr>
        <w:t>Lightning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Learning: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Otitis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Media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(Diagnosis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&amp;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Management</w:t>
      </w:r>
      <w:r w:rsidRPr="0060547C">
        <w:rPr>
          <w:rFonts w:cs="Arial"/>
        </w:rPr>
        <w:t>.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-4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https://em3.org.uk/foamed/20/5/2019/lightning-learning-otitis-media-diagnosis-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management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 21st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2021]</w:t>
      </w:r>
    </w:p>
    <w:p w14:paraId="156294FF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01FAA6C6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Edwards,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S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(no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date)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  <w:i/>
        </w:rPr>
        <w:t>Lightning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Learning: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Rubella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(aka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German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measles)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https://em3.org.uk/foamed/29/7/2019/lightning-learning-rubella?rq=rubella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2021]</w:t>
      </w:r>
    </w:p>
    <w:p w14:paraId="07DCACE2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37E1215D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Edwards,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S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9"/>
        </w:rPr>
        <w:t xml:space="preserve"> </w:t>
      </w:r>
      <w:r w:rsidRPr="00082FE3">
        <w:rPr>
          <w:rFonts w:cs="Arial"/>
          <w:i/>
        </w:rPr>
        <w:t>Carpal</w:t>
      </w:r>
      <w:r w:rsidRPr="00082FE3">
        <w:rPr>
          <w:rFonts w:cs="Arial"/>
          <w:i/>
          <w:spacing w:val="27"/>
        </w:rPr>
        <w:t xml:space="preserve"> </w:t>
      </w:r>
      <w:r w:rsidRPr="00082FE3">
        <w:rPr>
          <w:rFonts w:cs="Arial"/>
          <w:i/>
        </w:rPr>
        <w:t>injuries</w:t>
      </w:r>
      <w:r w:rsidRPr="00082FE3">
        <w:rPr>
          <w:rFonts w:cs="Arial"/>
          <w:i/>
          <w:spacing w:val="25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4"/>
        </w:rPr>
        <w:t xml:space="preserve"> </w:t>
      </w:r>
      <w:r w:rsidRPr="00082FE3">
        <w:rPr>
          <w:rFonts w:cs="Arial"/>
        </w:rPr>
        <w:t>https://dontforgetthebubbles.com/carpal-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injuries/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2021]</w:t>
      </w:r>
    </w:p>
    <w:p w14:paraId="52C9AD4A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1E09C980" w14:textId="77777777" w:rsidR="005531EA" w:rsidRPr="00082FE3" w:rsidRDefault="005531EA" w:rsidP="0060547C">
      <w:pPr>
        <w:spacing w:before="1"/>
        <w:ind w:left="152" w:right="-30"/>
        <w:jc w:val="both"/>
        <w:rPr>
          <w:rFonts w:cs="Arial"/>
        </w:rPr>
      </w:pPr>
      <w:r w:rsidRPr="0060547C">
        <w:rPr>
          <w:rFonts w:cs="Arial"/>
        </w:rPr>
        <w:t xml:space="preserve">Elephant, C (2015) </w:t>
      </w:r>
      <w:r w:rsidRPr="0060547C">
        <w:rPr>
          <w:rFonts w:cs="Arial"/>
          <w:i/>
        </w:rPr>
        <w:t xml:space="preserve">Paediatric Emergency Medicine: Functional Abdominal Pain </w:t>
      </w:r>
      <w:r w:rsidRPr="0060547C">
        <w:rPr>
          <w:rFonts w:cs="Arial"/>
        </w:rPr>
        <w:t>Available at:</w:t>
      </w:r>
      <w:r w:rsidRPr="0060547C">
        <w:rPr>
          <w:rFonts w:cs="Arial"/>
          <w:spacing w:val="1"/>
        </w:rPr>
        <w:t xml:space="preserve"> </w:t>
      </w:r>
      <w:hyperlink r:id="rId354">
        <w:r w:rsidRPr="0060547C">
          <w:rPr>
            <w:rFonts w:cs="Arial"/>
          </w:rPr>
          <w:t>http://paediatricem.blogspot.com/2015/06/functional-abdominal-pain.html</w:t>
        </w:r>
        <w:r w:rsidRPr="0060547C">
          <w:rPr>
            <w:rFonts w:cs="Arial"/>
            <w:spacing w:val="1"/>
          </w:rPr>
          <w:t xml:space="preserve"> </w:t>
        </w:r>
      </w:hyperlink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7883F044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Farquharson,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S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Foster,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S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(2018)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  <w:i/>
        </w:rPr>
        <w:t>Brief</w:t>
      </w:r>
      <w:r w:rsidRPr="00082FE3">
        <w:rPr>
          <w:rFonts w:cs="Arial"/>
          <w:i/>
          <w:spacing w:val="9"/>
        </w:rPr>
        <w:t xml:space="preserve"> </w:t>
      </w:r>
      <w:r w:rsidRPr="00082FE3">
        <w:rPr>
          <w:rFonts w:cs="Arial"/>
          <w:i/>
        </w:rPr>
        <w:t>Resolved</w:t>
      </w:r>
      <w:r w:rsidRPr="00082FE3">
        <w:rPr>
          <w:rFonts w:cs="Arial"/>
          <w:i/>
          <w:spacing w:val="12"/>
        </w:rPr>
        <w:t xml:space="preserve"> </w:t>
      </w:r>
      <w:r w:rsidRPr="00082FE3">
        <w:rPr>
          <w:rFonts w:cs="Arial"/>
          <w:i/>
        </w:rPr>
        <w:t>Unexplained</w:t>
      </w:r>
      <w:r w:rsidRPr="00082FE3">
        <w:rPr>
          <w:rFonts w:cs="Arial"/>
          <w:i/>
          <w:spacing w:val="12"/>
        </w:rPr>
        <w:t xml:space="preserve"> </w:t>
      </w:r>
      <w:r w:rsidRPr="00082FE3">
        <w:rPr>
          <w:rFonts w:cs="Arial"/>
          <w:i/>
        </w:rPr>
        <w:t>Event</w:t>
      </w:r>
      <w:r w:rsidRPr="00082FE3">
        <w:rPr>
          <w:rFonts w:cs="Arial"/>
          <w:i/>
          <w:spacing w:val="16"/>
        </w:rPr>
        <w:t xml:space="preserve"> </w:t>
      </w:r>
      <w:r w:rsidRPr="00082FE3">
        <w:rPr>
          <w:rFonts w:cs="Arial"/>
          <w:i/>
        </w:rPr>
        <w:t>or</w:t>
      </w:r>
      <w:r w:rsidRPr="00082FE3">
        <w:rPr>
          <w:rFonts w:cs="Arial"/>
          <w:i/>
          <w:spacing w:val="10"/>
        </w:rPr>
        <w:t xml:space="preserve"> </w:t>
      </w:r>
      <w:r w:rsidRPr="00082FE3">
        <w:rPr>
          <w:rFonts w:cs="Arial"/>
          <w:i/>
        </w:rPr>
        <w:t>BRUE</w:t>
      </w:r>
      <w:r w:rsidRPr="00082FE3">
        <w:rPr>
          <w:rFonts w:cs="Arial"/>
          <w:i/>
          <w:spacing w:val="12"/>
        </w:rPr>
        <w:t xml:space="preserve"> </w:t>
      </w:r>
      <w:r w:rsidRPr="00082FE3">
        <w:rPr>
          <w:rFonts w:cs="Arial"/>
          <w:i/>
        </w:rPr>
        <w:t>(ALTE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guideline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update)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55">
        <w:r w:rsidRPr="00082FE3">
          <w:rPr>
            <w:rFonts w:cs="Arial"/>
          </w:rPr>
          <w:t>www.clinicalguidelines.scot.nhs.uk/nhsggc-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paediatric-clinical-guidelines/nhsggc-guidelines/emergency-medicine/brief-resolved-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unexplained-event-or-</w:t>
      </w:r>
      <w:proofErr w:type="spellStart"/>
      <w:r w:rsidRPr="00082FE3">
        <w:rPr>
          <w:rFonts w:cs="Arial"/>
        </w:rPr>
        <w:t>brue</w:t>
      </w:r>
      <w:proofErr w:type="spellEnd"/>
      <w:r w:rsidRPr="00082FE3">
        <w:rPr>
          <w:rFonts w:cs="Arial"/>
        </w:rPr>
        <w:t>-</w:t>
      </w:r>
      <w:proofErr w:type="spellStart"/>
      <w:r w:rsidRPr="00082FE3">
        <w:rPr>
          <w:rFonts w:cs="Arial"/>
        </w:rPr>
        <w:t>alte</w:t>
      </w:r>
      <w:proofErr w:type="spellEnd"/>
      <w:r w:rsidRPr="00082FE3">
        <w:rPr>
          <w:rFonts w:cs="Arial"/>
        </w:rPr>
        <w:t>-guideline-update/</w:t>
      </w:r>
      <w:r w:rsidRPr="00082FE3">
        <w:rPr>
          <w:rFonts w:cs="Arial"/>
          <w:spacing w:val="29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24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28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26"/>
        </w:rPr>
        <w:t xml:space="preserve"> </w:t>
      </w:r>
      <w:r w:rsidRPr="00082FE3">
        <w:rPr>
          <w:rFonts w:cs="Arial"/>
        </w:rPr>
        <w:t>2021]</w:t>
      </w:r>
    </w:p>
    <w:p w14:paraId="78A54674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778CC3C0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Fiddes</w:t>
      </w:r>
      <w:proofErr w:type="spellEnd"/>
      <w:r w:rsidRPr="00082FE3">
        <w:rPr>
          <w:rFonts w:cs="Arial"/>
        </w:rPr>
        <w:t>, C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(2019)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  <w:i/>
        </w:rPr>
        <w:t>Atraumatic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painful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limb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56">
        <w:r w:rsidRPr="00082FE3">
          <w:rPr>
            <w:rFonts w:cs="Arial"/>
          </w:rPr>
          <w:t>www.clinicalguidelines.scot.nhs.uk/nhsggc-paediatric-clinical-</w:t>
        </w:r>
        <w:r w:rsidRPr="00082FE3">
          <w:rPr>
            <w:rFonts w:cs="Arial"/>
          </w:rPr>
          <w:lastRenderedPageBreak/>
          <w:t>guidelines/nhsggc-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guidelines/emergency-medicine/atraumatic-painful-limb/</w:t>
      </w:r>
      <w:r w:rsidRPr="00082FE3">
        <w:rPr>
          <w:rFonts w:cs="Arial"/>
          <w:spacing w:val="40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8"/>
        </w:rPr>
        <w:t xml:space="preserve"> </w:t>
      </w:r>
      <w:r w:rsidRPr="00082FE3">
        <w:rPr>
          <w:rFonts w:cs="Arial"/>
        </w:rPr>
        <w:t>21</w:t>
      </w:r>
      <w:r w:rsidRPr="00082FE3">
        <w:rPr>
          <w:rFonts w:cs="Arial"/>
          <w:spacing w:val="46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2021]</w:t>
      </w:r>
    </w:p>
    <w:p w14:paraId="6E3EA771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74AA7C47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Finnerty.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T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(2020)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History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Taking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OSCE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Guide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https://geekymedics.com/paediatric-history-taking/</w:t>
      </w:r>
      <w:r w:rsidRPr="0060547C">
        <w:rPr>
          <w:rFonts w:cs="Arial"/>
          <w:spacing w:val="44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43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3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32"/>
        </w:rPr>
        <w:t xml:space="preserve"> </w:t>
      </w:r>
      <w:r w:rsidRPr="0060547C">
        <w:rPr>
          <w:rFonts w:cs="Arial"/>
        </w:rPr>
        <w:t>2021]</w:t>
      </w:r>
    </w:p>
    <w:p w14:paraId="4B6EB517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</w:p>
    <w:p w14:paraId="71261296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  <w:r w:rsidRPr="0060547C">
        <w:rPr>
          <w:rFonts w:cs="Arial"/>
        </w:rPr>
        <w:t>Finnerty,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T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Abdominal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Examination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OSCE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Guide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https://geekymedics.com/paediatric-abdominal-examination-osce-guide/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48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5CA3FF86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1A8E9B69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Finnerty,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T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Cardiovascular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Examination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OSCE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Guide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https://geekymedics.com/paediatric-cardiovascular-examination-osce-guide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6BECDBEA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78BD98DD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Finnerty,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T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Neurological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Examination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OSCE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Guide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https://geekymedics.com/paediatric-neurological-examination-osce-guide/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-48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1C9E560A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01578BF0" w14:textId="77777777" w:rsidR="005531EA" w:rsidRPr="00082FE3" w:rsidRDefault="005531EA" w:rsidP="0060547C">
      <w:pPr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FitzSimmons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C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(2017)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  <w:i/>
        </w:rPr>
        <w:t>Soft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Tissue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Bony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Injuries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https://portal.e-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lfh.org.uk/Component/Details/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2021]</w:t>
      </w:r>
    </w:p>
    <w:p w14:paraId="16A0228C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540C853D" w14:textId="43211268" w:rsidR="009F3F46" w:rsidRDefault="005531EA" w:rsidP="00F527F6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Foster,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S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(2017)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  <w:i/>
        </w:rPr>
        <w:t>Pulled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elbow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57">
        <w:r w:rsidRPr="00082FE3">
          <w:rPr>
            <w:rFonts w:cs="Arial"/>
          </w:rPr>
          <w:t>www.clinicalguidelines.scot.nhs.uk/nhsggc-paediatric-clinical-guidelines/nhsggc-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guidelines/emergency-medicine/pulled-elbow/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2021]</w:t>
      </w:r>
    </w:p>
    <w:p w14:paraId="66CBFA98" w14:textId="77777777" w:rsidR="00F527F6" w:rsidRDefault="00F527F6" w:rsidP="00F527F6">
      <w:pPr>
        <w:pStyle w:val="BodyText"/>
        <w:spacing w:line="240" w:lineRule="auto"/>
        <w:ind w:left="152" w:right="-30"/>
        <w:rPr>
          <w:rFonts w:cs="Arial"/>
        </w:rPr>
      </w:pPr>
    </w:p>
    <w:p w14:paraId="7F6054CD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Foster,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(2019)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  <w:i/>
        </w:rPr>
        <w:t>Epistaxis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management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in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children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58">
        <w:r w:rsidRPr="00082FE3">
          <w:rPr>
            <w:rFonts w:cs="Arial"/>
          </w:rPr>
          <w:t>www.clinicalguidelines.scot.nhs.uk/nhsggc-paediatric-clinical-guidelines/nhsggc-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guidelines/emergency-medicine/epistaxis-management-in-children/ 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2DA24AB0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4618127C" w14:textId="77777777" w:rsidR="005531EA" w:rsidRPr="00082FE3" w:rsidRDefault="005531EA" w:rsidP="004B761F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 xml:space="preserve">Foster, S (2021) </w:t>
      </w:r>
      <w:r w:rsidRPr="00082FE3">
        <w:rPr>
          <w:rFonts w:cs="Arial"/>
          <w:i/>
        </w:rPr>
        <w:t>Acute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otitis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externa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in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 xml:space="preserve">children </w:t>
      </w:r>
      <w:r w:rsidRPr="00082FE3">
        <w:rPr>
          <w:rFonts w:cs="Arial"/>
        </w:rPr>
        <w:t>Clinicalguidelines.scot.nhs.uk. Available at: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https://</w:t>
      </w:r>
      <w:hyperlink r:id="rId359">
        <w:r w:rsidRPr="00082FE3">
          <w:rPr>
            <w:rFonts w:cs="Arial"/>
          </w:rPr>
          <w:t>www.clinicalguidelines.scot.nhs.uk/nhsggc-paediatric-clinical-guidelines/nhsggc-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guidelines/emergency-medicine/acute-otitis-externa-in-children-emergency-department/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248A0301" w14:textId="77777777" w:rsidR="004B761F" w:rsidRPr="0060547C" w:rsidRDefault="004B761F" w:rsidP="0060547C">
      <w:pPr>
        <w:pStyle w:val="BodyText"/>
        <w:spacing w:line="240" w:lineRule="auto"/>
        <w:ind w:left="152" w:right="-30"/>
        <w:rPr>
          <w:rFonts w:cs="Arial"/>
        </w:rPr>
      </w:pPr>
    </w:p>
    <w:p w14:paraId="5DA1FCAD" w14:textId="77777777" w:rsidR="005531EA" w:rsidRPr="00082FE3" w:rsidRDefault="005531EA" w:rsidP="004B761F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lastRenderedPageBreak/>
        <w:t>Fox,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  <w:i/>
        </w:rPr>
        <w:t>Common</w:t>
      </w:r>
      <w:r w:rsidRPr="00082FE3">
        <w:rPr>
          <w:rFonts w:cs="Arial"/>
          <w:i/>
          <w:spacing w:val="-2"/>
        </w:rPr>
        <w:t xml:space="preserve"> </w:t>
      </w:r>
      <w:r w:rsidRPr="00082FE3">
        <w:rPr>
          <w:rFonts w:cs="Arial"/>
          <w:i/>
        </w:rPr>
        <w:t>Rashes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Module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https://dontforgetthebubbles.com/common-rashes-module/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</w:t>
      </w:r>
    </w:p>
    <w:p w14:paraId="2A676558" w14:textId="77777777" w:rsidR="004B761F" w:rsidRPr="0060547C" w:rsidRDefault="004B761F" w:rsidP="0060547C">
      <w:pPr>
        <w:pStyle w:val="BodyText"/>
        <w:spacing w:line="240" w:lineRule="auto"/>
        <w:ind w:left="152" w:right="-30"/>
        <w:rPr>
          <w:rFonts w:cs="Arial"/>
        </w:rPr>
      </w:pPr>
    </w:p>
    <w:p w14:paraId="5BA7BB68" w14:textId="77777777" w:rsidR="005531EA" w:rsidRPr="00082FE3" w:rsidRDefault="005531EA" w:rsidP="004B761F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Fox,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S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(2010)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  <w:i/>
        </w:rPr>
        <w:t>Bacterial</w:t>
      </w:r>
      <w:r w:rsidRPr="00082FE3">
        <w:rPr>
          <w:rFonts w:cs="Arial"/>
          <w:i/>
          <w:spacing w:val="21"/>
        </w:rPr>
        <w:t xml:space="preserve"> </w:t>
      </w:r>
      <w:r w:rsidRPr="00082FE3">
        <w:rPr>
          <w:rFonts w:cs="Arial"/>
          <w:i/>
        </w:rPr>
        <w:t>Tracheitis</w:t>
      </w:r>
      <w:r w:rsidRPr="00082FE3">
        <w:rPr>
          <w:rFonts w:cs="Arial"/>
          <w:i/>
          <w:spacing w:val="2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https://pedemmorsels.com/bacterial-</w:t>
      </w:r>
      <w:r w:rsidRPr="00082FE3">
        <w:rPr>
          <w:rFonts w:cs="Arial"/>
          <w:spacing w:val="-46"/>
        </w:rPr>
        <w:t xml:space="preserve"> </w:t>
      </w:r>
      <w:r w:rsidRPr="00082FE3">
        <w:rPr>
          <w:rFonts w:cs="Arial"/>
        </w:rPr>
        <w:t>tracheitis/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[Accessed 9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November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2021]</w:t>
      </w:r>
    </w:p>
    <w:p w14:paraId="4CCD67D6" w14:textId="77777777" w:rsidR="004B761F" w:rsidRPr="00082FE3" w:rsidRDefault="004B761F" w:rsidP="0060547C">
      <w:pPr>
        <w:pStyle w:val="BodyText"/>
        <w:spacing w:line="240" w:lineRule="auto"/>
        <w:ind w:left="152" w:right="-30"/>
        <w:rPr>
          <w:rFonts w:cs="Arial"/>
        </w:rPr>
      </w:pPr>
    </w:p>
    <w:p w14:paraId="7F155B86" w14:textId="77777777" w:rsidR="005531EA" w:rsidRPr="00082FE3" w:rsidRDefault="005531EA" w:rsidP="004B761F">
      <w:pPr>
        <w:pStyle w:val="BodyText"/>
        <w:spacing w:before="37" w:line="240" w:lineRule="auto"/>
        <w:ind w:left="152" w:right="-30"/>
        <w:rPr>
          <w:rFonts w:cs="Arial"/>
        </w:rPr>
      </w:pPr>
      <w:r w:rsidRPr="00082FE3">
        <w:rPr>
          <w:rFonts w:cs="Arial"/>
        </w:rPr>
        <w:t>Fox,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S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(2013)</w:t>
      </w:r>
      <w:r w:rsidRPr="00082FE3">
        <w:rPr>
          <w:rFonts w:cs="Arial"/>
          <w:spacing w:val="20"/>
        </w:rPr>
        <w:t xml:space="preserve"> </w:t>
      </w:r>
      <w:proofErr w:type="spellStart"/>
      <w:r w:rsidRPr="00082FE3">
        <w:rPr>
          <w:rFonts w:cs="Arial"/>
          <w:i/>
        </w:rPr>
        <w:t>Pediatric</w:t>
      </w:r>
      <w:proofErr w:type="spellEnd"/>
      <w:r w:rsidRPr="00082FE3">
        <w:rPr>
          <w:rFonts w:cs="Arial"/>
          <w:i/>
          <w:spacing w:val="22"/>
        </w:rPr>
        <w:t xml:space="preserve"> </w:t>
      </w:r>
      <w:r w:rsidRPr="00082FE3">
        <w:rPr>
          <w:rFonts w:cs="Arial"/>
          <w:i/>
        </w:rPr>
        <w:t>Red</w:t>
      </w:r>
      <w:r w:rsidRPr="00082FE3">
        <w:rPr>
          <w:rFonts w:cs="Arial"/>
          <w:i/>
          <w:spacing w:val="24"/>
        </w:rPr>
        <w:t xml:space="preserve"> </w:t>
      </w:r>
      <w:r w:rsidRPr="00082FE3">
        <w:rPr>
          <w:rFonts w:cs="Arial"/>
          <w:i/>
        </w:rPr>
        <w:t>Eye</w:t>
      </w:r>
      <w:r w:rsidRPr="00082FE3">
        <w:rPr>
          <w:rFonts w:cs="Arial"/>
          <w:i/>
          <w:spacing w:val="25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https://pedemmorsels.com/pediatric-red-eye/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71651B43" w14:textId="77777777" w:rsidR="004B761F" w:rsidRPr="00082FE3" w:rsidRDefault="004B761F" w:rsidP="0060547C">
      <w:pPr>
        <w:pStyle w:val="BodyText"/>
        <w:spacing w:before="37" w:line="240" w:lineRule="auto"/>
        <w:ind w:left="152" w:right="-30"/>
        <w:rPr>
          <w:rFonts w:cs="Arial"/>
        </w:rPr>
      </w:pPr>
    </w:p>
    <w:p w14:paraId="4ED3D5A5" w14:textId="77777777" w:rsidR="005531EA" w:rsidRPr="00082FE3" w:rsidRDefault="005531EA" w:rsidP="004B761F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Fox,</w:t>
      </w:r>
      <w:r w:rsidRPr="00082FE3">
        <w:rPr>
          <w:rFonts w:cs="Arial"/>
          <w:spacing w:val="24"/>
        </w:rPr>
        <w:t xml:space="preserve"> </w:t>
      </w:r>
      <w:r w:rsidRPr="00082FE3">
        <w:rPr>
          <w:rFonts w:cs="Arial"/>
        </w:rPr>
        <w:t>S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</w:rPr>
        <w:t>(2014)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  <w:i/>
        </w:rPr>
        <w:t>Ear</w:t>
      </w:r>
      <w:r w:rsidRPr="00082FE3">
        <w:rPr>
          <w:rFonts w:cs="Arial"/>
          <w:i/>
          <w:spacing w:val="23"/>
        </w:rPr>
        <w:t xml:space="preserve"> </w:t>
      </w:r>
      <w:r w:rsidRPr="00082FE3">
        <w:rPr>
          <w:rFonts w:cs="Arial"/>
          <w:i/>
        </w:rPr>
        <w:t>Foreign</w:t>
      </w:r>
      <w:r w:rsidRPr="00082FE3">
        <w:rPr>
          <w:rFonts w:cs="Arial"/>
          <w:i/>
          <w:spacing w:val="18"/>
        </w:rPr>
        <w:t xml:space="preserve"> </w:t>
      </w:r>
      <w:r w:rsidRPr="00082FE3">
        <w:rPr>
          <w:rFonts w:cs="Arial"/>
          <w:i/>
        </w:rPr>
        <w:t>Body</w:t>
      </w:r>
      <w:r w:rsidRPr="00082FE3">
        <w:rPr>
          <w:rFonts w:cs="Arial"/>
          <w:i/>
          <w:spacing w:val="2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https://pedemmorsels.com/ear-foreign-body/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21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3"/>
        </w:rPr>
        <w:t xml:space="preserve"> </w:t>
      </w:r>
      <w:r w:rsidRPr="00082FE3">
        <w:rPr>
          <w:rFonts w:cs="Arial"/>
        </w:rPr>
        <w:t>2021]</w:t>
      </w:r>
    </w:p>
    <w:p w14:paraId="2FB801F8" w14:textId="77777777" w:rsidR="004B761F" w:rsidRPr="00082FE3" w:rsidRDefault="004B761F" w:rsidP="0060547C">
      <w:pPr>
        <w:pStyle w:val="BodyText"/>
        <w:spacing w:before="1" w:line="240" w:lineRule="auto"/>
        <w:ind w:left="152" w:right="-30"/>
        <w:rPr>
          <w:rFonts w:cs="Arial"/>
        </w:rPr>
      </w:pPr>
    </w:p>
    <w:p w14:paraId="41305791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Fraser,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L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Jacobs,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M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  <w:i/>
        </w:rPr>
        <w:t>The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  <w:i/>
        </w:rPr>
        <w:t>Forgotten Tribe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60">
        <w:r w:rsidRPr="00082FE3">
          <w:rPr>
            <w:rFonts w:cs="Arial"/>
          </w:rPr>
          <w:t>www.rcemlearning.co.uk/foamed/the-forgotten-tribe-iahw(2021)/</w:t>
        </w:r>
        <w:r w:rsidRPr="00082FE3">
          <w:rPr>
            <w:rFonts w:cs="Arial"/>
            <w:spacing w:val="31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769C32A9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61506731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Freeman,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R.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  <w:i/>
        </w:rPr>
        <w:t>Gastroenteritis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under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5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years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of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age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361">
        <w:r w:rsidRPr="0060547C">
          <w:rPr>
            <w:rFonts w:cs="Arial"/>
          </w:rPr>
          <w:t>www.rcemlearning.co.uk/reference/gastroenteritis-in-children-under-5-years-of-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age/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6493AEEC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Freeman,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R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  <w:i/>
        </w:rPr>
        <w:t>Neonatal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Nuggets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Part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1: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skin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rashes,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jaundice,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lumps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bumps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362">
        <w:r w:rsidRPr="0060547C">
          <w:rPr>
            <w:rFonts w:cs="Arial"/>
          </w:rPr>
          <w:t>www.rcemlearning.co.uk/reference/neonatal-nuggets-part-1-skin-</w:t>
        </w:r>
      </w:hyperlink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rashes-jaundice-lumps-and-bumps/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2021]</w:t>
      </w:r>
    </w:p>
    <w:p w14:paraId="10AA71B3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75D88AF5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Freeman,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R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  <w:i/>
        </w:rPr>
        <w:t>Neonatal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Nuggets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Part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2: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tummy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troubles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363">
        <w:r w:rsidRPr="0060547C">
          <w:rPr>
            <w:rFonts w:cs="Arial"/>
          </w:rPr>
          <w:t>www.rcemlearning.co.uk/reference/neonatal-nuggets-part-2-tummy-troubles/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0F57DC48" w14:textId="77777777" w:rsidR="005531EA" w:rsidRPr="0060547C" w:rsidRDefault="005531EA" w:rsidP="0060547C">
      <w:pPr>
        <w:pStyle w:val="BodyText"/>
        <w:spacing w:before="8" w:line="240" w:lineRule="auto"/>
        <w:ind w:right="-30"/>
        <w:rPr>
          <w:rFonts w:cs="Arial"/>
        </w:rPr>
      </w:pPr>
    </w:p>
    <w:p w14:paraId="38AA72A0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Gardner,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  <w:i/>
        </w:rPr>
        <w:t>Gillick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Competence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–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a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crash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course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proofErr w:type="gramStart"/>
      <w:r w:rsidRPr="0060547C">
        <w:rPr>
          <w:rFonts w:cs="Arial"/>
        </w:rPr>
        <w:t>https://dontforgetthebubbles.com/gillick-competence-crash-course/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]</w:t>
      </w:r>
      <w:proofErr w:type="gramEnd"/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7DFC2E00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4E7DB9F3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George,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T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4"/>
        </w:rPr>
        <w:t xml:space="preserve"> </w:t>
      </w:r>
      <w:r w:rsidRPr="00082FE3">
        <w:rPr>
          <w:rFonts w:cs="Arial"/>
          <w:i/>
        </w:rPr>
        <w:t>Acute</w:t>
      </w:r>
      <w:r w:rsidRPr="00082FE3">
        <w:rPr>
          <w:rFonts w:cs="Arial"/>
          <w:i/>
          <w:spacing w:val="25"/>
        </w:rPr>
        <w:t xml:space="preserve"> </w:t>
      </w:r>
      <w:r w:rsidRPr="00082FE3">
        <w:rPr>
          <w:rFonts w:cs="Arial"/>
          <w:i/>
        </w:rPr>
        <w:t>Pelvic</w:t>
      </w:r>
      <w:r w:rsidRPr="00082FE3">
        <w:rPr>
          <w:rFonts w:cs="Arial"/>
          <w:i/>
          <w:spacing w:val="17"/>
        </w:rPr>
        <w:t xml:space="preserve"> </w:t>
      </w:r>
      <w:r w:rsidRPr="00082FE3">
        <w:rPr>
          <w:rFonts w:cs="Arial"/>
          <w:i/>
        </w:rPr>
        <w:t>pain</w:t>
      </w:r>
      <w:r w:rsidRPr="00082FE3">
        <w:rPr>
          <w:rFonts w:cs="Arial"/>
          <w:i/>
          <w:spacing w:val="20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https://dontforgetthebubbles.com/acute-</w:t>
      </w:r>
      <w:r w:rsidRPr="00082FE3">
        <w:rPr>
          <w:rFonts w:cs="Arial"/>
          <w:spacing w:val="-47"/>
        </w:rPr>
        <w:t xml:space="preserve"> </w:t>
      </w:r>
      <w:proofErr w:type="gramStart"/>
      <w:r w:rsidRPr="00082FE3">
        <w:rPr>
          <w:rFonts w:cs="Arial"/>
        </w:rPr>
        <w:t>pelvic-pain</w:t>
      </w:r>
      <w:proofErr w:type="gramEnd"/>
      <w:r w:rsidRPr="00082FE3">
        <w:rPr>
          <w:rFonts w:cs="Arial"/>
        </w:rPr>
        <w:t>/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4853742C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449C8E1B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lastRenderedPageBreak/>
        <w:t>George,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T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  <w:i/>
        </w:rPr>
        <w:t>Emergency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Contraception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for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teenagers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https://dontforgetthebubbles.com/emergency-contraception-for-teenagers/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45047EA5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</w:p>
    <w:p w14:paraId="587B5BCD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  <w:r w:rsidRPr="00082FE3">
        <w:rPr>
          <w:rFonts w:cs="Arial"/>
        </w:rPr>
        <w:t>George,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T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  <w:i/>
        </w:rPr>
        <w:t>Period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Problems: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Menorrhagia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https://dontforgetthebubbles.com/period-problems-menorrhagia/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0F7DBBD7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659BDDF3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Gilmartin,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  <w:i/>
        </w:rPr>
        <w:t>Non-Traumatic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MSK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Injuries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Module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https://dontforgetthebubbles.com/non-traumatic-msk-injuries-module/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279EB1FC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0E1EC9F2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Glaser,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D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Carter,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J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  <w:i/>
        </w:rPr>
        <w:t>Emotional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  <w:i/>
        </w:rPr>
        <w:t>abuse</w:t>
      </w:r>
      <w:r w:rsidRPr="00082FE3">
        <w:rPr>
          <w:rFonts w:cs="Arial"/>
          <w:i/>
          <w:spacing w:val="11"/>
        </w:rPr>
        <w:t xml:space="preserve"> </w:t>
      </w:r>
      <w:r w:rsidRPr="00082FE3">
        <w:rPr>
          <w:rFonts w:cs="Arial"/>
          <w:i/>
        </w:rPr>
        <w:t>and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  <w:i/>
        </w:rPr>
        <w:t>emotional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  <w:i/>
        </w:rPr>
        <w:t>neglect</w:t>
      </w:r>
      <w:r w:rsidRPr="00082FE3">
        <w:rPr>
          <w:rFonts w:cs="Arial"/>
          <w:i/>
          <w:spacing w:val="1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64">
        <w:r w:rsidRPr="00082FE3">
          <w:rPr>
            <w:rFonts w:cs="Arial"/>
          </w:rPr>
          <w:t>www.rcpch.ac.uk/resources/emotional-abuse-emotional-neglect-online-learning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4E3601A2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08E990F3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Glaser,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D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Carter,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J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(2021</w:t>
      </w:r>
      <w:r w:rsidRPr="0060547C">
        <w:rPr>
          <w:rFonts w:cs="Arial"/>
          <w:i/>
        </w:rPr>
        <w:t>)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Exploitation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of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young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people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365">
        <w:r w:rsidRPr="0060547C">
          <w:rPr>
            <w:rFonts w:cs="Arial"/>
          </w:rPr>
          <w:t>www.rcpch.ac.uk/resources/exploitation-children-young-people-online-learning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036A7FBD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27B337C0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Goddard,</w:t>
      </w:r>
      <w:r w:rsidRPr="0060547C">
        <w:rPr>
          <w:rFonts w:cs="Arial"/>
          <w:spacing w:val="21"/>
        </w:rPr>
        <w:t xml:space="preserve"> </w:t>
      </w:r>
      <w:r w:rsidRPr="0060547C">
        <w:rPr>
          <w:rFonts w:cs="Arial"/>
        </w:rPr>
        <w:t>A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  <w:i/>
        </w:rPr>
        <w:t>Sexual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Behaviour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Adolescence</w:t>
      </w:r>
      <w:r w:rsidRPr="0060547C">
        <w:rPr>
          <w:rFonts w:cs="Arial"/>
          <w:i/>
          <w:spacing w:val="23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</w:rPr>
        <w:t>https://portal.e-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lfh.org.uk/Component/Details/367995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2021]</w:t>
      </w:r>
    </w:p>
    <w:p w14:paraId="216E7C2C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269E5909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Goldstein,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G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  <w:i/>
        </w:rPr>
        <w:t>Safety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netting</w:t>
      </w:r>
      <w:r w:rsidRPr="0060547C">
        <w:rPr>
          <w:rFonts w:cs="Arial"/>
          <w:i/>
          <w:spacing w:val="-1"/>
        </w:rPr>
        <w:t xml:space="preserve"> </w:t>
      </w:r>
      <w:r w:rsidRPr="0060547C">
        <w:rPr>
          <w:rFonts w:cs="Arial"/>
          <w:i/>
        </w:rPr>
        <w:t>for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bronchiolitis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https://dontforgetthebubbles.com/safety-netting-for-bronchiolitis/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23CA78D3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298A063A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Goldstein,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H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  <w:i/>
        </w:rPr>
        <w:t>Talking</w:t>
      </w:r>
      <w:r w:rsidRPr="00082FE3">
        <w:rPr>
          <w:rFonts w:cs="Arial"/>
          <w:i/>
          <w:spacing w:val="25"/>
        </w:rPr>
        <w:t xml:space="preserve"> </w:t>
      </w:r>
      <w:r w:rsidRPr="00082FE3">
        <w:rPr>
          <w:rFonts w:cs="Arial"/>
          <w:i/>
        </w:rPr>
        <w:t>to</w:t>
      </w:r>
      <w:r w:rsidRPr="00082FE3">
        <w:rPr>
          <w:rFonts w:cs="Arial"/>
          <w:i/>
          <w:spacing w:val="22"/>
        </w:rPr>
        <w:t xml:space="preserve"> </w:t>
      </w:r>
      <w:r w:rsidRPr="00082FE3">
        <w:rPr>
          <w:rFonts w:cs="Arial"/>
          <w:i/>
        </w:rPr>
        <w:t>teens</w:t>
      </w:r>
      <w:r w:rsidRPr="00082FE3">
        <w:rPr>
          <w:rFonts w:cs="Arial"/>
          <w:i/>
          <w:spacing w:val="29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https://dontforgetthebubbles.com/talking-</w:t>
      </w:r>
      <w:r w:rsidRPr="00082FE3">
        <w:rPr>
          <w:rFonts w:cs="Arial"/>
          <w:spacing w:val="-46"/>
        </w:rPr>
        <w:t xml:space="preserve"> </w:t>
      </w:r>
      <w:r w:rsidRPr="00082FE3">
        <w:rPr>
          <w:rFonts w:cs="Arial"/>
        </w:rPr>
        <w:t>to-teens/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September 2021]</w:t>
      </w:r>
    </w:p>
    <w:p w14:paraId="2F1DB52A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21BBDAC9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Gray,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B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  <w:i/>
        </w:rPr>
        <w:t>CPD: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Fabricated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or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Induced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Illness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Munchausen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Syndrome</w:t>
      </w:r>
      <w:r w:rsidRPr="0060547C">
        <w:rPr>
          <w:rFonts w:cs="Arial"/>
          <w:i/>
          <w:spacing w:val="1"/>
        </w:rPr>
        <w:t xml:space="preserve"> </w:t>
      </w:r>
      <w:hyperlink r:id="rId366">
        <w:r w:rsidRPr="0060547C">
          <w:rPr>
            <w:rFonts w:cs="Arial"/>
          </w:rPr>
          <w:t>www.youtube.com.</w:t>
        </w:r>
        <w:r w:rsidRPr="0060547C">
          <w:rPr>
            <w:rFonts w:cs="Arial"/>
            <w:spacing w:val="1"/>
          </w:rPr>
          <w:t xml:space="preserve"> </w:t>
        </w:r>
      </w:hyperlink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  <w:u w:val="single"/>
        </w:rPr>
        <w:t>https://</w:t>
      </w:r>
      <w:hyperlink r:id="rId367">
        <w:r w:rsidRPr="0060547C">
          <w:rPr>
            <w:rFonts w:cs="Arial"/>
            <w:u w:val="single"/>
          </w:rPr>
          <w:t>www.youtube.com/watch?v=scVLrsdidc4.</w:t>
        </w:r>
      </w:hyperlink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3EC51248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295B3604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lastRenderedPageBreak/>
        <w:t>Grier,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D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(2012)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  <w:i/>
        </w:rPr>
        <w:t>Inhaled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Foreign</w:t>
      </w:r>
      <w:r w:rsidRPr="00082FE3">
        <w:rPr>
          <w:rFonts w:cs="Arial"/>
          <w:i/>
          <w:spacing w:val="9"/>
        </w:rPr>
        <w:t xml:space="preserve"> </w:t>
      </w:r>
      <w:r w:rsidRPr="00082FE3">
        <w:rPr>
          <w:rFonts w:cs="Arial"/>
        </w:rPr>
        <w:t>Body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lfh.org.uk/Component/Details/317956</w:t>
      </w:r>
      <w:r w:rsidRPr="00082FE3">
        <w:rPr>
          <w:rFonts w:cs="Arial"/>
          <w:spacing w:val="3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1"/>
        </w:rPr>
        <w:t xml:space="preserve"> </w:t>
      </w:r>
      <w:r w:rsidRPr="00082FE3">
        <w:rPr>
          <w:rFonts w:cs="Arial"/>
        </w:rPr>
        <w:t>2021]</w:t>
      </w:r>
    </w:p>
    <w:p w14:paraId="2B33F379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03102F65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Griffiths,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A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  <w:i/>
        </w:rPr>
        <w:t>Gastroenteritis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</w:rPr>
        <w:t>Available</w:t>
      </w:r>
    </w:p>
    <w:p w14:paraId="1EF6DF47" w14:textId="77777777" w:rsidR="005531EA" w:rsidRPr="00082FE3" w:rsidRDefault="005531EA" w:rsidP="0060547C">
      <w:pPr>
        <w:pStyle w:val="BodyText"/>
        <w:spacing w:before="26" w:line="240" w:lineRule="auto"/>
        <w:ind w:left="152" w:right="-30"/>
        <w:rPr>
          <w:rFonts w:cs="Arial"/>
        </w:rPr>
      </w:pPr>
      <w:r w:rsidRPr="00082FE3">
        <w:rPr>
          <w:rFonts w:cs="Arial"/>
        </w:rPr>
        <w:t>at</w:t>
      </w:r>
      <w:r w:rsidRPr="00082FE3">
        <w:rPr>
          <w:rFonts w:cs="Arial"/>
          <w:spacing w:val="30"/>
        </w:rPr>
        <w:t xml:space="preserve"> </w:t>
      </w:r>
      <w:r w:rsidRPr="00082FE3">
        <w:rPr>
          <w:rFonts w:cs="Arial"/>
        </w:rPr>
        <w:t>https://dontforgetthebubbles.com/gastroenteritis/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29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29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0"/>
        </w:rPr>
        <w:t xml:space="preserve"> </w:t>
      </w:r>
      <w:r w:rsidRPr="00082FE3">
        <w:rPr>
          <w:rFonts w:cs="Arial"/>
        </w:rPr>
        <w:t>2021]</w:t>
      </w:r>
    </w:p>
    <w:p w14:paraId="7FE0795D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</w:p>
    <w:p w14:paraId="619CDC12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Gunson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T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(2007)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  <w:i/>
        </w:rPr>
        <w:t>Henoch–</w:t>
      </w:r>
      <w:proofErr w:type="spellStart"/>
      <w:r w:rsidRPr="00082FE3">
        <w:rPr>
          <w:rFonts w:cs="Arial"/>
          <w:i/>
        </w:rPr>
        <w:t>Schönlein</w:t>
      </w:r>
      <w:proofErr w:type="spellEnd"/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purpura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https://dermnetnz.org/topics/henoch-schoenlein-purpura</w:t>
      </w:r>
      <w:r w:rsidRPr="00082FE3">
        <w:rPr>
          <w:rFonts w:cs="Arial"/>
          <w:spacing w:val="4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7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9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8"/>
        </w:rPr>
        <w:t xml:space="preserve"> </w:t>
      </w:r>
      <w:r w:rsidRPr="00082FE3">
        <w:rPr>
          <w:rFonts w:cs="Arial"/>
        </w:rPr>
        <w:t>2021]</w:t>
      </w:r>
    </w:p>
    <w:p w14:paraId="59B37EF8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561AE787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Hay,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F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(no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date)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  <w:i/>
        </w:rPr>
        <w:t>Lightning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Learning: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  <w:i/>
        </w:rPr>
        <w:t>Croup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https://em3.org.uk/foamed/18/9/2017/lightning-learning-croup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</w:t>
      </w:r>
    </w:p>
    <w:p w14:paraId="61311469" w14:textId="77777777" w:rsidR="004B761F" w:rsidRPr="00082FE3" w:rsidRDefault="004B761F" w:rsidP="004B761F">
      <w:pPr>
        <w:ind w:left="152" w:right="-30"/>
        <w:rPr>
          <w:rFonts w:cs="Arial"/>
        </w:rPr>
      </w:pPr>
    </w:p>
    <w:p w14:paraId="32E8EF57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Hall,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D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  <w:i/>
        </w:rPr>
        <w:t>How to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be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a</w:t>
      </w:r>
      <w:r w:rsidRPr="0060547C">
        <w:rPr>
          <w:rFonts w:cs="Arial"/>
          <w:i/>
          <w:spacing w:val="2"/>
        </w:rPr>
        <w:t xml:space="preserve"> </w:t>
      </w:r>
      <w:proofErr w:type="spellStart"/>
      <w:r w:rsidRPr="0060547C">
        <w:rPr>
          <w:rFonts w:cs="Arial"/>
          <w:i/>
        </w:rPr>
        <w:t>lgbtqia</w:t>
      </w:r>
      <w:proofErr w:type="spellEnd"/>
      <w:r w:rsidRPr="0060547C">
        <w:rPr>
          <w:rFonts w:cs="Arial"/>
          <w:i/>
        </w:rPr>
        <w:t>+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young</w:t>
      </w:r>
      <w:r w:rsidRPr="0060547C">
        <w:rPr>
          <w:rFonts w:cs="Arial"/>
          <w:i/>
          <w:spacing w:val="1"/>
        </w:rPr>
        <w:t xml:space="preserve"> </w:t>
      </w:r>
      <w:proofErr w:type="spellStart"/>
      <w:r w:rsidRPr="0060547C">
        <w:rPr>
          <w:rFonts w:cs="Arial"/>
          <w:i/>
        </w:rPr>
        <w:t>persons</w:t>
      </w:r>
      <w:proofErr w:type="spellEnd"/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ally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</w:t>
      </w:r>
      <w:r w:rsidRPr="0060547C">
        <w:rPr>
          <w:rFonts w:cs="Arial"/>
          <w:spacing w:val="1"/>
        </w:rPr>
        <w:t xml:space="preserve"> </w:t>
      </w:r>
      <w:proofErr w:type="gramStart"/>
      <w:r w:rsidRPr="0060547C">
        <w:rPr>
          <w:rFonts w:cs="Arial"/>
        </w:rPr>
        <w:t>https://dontforgetthebubbles.com/lgbtqia-young-persons-ally/[</w:t>
      </w:r>
      <w:proofErr w:type="gramEnd"/>
      <w:r w:rsidRPr="0060547C">
        <w:rPr>
          <w:rFonts w:cs="Arial"/>
        </w:rPr>
        <w:t>Accessed</w:t>
      </w:r>
      <w:r w:rsidRPr="0060547C">
        <w:rPr>
          <w:rFonts w:cs="Arial"/>
          <w:spacing w:val="27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35"/>
        </w:rPr>
        <w:t xml:space="preserve"> </w:t>
      </w:r>
      <w:r w:rsidRPr="0060547C">
        <w:rPr>
          <w:rFonts w:cs="Arial"/>
        </w:rPr>
        <w:t>September</w:t>
      </w:r>
    </w:p>
    <w:p w14:paraId="2D32A55D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0AFEA293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Health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Education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England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(2019)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  <w:i/>
        </w:rPr>
        <w:t>Paramedic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Specialist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Primary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Urgent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Care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Core</w:t>
      </w:r>
      <w:r w:rsidRPr="0060547C">
        <w:rPr>
          <w:rFonts w:cs="Arial"/>
          <w:i/>
          <w:spacing w:val="-47"/>
        </w:rPr>
        <w:t xml:space="preserve"> </w:t>
      </w:r>
      <w:r w:rsidRPr="0060547C">
        <w:rPr>
          <w:rFonts w:cs="Arial"/>
          <w:i/>
        </w:rPr>
        <w:t>Capabilities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Framework.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</w:rPr>
        <w:t>London: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Health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Education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England.</w:t>
      </w:r>
    </w:p>
    <w:p w14:paraId="65AFA74F" w14:textId="77777777" w:rsidR="004B761F" w:rsidRPr="00082FE3" w:rsidRDefault="004B761F" w:rsidP="004B761F">
      <w:pPr>
        <w:spacing w:before="148"/>
        <w:ind w:left="152" w:right="-30"/>
        <w:rPr>
          <w:rFonts w:cs="Arial"/>
        </w:rPr>
      </w:pPr>
    </w:p>
    <w:p w14:paraId="1EB26D99" w14:textId="77777777" w:rsidR="005531EA" w:rsidRPr="00082FE3" w:rsidRDefault="005531EA" w:rsidP="0060547C">
      <w:pPr>
        <w:spacing w:before="148"/>
        <w:ind w:left="152" w:right="-30"/>
        <w:rPr>
          <w:rFonts w:cs="Arial"/>
        </w:rPr>
      </w:pPr>
      <w:r w:rsidRPr="0060547C">
        <w:rPr>
          <w:rFonts w:cs="Arial"/>
        </w:rPr>
        <w:t>Health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Education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</w:rPr>
        <w:t>England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  <w:i/>
        </w:rPr>
        <w:t>First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Contact</w:t>
      </w:r>
      <w:r w:rsidRPr="0060547C">
        <w:rPr>
          <w:rFonts w:cs="Arial"/>
          <w:i/>
          <w:spacing w:val="20"/>
        </w:rPr>
        <w:t xml:space="preserve"> </w:t>
      </w:r>
      <w:r w:rsidRPr="0060547C">
        <w:rPr>
          <w:rFonts w:cs="Arial"/>
          <w:i/>
        </w:rPr>
        <w:t>Practitioners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Advanced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Practitioners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-46"/>
        </w:rPr>
        <w:t xml:space="preserve"> </w:t>
      </w:r>
      <w:r w:rsidRPr="0060547C">
        <w:rPr>
          <w:rFonts w:cs="Arial"/>
          <w:i/>
        </w:rPr>
        <w:t>Primary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Care: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(Paramedic)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A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Roadmap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to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Practice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London</w:t>
      </w:r>
      <w:r w:rsidRPr="0060547C">
        <w:rPr>
          <w:rFonts w:cs="Arial"/>
        </w:rPr>
        <w:t>: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Health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Education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England</w:t>
      </w:r>
    </w:p>
    <w:p w14:paraId="3E234FA3" w14:textId="77777777" w:rsidR="004B761F" w:rsidRPr="00082FE3" w:rsidRDefault="004B761F" w:rsidP="004B761F">
      <w:pPr>
        <w:pStyle w:val="BodyText"/>
        <w:spacing w:before="153" w:line="240" w:lineRule="auto"/>
        <w:ind w:left="152" w:right="-30"/>
        <w:rPr>
          <w:rFonts w:cs="Arial"/>
        </w:rPr>
      </w:pPr>
    </w:p>
    <w:p w14:paraId="6BB2FDDF" w14:textId="77777777" w:rsidR="005531EA" w:rsidRPr="00082FE3" w:rsidRDefault="005531EA" w:rsidP="0060547C">
      <w:pPr>
        <w:pStyle w:val="BodyText"/>
        <w:spacing w:before="153" w:line="240" w:lineRule="auto"/>
        <w:ind w:left="152" w:right="-30"/>
        <w:rPr>
          <w:rFonts w:cs="Arial"/>
        </w:rPr>
      </w:pPr>
      <w:r w:rsidRPr="00082FE3">
        <w:rPr>
          <w:rFonts w:cs="Arial"/>
        </w:rPr>
        <w:t>Healthy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Teen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Minds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(No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date)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  <w:i/>
        </w:rPr>
        <w:t>We</w:t>
      </w:r>
      <w:r w:rsidRPr="00082FE3">
        <w:rPr>
          <w:rFonts w:cs="Arial"/>
          <w:i/>
          <w:spacing w:val="21"/>
        </w:rPr>
        <w:t xml:space="preserve"> </w:t>
      </w:r>
      <w:r w:rsidRPr="00082FE3">
        <w:rPr>
          <w:rFonts w:cs="Arial"/>
          <w:i/>
        </w:rPr>
        <w:t>can</w:t>
      </w:r>
      <w:r w:rsidRPr="00082FE3">
        <w:rPr>
          <w:rFonts w:cs="Arial"/>
          <w:i/>
          <w:spacing w:val="19"/>
        </w:rPr>
        <w:t xml:space="preserve"> </w:t>
      </w:r>
      <w:r w:rsidRPr="00082FE3">
        <w:rPr>
          <w:rFonts w:cs="Arial"/>
          <w:i/>
        </w:rPr>
        <w:t>talk</w:t>
      </w:r>
      <w:r w:rsidRPr="00082FE3">
        <w:rPr>
          <w:rFonts w:cs="Arial"/>
          <w:i/>
          <w:spacing w:val="1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https://wecantalk.online/login/</w:t>
      </w:r>
      <w:r w:rsidRPr="00082FE3">
        <w:rPr>
          <w:rFonts w:cs="Arial"/>
          <w:spacing w:val="-4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4CC25629" w14:textId="77777777" w:rsidR="004B761F" w:rsidRPr="00082FE3" w:rsidRDefault="004B761F" w:rsidP="004B761F">
      <w:pPr>
        <w:ind w:left="152" w:right="-30"/>
        <w:rPr>
          <w:rFonts w:cs="Arial"/>
        </w:rPr>
      </w:pPr>
    </w:p>
    <w:p w14:paraId="5670505D" w14:textId="77777777" w:rsidR="005531EA" w:rsidRPr="00082FE3" w:rsidRDefault="005531EA" w:rsidP="0060547C">
      <w:pPr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Horeczko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T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(2016)</w:t>
      </w:r>
      <w:r w:rsidRPr="0060547C">
        <w:rPr>
          <w:rFonts w:cs="Arial"/>
          <w:spacing w:val="4"/>
        </w:rPr>
        <w:t xml:space="preserve"> </w:t>
      </w:r>
      <w:proofErr w:type="spellStart"/>
      <w:r w:rsidRPr="0060547C">
        <w:rPr>
          <w:rFonts w:cs="Arial"/>
          <w:i/>
        </w:rPr>
        <w:t>Pediatric</w:t>
      </w:r>
      <w:proofErr w:type="spellEnd"/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Headache: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Some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Relief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for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all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proofErr w:type="gramStart"/>
      <w:r w:rsidRPr="0060547C">
        <w:rPr>
          <w:rFonts w:cs="Arial"/>
        </w:rPr>
        <w:t>https://pemplaybook.org/podcast/pediatric-headache-some-relief-for-all/[</w:t>
      </w:r>
      <w:proofErr w:type="gramEnd"/>
      <w:r w:rsidRPr="0060547C">
        <w:rPr>
          <w:rFonts w:cs="Arial"/>
        </w:rPr>
        <w:t>Accessed</w:t>
      </w:r>
      <w:r w:rsidRPr="0060547C">
        <w:rPr>
          <w:rFonts w:cs="Arial"/>
          <w:spacing w:val="23"/>
        </w:rPr>
        <w:t xml:space="preserve"> </w:t>
      </w:r>
      <w:r w:rsidRPr="0060547C">
        <w:rPr>
          <w:rFonts w:cs="Arial"/>
        </w:rPr>
        <w:t>9</w:t>
      </w:r>
    </w:p>
    <w:p w14:paraId="2DC7E816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November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2021]</w:t>
      </w:r>
    </w:p>
    <w:p w14:paraId="691F67D6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74DF6065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lastRenderedPageBreak/>
        <w:t>Horeczko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T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(2016)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i/>
        </w:rPr>
        <w:t>Please,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Just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STOP LIMPING!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https://pemplaybook.org/podcast/please-just-stop-limping</w:t>
      </w:r>
      <w:r w:rsidRPr="00082FE3">
        <w:rPr>
          <w:rFonts w:cs="Arial"/>
          <w:spacing w:val="40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4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46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2021]</w:t>
      </w:r>
    </w:p>
    <w:p w14:paraId="3881F2DC" w14:textId="77777777" w:rsidR="004B761F" w:rsidRPr="00082FE3" w:rsidRDefault="004B761F" w:rsidP="004B761F">
      <w:pPr>
        <w:ind w:left="152" w:right="-30"/>
        <w:rPr>
          <w:rFonts w:cs="Arial"/>
        </w:rPr>
      </w:pPr>
    </w:p>
    <w:p w14:paraId="6C4EB89D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Hubbard,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E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(2019)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  <w:i/>
        </w:rPr>
        <w:t>Your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first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paediatrics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placement: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Top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Ten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Tips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for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Medical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Students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368">
        <w:r w:rsidRPr="0060547C">
          <w:rPr>
            <w:rFonts w:cs="Arial"/>
          </w:rPr>
          <w:t>www.paediatricfoam.com/2019/08/your-first-paediatrics-placement-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top-ten-tips-for-medical-students/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2021]</w:t>
      </w:r>
    </w:p>
    <w:p w14:paraId="230D3EF2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4E349092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Hunter, D (2021)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  <w:i/>
        </w:rPr>
        <w:t>Guideline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for Emergency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Departments, Minor Injury Units and Receiving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Units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where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a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child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or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young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person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presents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under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influence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of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alcohol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and/or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drugs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https://</w:t>
      </w:r>
      <w:hyperlink r:id="rId369">
        <w:r w:rsidRPr="0060547C">
          <w:rPr>
            <w:rFonts w:cs="Arial"/>
          </w:rPr>
          <w:t>www.clinicalguidelines.scot.nhs.uk/nhsggc-paediatric-clinical-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guidelines/nhsggc-guidelines/emergency-medicine/guideline-for-emergency-departments-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minor-injury-units-and-receiving-units-where-a-child-or-young-person-presents-under-the-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influence-of-alcohol-</w:t>
      </w:r>
      <w:proofErr w:type="spellStart"/>
      <w:r w:rsidRPr="0060547C">
        <w:rPr>
          <w:rFonts w:cs="Arial"/>
        </w:rPr>
        <w:t>andor</w:t>
      </w:r>
      <w:proofErr w:type="spellEnd"/>
      <w:r w:rsidRPr="0060547C">
        <w:rPr>
          <w:rFonts w:cs="Arial"/>
        </w:rPr>
        <w:t>-drugs/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2021]</w:t>
      </w:r>
    </w:p>
    <w:p w14:paraId="519B15E4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</w:p>
    <w:p w14:paraId="45A3B866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  <w:r w:rsidRPr="0060547C">
        <w:rPr>
          <w:rFonts w:cs="Arial"/>
        </w:rPr>
        <w:t>Ince,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J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(no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date)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  <w:i/>
        </w:rPr>
        <w:t>Lightning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Learning:</w:t>
      </w:r>
      <w:r w:rsidRPr="0060547C">
        <w:rPr>
          <w:rFonts w:cs="Arial"/>
          <w:i/>
          <w:spacing w:val="4"/>
        </w:rPr>
        <w:t xml:space="preserve"> </w:t>
      </w:r>
      <w:proofErr w:type="spellStart"/>
      <w:r w:rsidRPr="0060547C">
        <w:rPr>
          <w:rFonts w:cs="Arial"/>
          <w:i/>
        </w:rPr>
        <w:t>Peritonsular</w:t>
      </w:r>
      <w:proofErr w:type="spellEnd"/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Abscess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https://em3.org.uk/foamed/27/8/2018/lightning-learning-peritonsillar-abscess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2021]</w:t>
      </w:r>
    </w:p>
    <w:p w14:paraId="34E60276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55636363" w14:textId="77777777" w:rsidR="00F527F6" w:rsidRDefault="005531EA" w:rsidP="00F527F6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Ince,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J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(no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date)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  <w:i/>
        </w:rPr>
        <w:t>Lightning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Learning: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  <w:i/>
        </w:rPr>
        <w:t>Tonsillitis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-2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https://em3.org.uk/foamed/13/8/2018/lightning-learning-tonsillitis?rq=tonsillitis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2021]</w:t>
      </w:r>
    </w:p>
    <w:p w14:paraId="5A31290A" w14:textId="77777777" w:rsidR="00F527F6" w:rsidRDefault="00F527F6" w:rsidP="00F527F6">
      <w:pPr>
        <w:pStyle w:val="BodyText"/>
        <w:spacing w:line="240" w:lineRule="auto"/>
        <w:ind w:left="152" w:right="-30"/>
        <w:rPr>
          <w:rFonts w:cs="Arial"/>
        </w:rPr>
      </w:pPr>
    </w:p>
    <w:p w14:paraId="5E88AEB3" w14:textId="60E8B33E" w:rsidR="005531EA" w:rsidRPr="00082FE3" w:rsidRDefault="005531EA" w:rsidP="00F527F6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Johnson,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K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(2014)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  <w:i/>
        </w:rPr>
        <w:t>Painful</w:t>
      </w:r>
      <w:r w:rsidRPr="00082FE3">
        <w:rPr>
          <w:rFonts w:cs="Arial"/>
          <w:i/>
          <w:spacing w:val="12"/>
        </w:rPr>
        <w:t xml:space="preserve"> </w:t>
      </w:r>
      <w:r w:rsidRPr="00082FE3">
        <w:rPr>
          <w:rFonts w:cs="Arial"/>
          <w:i/>
        </w:rPr>
        <w:t>Swollen</w:t>
      </w:r>
      <w:r w:rsidRPr="00082FE3">
        <w:rPr>
          <w:rFonts w:cs="Arial"/>
          <w:i/>
          <w:spacing w:val="14"/>
        </w:rPr>
        <w:t xml:space="preserve"> </w:t>
      </w:r>
      <w:r w:rsidRPr="00082FE3">
        <w:rPr>
          <w:rFonts w:cs="Arial"/>
          <w:i/>
        </w:rPr>
        <w:t>Joints</w:t>
      </w:r>
      <w:r w:rsidRPr="00082FE3">
        <w:rPr>
          <w:rFonts w:cs="Arial"/>
          <w:i/>
          <w:spacing w:val="1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8"/>
        </w:rPr>
        <w:t xml:space="preserve"> </w:t>
      </w:r>
      <w:hyperlink r:id="rId370">
        <w:r w:rsidRPr="00082FE3">
          <w:rPr>
            <w:rFonts w:cs="Arial"/>
          </w:rPr>
          <w:t>http://portal.e-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lfh.org.uk/Component/Details/318912</w:t>
      </w:r>
      <w:r w:rsidRPr="00082FE3">
        <w:rPr>
          <w:rFonts w:cs="Arial"/>
          <w:spacing w:val="38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2021]</w:t>
      </w:r>
    </w:p>
    <w:p w14:paraId="3CA2FEAA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5410A057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Johnson,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K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(2014)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  <w:i/>
        </w:rPr>
        <w:t>The</w:t>
      </w:r>
      <w:r w:rsidRPr="00082FE3">
        <w:rPr>
          <w:rFonts w:cs="Arial"/>
          <w:i/>
          <w:spacing w:val="17"/>
        </w:rPr>
        <w:t xml:space="preserve"> </w:t>
      </w:r>
      <w:r w:rsidRPr="00082FE3">
        <w:rPr>
          <w:rFonts w:cs="Arial"/>
          <w:i/>
        </w:rPr>
        <w:t>Acutely</w:t>
      </w:r>
      <w:r w:rsidRPr="00082FE3">
        <w:rPr>
          <w:rFonts w:cs="Arial"/>
          <w:i/>
          <w:spacing w:val="19"/>
        </w:rPr>
        <w:t xml:space="preserve"> </w:t>
      </w:r>
      <w:r w:rsidRPr="00082FE3">
        <w:rPr>
          <w:rFonts w:cs="Arial"/>
          <w:i/>
        </w:rPr>
        <w:t>Limping</w:t>
      </w:r>
      <w:r w:rsidRPr="00082FE3">
        <w:rPr>
          <w:rFonts w:cs="Arial"/>
          <w:i/>
          <w:spacing w:val="12"/>
        </w:rPr>
        <w:t xml:space="preserve"> </w:t>
      </w:r>
      <w:r w:rsidRPr="00082FE3">
        <w:rPr>
          <w:rFonts w:cs="Arial"/>
          <w:i/>
        </w:rPr>
        <w:t>Child</w:t>
      </w:r>
      <w:r w:rsidRPr="00082FE3">
        <w:rPr>
          <w:rFonts w:cs="Arial"/>
          <w:i/>
          <w:spacing w:val="1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lfh.org.uk/Component/Details/318860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</w:rPr>
        <w:t>2021]</w:t>
      </w:r>
    </w:p>
    <w:p w14:paraId="1CE4089E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732B5529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Johnson,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K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(2020)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  <w:i/>
        </w:rPr>
        <w:t>Accidental</w:t>
      </w:r>
      <w:r w:rsidRPr="00082FE3">
        <w:rPr>
          <w:rFonts w:cs="Arial"/>
          <w:i/>
          <w:spacing w:val="9"/>
        </w:rPr>
        <w:t xml:space="preserve"> </w:t>
      </w:r>
      <w:r w:rsidRPr="00082FE3">
        <w:rPr>
          <w:rFonts w:cs="Arial"/>
          <w:i/>
        </w:rPr>
        <w:t>Trauma</w:t>
      </w:r>
      <w:r w:rsidRPr="00082FE3">
        <w:rPr>
          <w:rFonts w:cs="Arial"/>
          <w:i/>
          <w:spacing w:val="9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lfh.org.uk/Component/Details/357346</w:t>
      </w:r>
      <w:r w:rsidRPr="00082FE3">
        <w:rPr>
          <w:rFonts w:cs="Arial"/>
          <w:spacing w:val="38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3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36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2021]</w:t>
      </w:r>
    </w:p>
    <w:p w14:paraId="606EF5D6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1BD9FAF8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Johnson,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Z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  <w:i/>
        </w:rPr>
        <w:t>Removing foreign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bodies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71">
        <w:r w:rsidRPr="00082FE3">
          <w:rPr>
            <w:rFonts w:cs="Arial"/>
          </w:rPr>
          <w:t>www.peminfographics.com/infographics/removing-foreign-bodies</w:t>
        </w:r>
        <w:r w:rsidRPr="00082FE3">
          <w:rPr>
            <w:rFonts w:cs="Arial"/>
            <w:spacing w:val="29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12</w:t>
      </w:r>
      <w:r w:rsidR="004B761F" w:rsidRPr="00082FE3">
        <w:rPr>
          <w:rFonts w:cs="Arial"/>
        </w:rPr>
        <w:t xml:space="preserve"> </w:t>
      </w:r>
      <w:r w:rsidRPr="00082FE3">
        <w:rPr>
          <w:rFonts w:cs="Arial"/>
        </w:rPr>
        <w:t>October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2021]</w:t>
      </w:r>
    </w:p>
    <w:p w14:paraId="3893B9DF" w14:textId="77777777" w:rsidR="005531EA" w:rsidRPr="00082FE3" w:rsidRDefault="005531EA" w:rsidP="0060547C">
      <w:pPr>
        <w:pStyle w:val="BodyText"/>
        <w:spacing w:before="140" w:line="240" w:lineRule="auto"/>
        <w:ind w:left="152" w:right="-30"/>
        <w:rPr>
          <w:rFonts w:cs="Arial"/>
        </w:rPr>
      </w:pPr>
      <w:r w:rsidRPr="00082FE3">
        <w:rPr>
          <w:rFonts w:cs="Arial"/>
        </w:rPr>
        <w:lastRenderedPageBreak/>
        <w:t>Johnson,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Z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  <w:i/>
        </w:rPr>
        <w:t>HEADSSS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  <w:i/>
        </w:rPr>
        <w:t>assessment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tool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</w:rPr>
        <w:t>[Available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72">
        <w:r w:rsidRPr="00082FE3">
          <w:rPr>
            <w:rFonts w:cs="Arial"/>
          </w:rPr>
          <w:t>www.peminfographics.com/infographics/headsss-assessment-tool</w:t>
        </w:r>
        <w:r w:rsidRPr="00082FE3">
          <w:rPr>
            <w:rFonts w:cs="Arial"/>
            <w:spacing w:val="27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</w:rPr>
        <w:t>12</w:t>
      </w:r>
      <w:r w:rsidR="004B761F" w:rsidRPr="00082FE3">
        <w:rPr>
          <w:rFonts w:cs="Arial"/>
        </w:rPr>
        <w:t xml:space="preserve"> </w:t>
      </w:r>
      <w:r w:rsidRPr="00082FE3">
        <w:rPr>
          <w:rFonts w:cs="Arial"/>
        </w:rPr>
        <w:t>October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2021]</w:t>
      </w:r>
    </w:p>
    <w:p w14:paraId="164E6972" w14:textId="77777777" w:rsidR="005531EA" w:rsidRPr="00082FE3" w:rsidRDefault="005531EA" w:rsidP="0060547C">
      <w:pPr>
        <w:pStyle w:val="BodyText"/>
        <w:spacing w:line="240" w:lineRule="auto"/>
        <w:ind w:right="-30"/>
        <w:rPr>
          <w:rFonts w:cs="Arial"/>
        </w:rPr>
      </w:pPr>
    </w:p>
    <w:p w14:paraId="592FEE30" w14:textId="77777777" w:rsidR="005531EA" w:rsidRPr="00082FE3" w:rsidRDefault="005531EA" w:rsidP="0060547C">
      <w:pPr>
        <w:pStyle w:val="BodyText"/>
        <w:spacing w:before="142" w:line="240" w:lineRule="auto"/>
        <w:ind w:left="152" w:right="-30"/>
        <w:rPr>
          <w:rFonts w:cs="Arial"/>
        </w:rPr>
      </w:pPr>
      <w:r w:rsidRPr="00082FE3">
        <w:rPr>
          <w:rFonts w:cs="Arial"/>
        </w:rPr>
        <w:t>Kadri,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T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  <w:i/>
        </w:rPr>
        <w:t>Foot</w:t>
      </w:r>
      <w:r w:rsidRPr="00082FE3">
        <w:rPr>
          <w:rFonts w:cs="Arial"/>
          <w:i/>
          <w:spacing w:val="21"/>
        </w:rPr>
        <w:t xml:space="preserve"> </w:t>
      </w:r>
      <w:r w:rsidRPr="00082FE3">
        <w:rPr>
          <w:rFonts w:cs="Arial"/>
          <w:i/>
        </w:rPr>
        <w:t>and</w:t>
      </w:r>
      <w:r w:rsidRPr="00082FE3">
        <w:rPr>
          <w:rFonts w:cs="Arial"/>
          <w:i/>
          <w:spacing w:val="17"/>
        </w:rPr>
        <w:t xml:space="preserve"> </w:t>
      </w:r>
      <w:r w:rsidRPr="00082FE3">
        <w:rPr>
          <w:rFonts w:cs="Arial"/>
          <w:i/>
        </w:rPr>
        <w:t>toe</w:t>
      </w:r>
      <w:r w:rsidRPr="00082FE3">
        <w:rPr>
          <w:rFonts w:cs="Arial"/>
          <w:i/>
          <w:spacing w:val="19"/>
        </w:rPr>
        <w:t xml:space="preserve"> </w:t>
      </w:r>
      <w:r w:rsidRPr="00082FE3">
        <w:rPr>
          <w:rFonts w:cs="Arial"/>
          <w:i/>
        </w:rPr>
        <w:t>injuries</w:t>
      </w:r>
      <w:r w:rsidRPr="00082FE3">
        <w:rPr>
          <w:rFonts w:cs="Arial"/>
          <w:i/>
          <w:spacing w:val="20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</w:rPr>
        <w:t>https://doi.org/10.31440/DFTB.32663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21st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1ED194FC" w14:textId="77777777" w:rsidR="004B761F" w:rsidRPr="00082FE3" w:rsidRDefault="004B761F" w:rsidP="004B761F">
      <w:pPr>
        <w:pStyle w:val="BodyText"/>
        <w:spacing w:line="240" w:lineRule="auto"/>
        <w:ind w:left="152" w:right="-30"/>
        <w:rPr>
          <w:rFonts w:cs="Arial"/>
        </w:rPr>
      </w:pPr>
    </w:p>
    <w:p w14:paraId="694D5073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Kadri,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T,</w:t>
      </w:r>
      <w:r w:rsidRPr="00082FE3">
        <w:rPr>
          <w:rFonts w:cs="Arial"/>
          <w:spacing w:val="6"/>
        </w:rPr>
        <w:t xml:space="preserve"> </w:t>
      </w:r>
      <w:proofErr w:type="spellStart"/>
      <w:r w:rsidRPr="00082FE3">
        <w:rPr>
          <w:rFonts w:cs="Arial"/>
        </w:rPr>
        <w:t>Whooley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P,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Edwards,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S,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Edwards,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J,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Davis,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T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0"/>
        </w:rPr>
        <w:t xml:space="preserve"> </w:t>
      </w:r>
      <w:proofErr w:type="spellStart"/>
      <w:r w:rsidRPr="00082FE3">
        <w:rPr>
          <w:rFonts w:cs="Arial"/>
        </w:rPr>
        <w:t>Lewins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I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  <w:i/>
        </w:rPr>
        <w:t>X</w:t>
      </w:r>
      <w:r w:rsidRPr="00082FE3">
        <w:rPr>
          <w:rFonts w:cs="Arial"/>
          <w:i/>
          <w:spacing w:val="9"/>
        </w:rPr>
        <w:t xml:space="preserve"> </w:t>
      </w:r>
      <w:r w:rsidRPr="00082FE3">
        <w:rPr>
          <w:rFonts w:cs="Arial"/>
          <w:i/>
        </w:rPr>
        <w:t>ray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interpretation</w:t>
      </w:r>
      <w:r w:rsidRPr="00082FE3">
        <w:rPr>
          <w:rFonts w:cs="Arial"/>
          <w:i/>
          <w:spacing w:val="9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https://dontforgetthebubbles.com/topic/x-ray-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interpretation/?</w:t>
      </w:r>
      <w:proofErr w:type="spellStart"/>
      <w:r w:rsidRPr="00082FE3">
        <w:rPr>
          <w:rFonts w:cs="Arial"/>
        </w:rPr>
        <w:t>jsf</w:t>
      </w:r>
      <w:proofErr w:type="spellEnd"/>
      <w:r w:rsidRPr="00082FE3">
        <w:rPr>
          <w:rFonts w:cs="Arial"/>
        </w:rPr>
        <w:t>=jet-</w:t>
      </w:r>
      <w:r w:rsidRPr="00082FE3">
        <w:rPr>
          <w:rFonts w:cs="Arial"/>
          <w:spacing w:val="1"/>
        </w:rPr>
        <w:t xml:space="preserve"> </w:t>
      </w:r>
      <w:proofErr w:type="spellStart"/>
      <w:proofErr w:type="gramStart"/>
      <w:r w:rsidRPr="00082FE3">
        <w:rPr>
          <w:rFonts w:cs="Arial"/>
        </w:rPr>
        <w:t>engine:main</w:t>
      </w:r>
      <w:proofErr w:type="gramEnd"/>
      <w:r w:rsidRPr="00082FE3">
        <w:rPr>
          <w:rFonts w:cs="Arial"/>
        </w:rPr>
        <w:t>_archive&amp;tax</w:t>
      </w:r>
      <w:proofErr w:type="spellEnd"/>
      <w:r w:rsidRPr="00082FE3">
        <w:rPr>
          <w:rFonts w:cs="Arial"/>
        </w:rPr>
        <w:t>=topic:2766%2Coperator_AND&amp;pagenum=2</w:t>
      </w:r>
      <w:r w:rsidRPr="00082FE3">
        <w:rPr>
          <w:rFonts w:cs="Arial"/>
          <w:spacing w:val="29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561441DD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</w:p>
    <w:p w14:paraId="622F9F50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  <w:r w:rsidRPr="0060547C">
        <w:rPr>
          <w:rFonts w:cs="Arial"/>
        </w:rPr>
        <w:t>Keane,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D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(2011)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  <w:i/>
        </w:rPr>
        <w:t>Image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Interpretation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of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Skeleton: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Fractures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https://portal.e-lfh.org.uk/Component/Details/326333</w:t>
      </w:r>
      <w:r w:rsidRPr="0060547C">
        <w:rPr>
          <w:rFonts w:cs="Arial"/>
          <w:spacing w:val="36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36"/>
        </w:rPr>
        <w:t xml:space="preserve"> </w:t>
      </w:r>
      <w:r w:rsidRPr="0060547C">
        <w:rPr>
          <w:rFonts w:cs="Arial"/>
        </w:rPr>
        <w:t>21st</w:t>
      </w:r>
      <w:r w:rsidRPr="0060547C">
        <w:rPr>
          <w:rFonts w:cs="Arial"/>
          <w:spacing w:val="44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2"/>
        </w:rPr>
        <w:t xml:space="preserve"> </w:t>
      </w:r>
      <w:r w:rsidRPr="0060547C">
        <w:rPr>
          <w:rFonts w:cs="Arial"/>
        </w:rPr>
        <w:t>2021]</w:t>
      </w:r>
    </w:p>
    <w:p w14:paraId="57FFACB5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Keane,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D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(2015)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  <w:i/>
        </w:rPr>
        <w:t>Bone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  <w:i/>
        </w:rPr>
        <w:t>Development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lfh.org.uk/Component/Details/428th353</w:t>
      </w:r>
      <w:r w:rsidRPr="00082FE3">
        <w:rPr>
          <w:rFonts w:cs="Arial"/>
          <w:spacing w:val="30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8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3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5"/>
        </w:rPr>
        <w:t xml:space="preserve"> </w:t>
      </w:r>
      <w:r w:rsidRPr="00082FE3">
        <w:rPr>
          <w:rFonts w:cs="Arial"/>
        </w:rPr>
        <w:t>2021]</w:t>
      </w:r>
    </w:p>
    <w:p w14:paraId="06918422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1786C0CE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Kee,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T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  <w:i/>
        </w:rPr>
        <w:t>Communicating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with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Young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People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Crisis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373">
        <w:r w:rsidRPr="0060547C">
          <w:rPr>
            <w:rFonts w:cs="Arial"/>
          </w:rPr>
          <w:t>www.rcemlearning.co.uk/foamed/communicating-with-young-people-in-crisis/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279F5802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27000EE8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Kitchener,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  <w:i/>
        </w:rPr>
        <w:t>Ear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Problems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  <w:i/>
        </w:rPr>
        <w:t>&amp;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Examination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74">
        <w:r w:rsidRPr="00082FE3">
          <w:rPr>
            <w:rFonts w:cs="Arial"/>
          </w:rPr>
          <w:t>www.youtube.com/watch?v=EmFKwtLQKMs</w:t>
        </w:r>
        <w:r w:rsidRPr="00082FE3">
          <w:rPr>
            <w:rFonts w:cs="Arial"/>
            <w:spacing w:val="43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43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9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1"/>
        </w:rPr>
        <w:t xml:space="preserve"> </w:t>
      </w:r>
      <w:r w:rsidRPr="00082FE3">
        <w:rPr>
          <w:rFonts w:cs="Arial"/>
        </w:rPr>
        <w:t>2021]</w:t>
      </w:r>
    </w:p>
    <w:p w14:paraId="4848AD60" w14:textId="77777777" w:rsidR="004B761F" w:rsidRPr="00082FE3" w:rsidRDefault="004B761F" w:rsidP="004B761F">
      <w:pPr>
        <w:ind w:left="152" w:right="-30"/>
        <w:rPr>
          <w:rFonts w:cs="Arial"/>
        </w:rPr>
      </w:pPr>
    </w:p>
    <w:p w14:paraId="27302693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Knight,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K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(2016)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  <w:i/>
        </w:rPr>
        <w:t>When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Weight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Loss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isn't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a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good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thing: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Neonates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ED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Growth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&amp;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Feeding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49"/>
        </w:rPr>
        <w:t xml:space="preserve"> </w:t>
      </w:r>
      <w:r w:rsidRPr="0060547C">
        <w:rPr>
          <w:rFonts w:cs="Arial"/>
        </w:rPr>
        <w:t>https://</w:t>
      </w:r>
      <w:hyperlink r:id="rId375">
        <w:r w:rsidRPr="0060547C">
          <w:rPr>
            <w:rFonts w:cs="Arial"/>
          </w:rPr>
          <w:t>www.rcemlearning.co.uk/foamed/when-weight-loss-isnt-a-</w:t>
        </w:r>
      </w:hyperlink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good-thing-neonates-in-the-ed-growth-feeding/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2021]</w:t>
      </w:r>
    </w:p>
    <w:p w14:paraId="7D44A20D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4D09C5F5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Knight,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K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(2017)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  <w:i/>
        </w:rPr>
        <w:t>Kawasaki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Disease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–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Pearls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Pitfalls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  <w:u w:val="single"/>
        </w:rPr>
        <w:t>https://</w:t>
      </w:r>
      <w:hyperlink r:id="rId376">
        <w:r w:rsidRPr="0060547C">
          <w:rPr>
            <w:rFonts w:cs="Arial"/>
            <w:u w:val="single"/>
          </w:rPr>
          <w:t>www.paediatricfoam.com/2017/06/kawasaki-disease-pearls-and-pitfalls/</w:t>
        </w:r>
        <w:r w:rsidRPr="0060547C">
          <w:rPr>
            <w:rFonts w:cs="Arial"/>
            <w:spacing w:val="1"/>
          </w:rPr>
          <w:t xml:space="preserve"> </w:t>
        </w:r>
      </w:hyperlink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2021]</w:t>
      </w:r>
    </w:p>
    <w:p w14:paraId="0AFC1DF3" w14:textId="77777777" w:rsidR="005531EA" w:rsidRPr="0060547C" w:rsidRDefault="005531EA" w:rsidP="0060547C">
      <w:pPr>
        <w:pStyle w:val="BodyText"/>
        <w:spacing w:before="8" w:line="240" w:lineRule="auto"/>
        <w:ind w:right="-30"/>
        <w:rPr>
          <w:rFonts w:cs="Arial"/>
        </w:rPr>
      </w:pPr>
    </w:p>
    <w:p w14:paraId="444F6F48" w14:textId="77777777" w:rsidR="00F527F6" w:rsidRDefault="00F527F6" w:rsidP="0060547C">
      <w:pPr>
        <w:ind w:left="152" w:right="-30"/>
        <w:rPr>
          <w:rFonts w:cs="Arial"/>
        </w:rPr>
      </w:pPr>
    </w:p>
    <w:p w14:paraId="0515B3DF" w14:textId="366D0622" w:rsidR="005531EA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lastRenderedPageBreak/>
        <w:t>Knight,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K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  <w:i/>
        </w:rPr>
        <w:t>How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not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to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be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burned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by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Burns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–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Part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1: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Minor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burns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scalds</w:t>
      </w:r>
      <w:r w:rsidRPr="0060547C">
        <w:rPr>
          <w:rFonts w:cs="Arial"/>
        </w:rPr>
        <w:t>.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377">
        <w:r w:rsidRPr="0060547C">
          <w:rPr>
            <w:rFonts w:cs="Arial"/>
          </w:rPr>
          <w:t>www.paediatricfoam.com/2018/11/how-not-to-be-burned-by-burns-part-1-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minor-burns-and-scalds/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2021]</w:t>
      </w:r>
    </w:p>
    <w:p w14:paraId="0F910C30" w14:textId="4A8D4C01" w:rsidR="00F527F6" w:rsidRDefault="00F527F6" w:rsidP="0060547C">
      <w:pPr>
        <w:ind w:left="152" w:right="-30"/>
        <w:rPr>
          <w:rFonts w:cs="Arial"/>
        </w:rPr>
      </w:pPr>
    </w:p>
    <w:p w14:paraId="29A98F8B" w14:textId="77777777" w:rsidR="00F527F6" w:rsidRPr="00082FE3" w:rsidRDefault="00F527F6" w:rsidP="0060547C">
      <w:pPr>
        <w:ind w:left="152" w:right="-30"/>
        <w:rPr>
          <w:rFonts w:cs="Arial"/>
        </w:rPr>
      </w:pPr>
    </w:p>
    <w:p w14:paraId="2CA21528" w14:textId="77777777" w:rsidR="005531EA" w:rsidRPr="00082FE3" w:rsidRDefault="005531EA" w:rsidP="004B761F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Kole,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R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Sweeney,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S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(2014)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  <w:i/>
        </w:rPr>
        <w:t>Aspiration</w:t>
      </w:r>
      <w:r w:rsidRPr="00082FE3">
        <w:rPr>
          <w:rFonts w:cs="Arial"/>
          <w:i/>
          <w:spacing w:val="-1"/>
        </w:rPr>
        <w:t xml:space="preserve"> </w:t>
      </w:r>
      <w:r w:rsidRPr="00082FE3">
        <w:rPr>
          <w:rFonts w:cs="Arial"/>
          <w:i/>
        </w:rPr>
        <w:t>of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  <w:i/>
        </w:rPr>
        <w:t>a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foreign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body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78">
        <w:r w:rsidRPr="00082FE3">
          <w:rPr>
            <w:rFonts w:cs="Arial"/>
          </w:rPr>
          <w:t>www.clinicalguidelines.scot.nhs.uk/nhsggc-paediatric-clinical-guidelines/nhsggc-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guidelines/emergency-medicine/aspiration-of-a-foreign-body/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</w:t>
      </w:r>
    </w:p>
    <w:p w14:paraId="61125A46" w14:textId="77777777" w:rsidR="004B761F" w:rsidRPr="0060547C" w:rsidRDefault="004B761F" w:rsidP="0060547C">
      <w:pPr>
        <w:pStyle w:val="BodyText"/>
        <w:spacing w:before="1" w:line="240" w:lineRule="auto"/>
        <w:ind w:left="152" w:right="-30"/>
        <w:rPr>
          <w:rFonts w:cs="Arial"/>
        </w:rPr>
      </w:pPr>
    </w:p>
    <w:p w14:paraId="181E18DB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Lander,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A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(2018)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  <w:i/>
        </w:rPr>
        <w:t>Acute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Surgical</w:t>
      </w:r>
      <w:r w:rsidRPr="0060547C">
        <w:rPr>
          <w:rFonts w:cs="Arial"/>
          <w:i/>
          <w:spacing w:val="21"/>
        </w:rPr>
        <w:t xml:space="preserve"> </w:t>
      </w:r>
      <w:r w:rsidRPr="0060547C">
        <w:rPr>
          <w:rFonts w:cs="Arial"/>
          <w:i/>
        </w:rPr>
        <w:t>Conditions</w:t>
      </w:r>
      <w:r w:rsidRPr="0060547C">
        <w:rPr>
          <w:rFonts w:cs="Arial"/>
          <w:i/>
          <w:spacing w:val="23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https://portal.e-</w:t>
      </w:r>
      <w:r w:rsidRPr="0060547C">
        <w:rPr>
          <w:rFonts w:cs="Arial"/>
          <w:spacing w:val="-46"/>
        </w:rPr>
        <w:t xml:space="preserve"> </w:t>
      </w:r>
      <w:r w:rsidRPr="0060547C">
        <w:rPr>
          <w:rFonts w:cs="Arial"/>
        </w:rPr>
        <w:t>lfh.org.uk/Component/Details/527670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2021]</w:t>
      </w:r>
    </w:p>
    <w:p w14:paraId="55AC52D6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4EF2CE4F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Lander,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A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</w:rPr>
        <w:t>(2018)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  <w:i/>
        </w:rPr>
        <w:t>Non-urgent</w:t>
      </w:r>
      <w:r w:rsidRPr="0060547C">
        <w:rPr>
          <w:rFonts w:cs="Arial"/>
          <w:i/>
          <w:spacing w:val="22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Surgical</w:t>
      </w:r>
      <w:r w:rsidRPr="0060547C">
        <w:rPr>
          <w:rFonts w:cs="Arial"/>
          <w:i/>
          <w:spacing w:val="21"/>
        </w:rPr>
        <w:t xml:space="preserve"> </w:t>
      </w:r>
      <w:r w:rsidRPr="0060547C">
        <w:rPr>
          <w:rFonts w:cs="Arial"/>
          <w:i/>
        </w:rPr>
        <w:t>Conditions</w:t>
      </w:r>
      <w:r w:rsidRPr="0060547C">
        <w:rPr>
          <w:rFonts w:cs="Arial"/>
          <w:i/>
          <w:spacing w:val="24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https://portal.e-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lfh.org.uk/Component/Details/527667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2021].</w:t>
      </w:r>
    </w:p>
    <w:p w14:paraId="53E17C1F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</w:p>
    <w:p w14:paraId="0C639FC9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  <w:r w:rsidRPr="00082FE3">
        <w:rPr>
          <w:rFonts w:cs="Arial"/>
        </w:rPr>
        <w:t>Lawrence-Ball,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(2018)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  <w:i/>
        </w:rPr>
        <w:t>Head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Injury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79">
        <w:r w:rsidRPr="00082FE3">
          <w:rPr>
            <w:rFonts w:cs="Arial"/>
          </w:rPr>
          <w:t>www.rcemlearning.co.uk/foamed/head-injury/</w:t>
        </w:r>
        <w:r w:rsidRPr="00082FE3">
          <w:rPr>
            <w:rFonts w:cs="Arial"/>
            <w:spacing w:val="39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38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4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6"/>
        </w:rPr>
        <w:t xml:space="preserve"> </w:t>
      </w:r>
      <w:r w:rsidRPr="00082FE3">
        <w:rPr>
          <w:rFonts w:cs="Arial"/>
        </w:rPr>
        <w:t>2021]</w:t>
      </w:r>
    </w:p>
    <w:p w14:paraId="64F5926C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3BFF201D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Leong,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S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(2011)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  <w:i/>
        </w:rPr>
        <w:t>Managing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epistaxis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medicine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380">
        <w:r w:rsidRPr="0060547C">
          <w:rPr>
            <w:rFonts w:cs="Arial"/>
          </w:rPr>
          <w:t>www.gponline.com/managing-epistaxis-children-paediatric-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medicine/paediatrics/paediatrics/article/1057178.</w:t>
      </w:r>
      <w:r w:rsidRPr="0060547C">
        <w:rPr>
          <w:rFonts w:cs="Arial"/>
          <w:spacing w:val="37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3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39"/>
        </w:rPr>
        <w:t xml:space="preserve"> </w:t>
      </w:r>
      <w:r w:rsidRPr="0060547C">
        <w:rPr>
          <w:rFonts w:cs="Arial"/>
        </w:rPr>
        <w:t>2021]</w:t>
      </w:r>
    </w:p>
    <w:p w14:paraId="457FBB12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503886C4" w14:textId="77777777" w:rsidR="005531EA" w:rsidRPr="00082FE3" w:rsidRDefault="005531EA" w:rsidP="0060547C">
      <w:pPr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Levene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I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Thomas,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V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(2018).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  <w:i/>
        </w:rPr>
        <w:t>Breastfeeding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for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Doctors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101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(Part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1)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https://</w:t>
      </w:r>
      <w:hyperlink r:id="rId381">
        <w:r w:rsidRPr="0060547C">
          <w:rPr>
            <w:rFonts w:cs="Arial"/>
          </w:rPr>
          <w:t>www.paediatricfoam.com/2018/09/breastfeeding-for-doctors-101-part-1/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2396F641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7171E869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Levene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I and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Anthony,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M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(2019)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  <w:i/>
        </w:rPr>
        <w:t>Cry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Baby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Cry…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Part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1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</w:rPr>
        <w:t>Available 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82">
        <w:r w:rsidRPr="00082FE3">
          <w:rPr>
            <w:rFonts w:cs="Arial"/>
          </w:rPr>
          <w:t>www.paediatricfoam.com/2019/03/cry-baby-cry-part-1/</w:t>
        </w:r>
        <w:r w:rsidRPr="00082FE3">
          <w:rPr>
            <w:rFonts w:cs="Arial"/>
            <w:spacing w:val="7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2021].</w:t>
      </w:r>
    </w:p>
    <w:p w14:paraId="39EE0B51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7C34EFF9" w14:textId="77777777" w:rsidR="005531EA" w:rsidRPr="00082FE3" w:rsidRDefault="005531EA" w:rsidP="0060547C">
      <w:pPr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Levene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I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Anthony,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M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(2019)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  <w:i/>
        </w:rPr>
        <w:t>Cry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Baby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Cry…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Part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2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(Colic,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CMPA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Reflux)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https://</w:t>
      </w:r>
      <w:hyperlink r:id="rId383">
        <w:r w:rsidRPr="0060547C">
          <w:rPr>
            <w:rFonts w:cs="Arial"/>
          </w:rPr>
          <w:t>www.paediatricfoam.com/2019/04/colic-cmpa-and-reflux/</w:t>
        </w:r>
        <w:r w:rsidRPr="0060547C">
          <w:rPr>
            <w:rFonts w:cs="Arial"/>
            <w:spacing w:val="49"/>
          </w:rPr>
          <w:t xml:space="preserve"> </w:t>
        </w:r>
      </w:hyperlink>
      <w:r w:rsidRPr="0060547C">
        <w:rPr>
          <w:rFonts w:cs="Arial"/>
        </w:rPr>
        <w:t>[Accessed</w:t>
      </w:r>
      <w:r w:rsidRPr="0060547C">
        <w:rPr>
          <w:rFonts w:cs="Arial"/>
          <w:spacing w:val="50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5F4CFC58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lastRenderedPageBreak/>
        <w:t>Liao,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L,</w:t>
      </w:r>
      <w:r w:rsidRPr="00082FE3">
        <w:rPr>
          <w:rFonts w:cs="Arial"/>
          <w:spacing w:val="7"/>
        </w:rPr>
        <w:t xml:space="preserve"> </w:t>
      </w:r>
      <w:proofErr w:type="spellStart"/>
      <w:r w:rsidRPr="00082FE3">
        <w:rPr>
          <w:rFonts w:cs="Arial"/>
        </w:rPr>
        <w:t>Bourne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J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Alladi,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S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(2016)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  <w:i/>
        </w:rPr>
        <w:t>The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  <w:i/>
        </w:rPr>
        <w:t>Psychological</w:t>
      </w:r>
      <w:r w:rsidRPr="00082FE3">
        <w:rPr>
          <w:rFonts w:cs="Arial"/>
          <w:i/>
          <w:spacing w:val="9"/>
        </w:rPr>
        <w:t xml:space="preserve"> </w:t>
      </w:r>
      <w:r w:rsidRPr="00082FE3">
        <w:rPr>
          <w:rFonts w:cs="Arial"/>
          <w:i/>
        </w:rPr>
        <w:t>Impact</w:t>
      </w:r>
      <w:r w:rsidRPr="00082FE3">
        <w:rPr>
          <w:rFonts w:cs="Arial"/>
          <w:i/>
          <w:spacing w:val="10"/>
        </w:rPr>
        <w:t xml:space="preserve"> </w:t>
      </w:r>
      <w:r w:rsidRPr="00082FE3">
        <w:rPr>
          <w:rFonts w:cs="Arial"/>
          <w:i/>
        </w:rPr>
        <w:t>of</w:t>
      </w:r>
      <w:r w:rsidRPr="00082FE3">
        <w:rPr>
          <w:rFonts w:cs="Arial"/>
          <w:i/>
          <w:spacing w:val="10"/>
        </w:rPr>
        <w:t xml:space="preserve"> </w:t>
      </w:r>
      <w:r w:rsidRPr="00082FE3">
        <w:rPr>
          <w:rFonts w:cs="Arial"/>
          <w:i/>
        </w:rPr>
        <w:t>FGM</w:t>
      </w:r>
      <w:r w:rsidRPr="00082FE3">
        <w:rPr>
          <w:rFonts w:cs="Arial"/>
          <w:i/>
          <w:spacing w:val="1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https://portal.e-lfh.org.uk/Component/Details/443497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8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4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1"/>
        </w:rPr>
        <w:t xml:space="preserve"> </w:t>
      </w:r>
      <w:r w:rsidRPr="00082FE3">
        <w:rPr>
          <w:rFonts w:cs="Arial"/>
        </w:rPr>
        <w:t>2021]</w:t>
      </w:r>
    </w:p>
    <w:p w14:paraId="2779A76B" w14:textId="77777777" w:rsidR="004B761F" w:rsidRPr="00082FE3" w:rsidRDefault="004B761F" w:rsidP="004B761F">
      <w:pPr>
        <w:spacing w:before="1"/>
        <w:ind w:left="152" w:right="-30"/>
        <w:rPr>
          <w:rFonts w:cs="Arial"/>
        </w:rPr>
      </w:pPr>
    </w:p>
    <w:p w14:paraId="0118797C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London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Ambulance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Service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  <w:i/>
        </w:rPr>
        <w:t>Triage</w:t>
      </w:r>
      <w:r w:rsidRPr="0060547C">
        <w:rPr>
          <w:rFonts w:cs="Arial"/>
          <w:i/>
          <w:spacing w:val="21"/>
        </w:rPr>
        <w:t xml:space="preserve"> </w:t>
      </w:r>
      <w:r w:rsidRPr="0060547C">
        <w:rPr>
          <w:rFonts w:cs="Arial"/>
          <w:i/>
        </w:rPr>
        <w:t>categories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21"/>
        </w:rPr>
        <w:t xml:space="preserve"> </w:t>
      </w:r>
      <w:r w:rsidRPr="0060547C">
        <w:rPr>
          <w:rFonts w:cs="Arial"/>
          <w:i/>
        </w:rPr>
        <w:t>London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Ambulance</w:t>
      </w:r>
      <w:r w:rsidRPr="0060547C">
        <w:rPr>
          <w:rFonts w:cs="Arial"/>
          <w:i/>
          <w:spacing w:val="21"/>
        </w:rPr>
        <w:t xml:space="preserve"> </w:t>
      </w:r>
      <w:r w:rsidRPr="0060547C">
        <w:rPr>
          <w:rFonts w:cs="Arial"/>
          <w:i/>
        </w:rPr>
        <w:t>Service</w:t>
      </w:r>
      <w:r w:rsidRPr="0060547C">
        <w:rPr>
          <w:rFonts w:cs="Arial"/>
          <w:i/>
          <w:spacing w:val="20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-4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https://</w:t>
      </w:r>
      <w:hyperlink r:id="rId384">
        <w:r w:rsidRPr="0060547C">
          <w:rPr>
            <w:rFonts w:cs="Arial"/>
          </w:rPr>
          <w:t>www.youtube.com/watch?v=AxvbuhK_btM</w:t>
        </w:r>
        <w:r w:rsidRPr="0060547C">
          <w:rPr>
            <w:rFonts w:cs="Arial"/>
            <w:spacing w:val="16"/>
          </w:rPr>
          <w:t xml:space="preserve"> </w:t>
        </w:r>
      </w:hyperlink>
      <w:r w:rsidRPr="0060547C">
        <w:rPr>
          <w:rFonts w:cs="Arial"/>
        </w:rPr>
        <w:t>[Accessed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2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November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2021]</w:t>
      </w:r>
    </w:p>
    <w:p w14:paraId="22F933B6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4D41804B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London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3"/>
        </w:rPr>
        <w:t xml:space="preserve"> </w:t>
      </w:r>
      <w:proofErr w:type="gramStart"/>
      <w:r w:rsidRPr="00082FE3">
        <w:rPr>
          <w:rFonts w:cs="Arial"/>
        </w:rPr>
        <w:t>South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East</w:t>
      </w:r>
      <w:proofErr w:type="gramEnd"/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Burns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Network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(2015).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  <w:i/>
        </w:rPr>
        <w:t>LSEBN</w:t>
      </w:r>
      <w:r w:rsidRPr="00082FE3">
        <w:rPr>
          <w:rFonts w:cs="Arial"/>
          <w:i/>
          <w:spacing w:val="15"/>
        </w:rPr>
        <w:t xml:space="preserve"> </w:t>
      </w:r>
      <w:r w:rsidRPr="00082FE3">
        <w:rPr>
          <w:rFonts w:cs="Arial"/>
          <w:i/>
        </w:rPr>
        <w:t>SEBN</w:t>
      </w:r>
      <w:r w:rsidRPr="00082FE3">
        <w:rPr>
          <w:rFonts w:cs="Arial"/>
          <w:i/>
          <w:spacing w:val="12"/>
        </w:rPr>
        <w:t xml:space="preserve"> </w:t>
      </w:r>
      <w:r w:rsidRPr="00082FE3">
        <w:rPr>
          <w:rFonts w:cs="Arial"/>
          <w:i/>
        </w:rPr>
        <w:t>Burn</w:t>
      </w:r>
      <w:r w:rsidRPr="00082FE3">
        <w:rPr>
          <w:rFonts w:cs="Arial"/>
          <w:i/>
          <w:spacing w:val="15"/>
        </w:rPr>
        <w:t xml:space="preserve"> </w:t>
      </w:r>
      <w:r w:rsidRPr="00082FE3">
        <w:rPr>
          <w:rFonts w:cs="Arial"/>
          <w:i/>
        </w:rPr>
        <w:t>Depth</w:t>
      </w:r>
      <w:r w:rsidRPr="00082FE3">
        <w:rPr>
          <w:rFonts w:cs="Arial"/>
          <w:i/>
          <w:spacing w:val="16"/>
        </w:rPr>
        <w:t xml:space="preserve"> </w:t>
      </w:r>
      <w:r w:rsidRPr="00082FE3">
        <w:rPr>
          <w:rFonts w:cs="Arial"/>
          <w:i/>
        </w:rPr>
        <w:t>Assessment</w:t>
      </w:r>
      <w:r w:rsidRPr="00082FE3">
        <w:rPr>
          <w:rFonts w:cs="Arial"/>
          <w:i/>
          <w:spacing w:val="2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85">
        <w:r w:rsidRPr="00082FE3">
          <w:rPr>
            <w:rFonts w:cs="Arial"/>
          </w:rPr>
          <w:t>www.mysurgerywebsite.co.uk/website/X13911/files/LSEBN%20Burns%20Depth%20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Assessment.pdf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28th September 2021]</w:t>
      </w:r>
    </w:p>
    <w:p w14:paraId="64E3A4E8" w14:textId="77777777" w:rsidR="005531EA" w:rsidRPr="0060547C" w:rsidRDefault="005531EA" w:rsidP="0060547C">
      <w:pPr>
        <w:pStyle w:val="BodyText"/>
        <w:spacing w:before="2" w:line="240" w:lineRule="auto"/>
        <w:ind w:right="-30"/>
        <w:rPr>
          <w:rFonts w:cs="Arial"/>
        </w:rPr>
      </w:pPr>
    </w:p>
    <w:p w14:paraId="0C3A50C5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London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South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East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of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England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Burn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Network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(2018)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  <w:i/>
        </w:rPr>
        <w:t>Initial</w:t>
      </w:r>
      <w:r w:rsidRPr="00082FE3">
        <w:rPr>
          <w:rFonts w:cs="Arial"/>
          <w:i/>
          <w:spacing w:val="14"/>
        </w:rPr>
        <w:t xml:space="preserve"> </w:t>
      </w:r>
      <w:r w:rsidRPr="00082FE3">
        <w:rPr>
          <w:rFonts w:cs="Arial"/>
          <w:i/>
        </w:rPr>
        <w:t>Management</w:t>
      </w:r>
      <w:r w:rsidRPr="00082FE3">
        <w:rPr>
          <w:rFonts w:cs="Arial"/>
          <w:i/>
          <w:spacing w:val="17"/>
        </w:rPr>
        <w:t xml:space="preserve"> </w:t>
      </w:r>
      <w:r w:rsidRPr="00082FE3">
        <w:rPr>
          <w:rFonts w:cs="Arial"/>
          <w:i/>
        </w:rPr>
        <w:t>of</w:t>
      </w:r>
      <w:r w:rsidRPr="00082FE3">
        <w:rPr>
          <w:rFonts w:cs="Arial"/>
          <w:i/>
          <w:spacing w:val="14"/>
        </w:rPr>
        <w:t xml:space="preserve"> </w:t>
      </w:r>
      <w:r w:rsidRPr="00082FE3">
        <w:rPr>
          <w:rFonts w:cs="Arial"/>
          <w:i/>
        </w:rPr>
        <w:t>burn</w:t>
      </w:r>
      <w:r w:rsidRPr="00082FE3">
        <w:rPr>
          <w:rFonts w:cs="Arial"/>
          <w:i/>
          <w:spacing w:val="10"/>
        </w:rPr>
        <w:t xml:space="preserve"> </w:t>
      </w:r>
      <w:r w:rsidRPr="00082FE3">
        <w:rPr>
          <w:rFonts w:cs="Arial"/>
          <w:i/>
        </w:rPr>
        <w:t>wounds</w:t>
      </w:r>
      <w:r w:rsidRPr="00082FE3">
        <w:rPr>
          <w:rFonts w:cs="Arial"/>
          <w:i/>
          <w:spacing w:val="-47"/>
        </w:rPr>
        <w:t xml:space="preserve"> </w:t>
      </w:r>
      <w:r w:rsidRPr="00082FE3">
        <w:rPr>
          <w:rFonts w:cs="Arial"/>
        </w:rPr>
        <w:t>[online]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86">
        <w:r w:rsidRPr="00082FE3">
          <w:rPr>
            <w:rFonts w:cs="Arial"/>
          </w:rPr>
          <w:t>www.mysurgerywebsite.co.uk/website/X13911/files/LSEBN%20Initial%20managem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ent%20of%20burns.pdf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28th September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2021]</w:t>
      </w:r>
    </w:p>
    <w:p w14:paraId="34394C0A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</w:p>
    <w:p w14:paraId="1526F77F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  <w:r w:rsidRPr="0060547C">
        <w:rPr>
          <w:rFonts w:cs="Arial"/>
        </w:rPr>
        <w:t>Luce,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C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(2020)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  <w:i/>
        </w:rPr>
        <w:t>Do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you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know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your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ABCDDE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of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burns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management?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387">
        <w:r w:rsidRPr="0060547C">
          <w:rPr>
            <w:rFonts w:cs="Arial"/>
          </w:rPr>
          <w:t>www.paediatricpearls.co.uk/do-you-know-your-abcdde-of-burns-management/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12F19124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Mani,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N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Morrisey,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B (2021)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  <w:i/>
        </w:rPr>
        <w:t>Something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  <w:i/>
        </w:rPr>
        <w:t>BRUE-</w:t>
      </w:r>
      <w:proofErr w:type="spellStart"/>
      <w:r w:rsidRPr="00082FE3">
        <w:rPr>
          <w:rFonts w:cs="Arial"/>
          <w:i/>
        </w:rPr>
        <w:t>ing</w:t>
      </w:r>
      <w:proofErr w:type="spellEnd"/>
      <w:r w:rsidRPr="00082FE3">
        <w:rPr>
          <w:rFonts w:cs="Arial"/>
          <w:i/>
        </w:rPr>
        <w:t>?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88">
        <w:r w:rsidRPr="00082FE3">
          <w:rPr>
            <w:rFonts w:cs="Arial"/>
          </w:rPr>
          <w:t>www.paediatricfoam.com/2018/11/something-brue-ing/</w:t>
        </w:r>
        <w:r w:rsidRPr="00082FE3">
          <w:rPr>
            <w:rFonts w:cs="Arial"/>
            <w:spacing w:val="48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</w:t>
      </w:r>
    </w:p>
    <w:p w14:paraId="5859C8ED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077E0471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Mann,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J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Edwards,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S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(no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date)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  <w:i/>
        </w:rPr>
        <w:t>The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Paediatric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  <w:i/>
        </w:rPr>
        <w:t>Foreign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Body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  <w:i/>
        </w:rPr>
        <w:t>Game</w:t>
      </w:r>
      <w:r w:rsidRPr="00082FE3">
        <w:rPr>
          <w:rFonts w:cs="Arial"/>
        </w:rPr>
        <w:t>.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https://em3.org.uk/foamed/6/10/2020/the-paediatric-foreign-body-game</w:t>
      </w:r>
      <w:r w:rsidRPr="00082FE3">
        <w:rPr>
          <w:rFonts w:cs="Arial"/>
          <w:spacing w:val="2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087D1C73" w14:textId="77777777" w:rsidR="004B761F" w:rsidRPr="00082FE3" w:rsidRDefault="004B761F" w:rsidP="004B761F">
      <w:pPr>
        <w:pStyle w:val="BodyText"/>
        <w:spacing w:line="240" w:lineRule="auto"/>
        <w:ind w:left="152" w:right="-30"/>
        <w:rPr>
          <w:rFonts w:cs="Arial"/>
        </w:rPr>
      </w:pPr>
    </w:p>
    <w:p w14:paraId="42B92080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Marsh,</w:t>
      </w:r>
      <w:r w:rsidRPr="00082FE3">
        <w:rPr>
          <w:rFonts w:cs="Arial"/>
          <w:spacing w:val="26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30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30"/>
        </w:rPr>
        <w:t xml:space="preserve"> </w:t>
      </w:r>
      <w:r w:rsidRPr="00082FE3">
        <w:rPr>
          <w:rFonts w:cs="Arial"/>
          <w:i/>
        </w:rPr>
        <w:t>Croup</w:t>
      </w:r>
      <w:r w:rsidRPr="00082FE3">
        <w:rPr>
          <w:rFonts w:cs="Arial"/>
          <w:i/>
          <w:spacing w:val="27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8"/>
        </w:rPr>
        <w:t xml:space="preserve"> </w:t>
      </w:r>
      <w:r w:rsidRPr="00082FE3">
        <w:rPr>
          <w:rFonts w:cs="Arial"/>
        </w:rPr>
        <w:t>https://</w:t>
      </w:r>
      <w:hyperlink r:id="rId389">
        <w:r w:rsidRPr="00082FE3">
          <w:rPr>
            <w:rFonts w:cs="Arial"/>
          </w:rPr>
          <w:t>www.rcemlearning.co.uk/reference/croup/</w:t>
        </w:r>
      </w:hyperlink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5320953B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2409E442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Marsh,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V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(2016)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  <w:i/>
        </w:rPr>
        <w:t>Pharmacological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Non-Pharmacological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Management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of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Asthma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https://portal.e-lfh.org.uk/Component/Details/429774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 28th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2A867A11" w14:textId="77777777" w:rsidR="005531EA" w:rsidRPr="0060547C" w:rsidRDefault="005531EA" w:rsidP="0060547C">
      <w:pPr>
        <w:pStyle w:val="BodyText"/>
        <w:spacing w:before="7" w:line="240" w:lineRule="auto"/>
        <w:ind w:right="-30"/>
        <w:rPr>
          <w:rFonts w:cs="Arial"/>
        </w:rPr>
      </w:pPr>
    </w:p>
    <w:p w14:paraId="04059999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lastRenderedPageBreak/>
        <w:t>Marsh,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V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(2016)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  <w:i/>
        </w:rPr>
        <w:t>Recognising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Managing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Asthma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Attacks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https://portal.e-lfh.org.uk/Component/Details/429777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42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46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6"/>
        </w:rPr>
        <w:t xml:space="preserve"> </w:t>
      </w:r>
      <w:r w:rsidRPr="0060547C">
        <w:rPr>
          <w:rFonts w:cs="Arial"/>
        </w:rPr>
        <w:t>2021]</w:t>
      </w:r>
    </w:p>
    <w:p w14:paraId="65E237A1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327D0C68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Marsh,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V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(2016)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  <w:i/>
        </w:rPr>
        <w:t>Supporting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Self-Management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Asthma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https://portal.e-lfh.org.uk/Component/Details/429780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42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46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6"/>
        </w:rPr>
        <w:t xml:space="preserve"> </w:t>
      </w:r>
      <w:r w:rsidRPr="0060547C">
        <w:rPr>
          <w:rFonts w:cs="Arial"/>
        </w:rPr>
        <w:t>2021]</w:t>
      </w:r>
    </w:p>
    <w:p w14:paraId="0251C15C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15739627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 xml:space="preserve">May, N. (2015)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Pain and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Sedation -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Tips to Change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Your Practice from #EuSEM15.</w:t>
      </w:r>
      <w:r w:rsidRPr="0060547C">
        <w:rPr>
          <w:rFonts w:cs="Arial"/>
          <w:i/>
          <w:spacing w:val="-47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390">
        <w:r w:rsidRPr="0060547C">
          <w:rPr>
            <w:rFonts w:cs="Arial"/>
          </w:rPr>
          <w:t>www.stemlynsblog.org/paediatric-pain-and-sedation/</w:t>
        </w:r>
        <w:r w:rsidRPr="0060547C">
          <w:rPr>
            <w:rFonts w:cs="Arial"/>
            <w:spacing w:val="1"/>
          </w:rPr>
          <w:t xml:space="preserve"> </w:t>
        </w:r>
      </w:hyperlink>
      <w:r w:rsidRPr="0060547C">
        <w:rPr>
          <w:rFonts w:cs="Arial"/>
        </w:rPr>
        <w:t>[Accessed 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0E5424B3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4D1098EE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May,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N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(2016)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  <w:i/>
        </w:rPr>
        <w:t>Apparent</w:t>
      </w:r>
      <w:r w:rsidRPr="0060547C">
        <w:rPr>
          <w:rFonts w:cs="Arial"/>
          <w:i/>
          <w:spacing w:val="17"/>
        </w:rPr>
        <w:t xml:space="preserve"> </w:t>
      </w:r>
      <w:proofErr w:type="gramStart"/>
      <w:r w:rsidRPr="0060547C">
        <w:rPr>
          <w:rFonts w:cs="Arial"/>
          <w:i/>
        </w:rPr>
        <w:t>Life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Threatening</w:t>
      </w:r>
      <w:proofErr w:type="gramEnd"/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Events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Babies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Trouble</w:t>
      </w:r>
      <w:r w:rsidRPr="0060547C">
        <w:rPr>
          <w:rFonts w:cs="Arial"/>
          <w:i/>
          <w:spacing w:val="14"/>
        </w:rPr>
        <w:t xml:space="preserve"> </w:t>
      </w:r>
      <w:proofErr w:type="spellStart"/>
      <w:r w:rsidRPr="0060547C">
        <w:rPr>
          <w:rFonts w:cs="Arial"/>
          <w:i/>
        </w:rPr>
        <w:t>BRUEing</w:t>
      </w:r>
      <w:proofErr w:type="spellEnd"/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Available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-46"/>
        </w:rPr>
        <w:t xml:space="preserve"> </w:t>
      </w:r>
      <w:r w:rsidRPr="0060547C">
        <w:rPr>
          <w:rFonts w:cs="Arial"/>
        </w:rPr>
        <w:t>https://</w:t>
      </w:r>
      <w:hyperlink r:id="rId391">
        <w:r w:rsidRPr="0060547C">
          <w:rPr>
            <w:rFonts w:cs="Arial"/>
          </w:rPr>
          <w:t>www.stemlynsblog.org/alte-brue/</w:t>
        </w:r>
        <w:r w:rsidRPr="0060547C">
          <w:rPr>
            <w:rFonts w:cs="Arial"/>
            <w:spacing w:val="5"/>
          </w:rPr>
          <w:t xml:space="preserve"> </w:t>
        </w:r>
      </w:hyperlink>
      <w:r w:rsidRPr="0060547C">
        <w:rPr>
          <w:rFonts w:cs="Arial"/>
        </w:rPr>
        <w:t>[Accessed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2021]</w:t>
      </w:r>
    </w:p>
    <w:p w14:paraId="10C7BB41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59676974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McCorquodale, A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  <w:i/>
        </w:rPr>
        <w:t>Headaches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Module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at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https://dontforgetthebubbles.com/headaches-module/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3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3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3"/>
        </w:rPr>
        <w:t xml:space="preserve"> </w:t>
      </w:r>
      <w:r w:rsidRPr="00082FE3">
        <w:rPr>
          <w:rFonts w:cs="Arial"/>
        </w:rPr>
        <w:t>2021]</w:t>
      </w:r>
    </w:p>
    <w:p w14:paraId="6F4573DC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</w:p>
    <w:p w14:paraId="567AAE44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  <w:r w:rsidRPr="0060547C">
        <w:rPr>
          <w:rFonts w:cs="Arial"/>
        </w:rPr>
        <w:t>McDonald,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N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</w:rPr>
        <w:t>(2016)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  <w:i/>
        </w:rPr>
        <w:t>Urinary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Tract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Infections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https://portal.e-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lfh.org.uk/Component/Details/426859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3B7C3D8C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2851EB58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McTigue,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D,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Thompson,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A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13"/>
        </w:rPr>
        <w:t xml:space="preserve"> </w:t>
      </w:r>
      <w:proofErr w:type="spellStart"/>
      <w:r w:rsidRPr="0060547C">
        <w:rPr>
          <w:rFonts w:cs="Arial"/>
        </w:rPr>
        <w:t>Azadani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E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  <w:i/>
        </w:rPr>
        <w:t>Mouth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dental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injuries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–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beyond</w:t>
      </w:r>
      <w:r w:rsidRPr="0060547C">
        <w:rPr>
          <w:rFonts w:cs="Arial"/>
          <w:i/>
          <w:spacing w:val="33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31"/>
        </w:rPr>
        <w:t xml:space="preserve"> </w:t>
      </w:r>
      <w:r w:rsidRPr="0060547C">
        <w:rPr>
          <w:rFonts w:cs="Arial"/>
          <w:i/>
        </w:rPr>
        <w:t>basics</w:t>
      </w:r>
      <w:r w:rsidRPr="0060547C">
        <w:rPr>
          <w:rFonts w:cs="Arial"/>
          <w:i/>
          <w:spacing w:val="34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3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28"/>
        </w:rPr>
        <w:t xml:space="preserve"> </w:t>
      </w:r>
      <w:r w:rsidRPr="0060547C">
        <w:rPr>
          <w:rFonts w:cs="Arial"/>
        </w:rPr>
        <w:t>https://</w:t>
      </w:r>
      <w:hyperlink r:id="rId392">
        <w:r w:rsidRPr="0060547C">
          <w:rPr>
            <w:rFonts w:cs="Arial"/>
          </w:rPr>
          <w:t>www.uptodate.com/contents/mouth-and-dental-</w:t>
        </w:r>
      </w:hyperlink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injuries-in-children-beyond-the-basics#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2021]</w:t>
      </w:r>
    </w:p>
    <w:p w14:paraId="69BE4D62" w14:textId="77777777" w:rsidR="005531EA" w:rsidRPr="0060547C" w:rsidRDefault="005531EA" w:rsidP="0060547C">
      <w:pPr>
        <w:pStyle w:val="BodyText"/>
        <w:spacing w:before="7" w:line="240" w:lineRule="auto"/>
        <w:ind w:right="-30"/>
        <w:rPr>
          <w:rFonts w:cs="Arial"/>
        </w:rPr>
      </w:pPr>
    </w:p>
    <w:p w14:paraId="44AB8E34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Meningitis Research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Foundation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(2016)</w:t>
      </w:r>
      <w:r w:rsidRPr="0060547C">
        <w:rPr>
          <w:rFonts w:cs="Arial"/>
          <w:spacing w:val="49"/>
        </w:rPr>
        <w:t xml:space="preserve"> </w:t>
      </w:r>
      <w:r w:rsidRPr="0060547C">
        <w:rPr>
          <w:rFonts w:cs="Arial"/>
          <w:i/>
        </w:rPr>
        <w:t>Meningococcal</w:t>
      </w:r>
      <w:r w:rsidRPr="0060547C">
        <w:rPr>
          <w:rFonts w:cs="Arial"/>
          <w:i/>
          <w:spacing w:val="50"/>
        </w:rPr>
        <w:t xml:space="preserve"> </w:t>
      </w:r>
      <w:r w:rsidRPr="0060547C">
        <w:rPr>
          <w:rFonts w:cs="Arial"/>
          <w:i/>
        </w:rPr>
        <w:t>Meningitis</w:t>
      </w:r>
      <w:r w:rsidRPr="0060547C">
        <w:rPr>
          <w:rFonts w:cs="Arial"/>
          <w:i/>
          <w:spacing w:val="50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49"/>
        </w:rPr>
        <w:t xml:space="preserve"> </w:t>
      </w:r>
      <w:r w:rsidRPr="0060547C">
        <w:rPr>
          <w:rFonts w:cs="Arial"/>
          <w:i/>
        </w:rPr>
        <w:t>Septicaemia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Guidance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Notes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Diagnosis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Treatment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General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Practice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endorsed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by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BMA</w:t>
      </w:r>
      <w:r w:rsidRPr="0060547C">
        <w:rPr>
          <w:rFonts w:cs="Arial"/>
          <w:i/>
          <w:spacing w:val="22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https://</w:t>
      </w:r>
      <w:hyperlink r:id="rId393">
        <w:r w:rsidRPr="0060547C">
          <w:rPr>
            <w:rFonts w:cs="Arial"/>
          </w:rPr>
          <w:t>www.meningitis.org/getmedia/cf777153-9427-4464-89e2-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fb58199174b6/gp_booklet-UK-Septembert-16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2021]</w:t>
      </w:r>
    </w:p>
    <w:p w14:paraId="047B466C" w14:textId="77777777" w:rsidR="005531EA" w:rsidRPr="0060547C" w:rsidRDefault="005531EA" w:rsidP="0060547C">
      <w:pPr>
        <w:pStyle w:val="BodyText"/>
        <w:spacing w:before="2" w:line="240" w:lineRule="auto"/>
        <w:ind w:right="-30"/>
        <w:rPr>
          <w:rFonts w:cs="Arial"/>
        </w:rPr>
      </w:pPr>
    </w:p>
    <w:p w14:paraId="0849556F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More,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J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(2020)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  <w:i/>
        </w:rPr>
        <w:t>Feeding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  <w:i/>
        </w:rPr>
        <w:t>Difficulties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lfh.org.uk/Component/Details/550769</w:t>
      </w:r>
      <w:r w:rsidRPr="00082FE3">
        <w:rPr>
          <w:rFonts w:cs="Arial"/>
          <w:spacing w:val="3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1"/>
        </w:rPr>
        <w:t xml:space="preserve"> </w:t>
      </w:r>
      <w:r w:rsidRPr="00082FE3">
        <w:rPr>
          <w:rFonts w:cs="Arial"/>
        </w:rPr>
        <w:t>2021]</w:t>
      </w:r>
    </w:p>
    <w:p w14:paraId="005F3FA5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611958E2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lastRenderedPageBreak/>
        <w:t>Moseley,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S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(no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date)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  <w:i/>
        </w:rPr>
        <w:t>Lightning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Learning: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Kawasaki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Disease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https://em3.org.uk/foamed/7/1/2019/lightning-learning-kawasaki-disease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2473BBEF" w14:textId="77777777" w:rsidR="005531EA" w:rsidRPr="0060547C" w:rsidRDefault="005531EA" w:rsidP="0060547C">
      <w:pPr>
        <w:pStyle w:val="BodyText"/>
        <w:spacing w:before="7" w:line="240" w:lineRule="auto"/>
        <w:ind w:right="-30"/>
        <w:rPr>
          <w:rFonts w:cs="Arial"/>
        </w:rPr>
      </w:pPr>
    </w:p>
    <w:p w14:paraId="06FD7BEC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Naravi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M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(2016)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  <w:i/>
        </w:rPr>
        <w:t>Common</w:t>
      </w:r>
      <w:r w:rsidRPr="00082FE3">
        <w:rPr>
          <w:rFonts w:cs="Arial"/>
          <w:i/>
          <w:spacing w:val="12"/>
        </w:rPr>
        <w:t xml:space="preserve"> </w:t>
      </w:r>
      <w:r w:rsidRPr="00082FE3">
        <w:rPr>
          <w:rFonts w:cs="Arial"/>
          <w:i/>
        </w:rPr>
        <w:t>Childhood</w:t>
      </w:r>
      <w:r w:rsidRPr="00082FE3">
        <w:rPr>
          <w:rFonts w:cs="Arial"/>
          <w:i/>
          <w:spacing w:val="21"/>
        </w:rPr>
        <w:t xml:space="preserve"> </w:t>
      </w:r>
      <w:proofErr w:type="spellStart"/>
      <w:r w:rsidRPr="00082FE3">
        <w:rPr>
          <w:rFonts w:cs="Arial"/>
          <w:i/>
        </w:rPr>
        <w:t>Exanthums</w:t>
      </w:r>
      <w:proofErr w:type="spellEnd"/>
      <w:r w:rsidRPr="00082FE3">
        <w:rPr>
          <w:rFonts w:cs="Arial"/>
          <w:i/>
          <w:spacing w:val="22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lfh.org.uk/Component/Details/426185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2021]</w:t>
      </w:r>
    </w:p>
    <w:p w14:paraId="4587B3C6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02087EC3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Naravi</w:t>
      </w:r>
      <w:proofErr w:type="spellEnd"/>
      <w:r w:rsidRPr="00082FE3">
        <w:rPr>
          <w:rFonts w:cs="Arial"/>
        </w:rPr>
        <w:t>, M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Common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Childhood</w:t>
      </w:r>
      <w:r w:rsidRPr="00082FE3">
        <w:rPr>
          <w:rFonts w:cs="Arial"/>
          <w:spacing w:val="5"/>
        </w:rPr>
        <w:t xml:space="preserve"> </w:t>
      </w:r>
      <w:proofErr w:type="spellStart"/>
      <w:r w:rsidRPr="00082FE3">
        <w:rPr>
          <w:rFonts w:cs="Arial"/>
        </w:rPr>
        <w:t>Exanthums</w:t>
      </w:r>
      <w:proofErr w:type="spellEnd"/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94">
        <w:r w:rsidRPr="00082FE3">
          <w:rPr>
            <w:rFonts w:cs="Arial"/>
          </w:rPr>
          <w:t>www.rcemlearning.co.uk/reference/common-childhood-exanthems/</w:t>
        </w:r>
        <w:r w:rsidRPr="00082FE3">
          <w:rPr>
            <w:rFonts w:cs="Arial"/>
            <w:spacing w:val="1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1AF3AB6D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5907A4D3" w14:textId="01F793CB" w:rsidR="009F3F46" w:rsidRDefault="005531EA" w:rsidP="00F527F6">
      <w:pPr>
        <w:pStyle w:val="BodyText"/>
        <w:spacing w:line="240" w:lineRule="auto"/>
        <w:ind w:left="152" w:right="-30"/>
        <w:jc w:val="both"/>
        <w:rPr>
          <w:rFonts w:cs="Arial"/>
        </w:rPr>
      </w:pPr>
      <w:r w:rsidRPr="00082FE3">
        <w:rPr>
          <w:rFonts w:cs="Arial"/>
        </w:rPr>
        <w:t xml:space="preserve">National Health Service England (2020) </w:t>
      </w:r>
      <w:r w:rsidRPr="00082FE3">
        <w:rPr>
          <w:rFonts w:cs="Arial"/>
          <w:i/>
        </w:rPr>
        <w:t xml:space="preserve">Clinical pathways - remote assessment </w:t>
      </w:r>
      <w:r w:rsidRPr="00082FE3">
        <w:rPr>
          <w:rFonts w:cs="Arial"/>
        </w:rPr>
        <w:t>Available 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https://18.nhs.uk/application/files/2515/8661/2924/CS50218_NHS_Abdo_pain_pathway_f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or_remote_assessment_in_primary_care_Oct_19_v4.pdf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12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October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2021]</w:t>
      </w:r>
    </w:p>
    <w:p w14:paraId="11ED95F6" w14:textId="77777777" w:rsidR="00F527F6" w:rsidRDefault="00F527F6" w:rsidP="00F527F6">
      <w:pPr>
        <w:pStyle w:val="BodyText"/>
        <w:spacing w:line="240" w:lineRule="auto"/>
        <w:ind w:left="152" w:right="-30"/>
        <w:jc w:val="both"/>
        <w:rPr>
          <w:rFonts w:cs="Arial"/>
        </w:rPr>
      </w:pPr>
    </w:p>
    <w:p w14:paraId="154B1051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National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Health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Service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England</w:t>
      </w:r>
      <w:r w:rsidRPr="0060547C">
        <w:rPr>
          <w:rFonts w:cs="Arial"/>
          <w:spacing w:val="21"/>
        </w:rPr>
        <w:t xml:space="preserve"> </w:t>
      </w:r>
      <w:r w:rsidRPr="0060547C">
        <w:rPr>
          <w:rFonts w:cs="Arial"/>
        </w:rPr>
        <w:t>(2020</w:t>
      </w:r>
      <w:r w:rsidRPr="0060547C">
        <w:rPr>
          <w:rFonts w:cs="Arial"/>
          <w:i/>
        </w:rPr>
        <w:t>)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Principles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for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supporting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high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quality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consultations</w:t>
      </w:r>
      <w:r w:rsidRPr="0060547C">
        <w:rPr>
          <w:rFonts w:cs="Arial"/>
          <w:i/>
          <w:spacing w:val="-47"/>
        </w:rPr>
        <w:t xml:space="preserve"> </w:t>
      </w:r>
      <w:r w:rsidRPr="0060547C">
        <w:rPr>
          <w:rFonts w:cs="Arial"/>
          <w:i/>
        </w:rPr>
        <w:t>by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video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general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practice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during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COVID-19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395">
        <w:r w:rsidRPr="0060547C">
          <w:rPr>
            <w:rFonts w:cs="Arial"/>
          </w:rPr>
          <w:t>www.england.nhs.uk/coronavirus/wp-content/uploads/sites/52/2020/03/C0479-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principles-of-safe-video-consulting-in-general-practice-updated-29-may.pdf</w:t>
      </w:r>
      <w:r w:rsidRPr="0060547C">
        <w:rPr>
          <w:rFonts w:cs="Arial"/>
          <w:spacing w:val="48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12</w:t>
      </w:r>
    </w:p>
    <w:p w14:paraId="7BBDA8D9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October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2021]</w:t>
      </w:r>
    </w:p>
    <w:p w14:paraId="36037A3A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</w:p>
    <w:p w14:paraId="3E74E467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  <w:r w:rsidRPr="0060547C">
        <w:rPr>
          <w:rFonts w:cs="Arial"/>
        </w:rPr>
        <w:t>National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Institute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for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Health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Care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Excellence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(2007)</w:t>
      </w:r>
      <w:r w:rsidRPr="0060547C">
        <w:rPr>
          <w:rFonts w:cs="Arial"/>
          <w:spacing w:val="23"/>
        </w:rPr>
        <w:t xml:space="preserve"> </w:t>
      </w:r>
      <w:r w:rsidRPr="0060547C">
        <w:rPr>
          <w:rFonts w:cs="Arial"/>
          <w:i/>
        </w:rPr>
        <w:t>Overview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|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Urinary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tract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infection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-47"/>
        </w:rPr>
        <w:t xml:space="preserve"> </w:t>
      </w:r>
      <w:r w:rsidRPr="0060547C">
        <w:rPr>
          <w:rFonts w:cs="Arial"/>
          <w:i/>
        </w:rPr>
        <w:t>under</w:t>
      </w:r>
      <w:r w:rsidRPr="0060547C">
        <w:rPr>
          <w:rFonts w:cs="Arial"/>
          <w:i/>
          <w:spacing w:val="49"/>
        </w:rPr>
        <w:t xml:space="preserve"> </w:t>
      </w:r>
      <w:r w:rsidRPr="0060547C">
        <w:rPr>
          <w:rFonts w:cs="Arial"/>
          <w:i/>
        </w:rPr>
        <w:t>16s:</w:t>
      </w:r>
      <w:r w:rsidRPr="0060547C">
        <w:rPr>
          <w:rFonts w:cs="Arial"/>
          <w:i/>
          <w:spacing w:val="50"/>
        </w:rPr>
        <w:t xml:space="preserve"> </w:t>
      </w:r>
      <w:r w:rsidRPr="0060547C">
        <w:rPr>
          <w:rFonts w:cs="Arial"/>
          <w:i/>
        </w:rPr>
        <w:t>diagnosis</w:t>
      </w:r>
      <w:r w:rsidRPr="0060547C">
        <w:rPr>
          <w:rFonts w:cs="Arial"/>
          <w:i/>
          <w:spacing w:val="50"/>
        </w:rPr>
        <w:t xml:space="preserve"> </w:t>
      </w:r>
      <w:r w:rsidRPr="0060547C">
        <w:rPr>
          <w:rFonts w:cs="Arial"/>
          <w:i/>
        </w:rPr>
        <w:t>and management</w:t>
      </w:r>
      <w:r w:rsidRPr="0060547C">
        <w:rPr>
          <w:rFonts w:cs="Arial"/>
          <w:i/>
          <w:spacing w:val="49"/>
        </w:rPr>
        <w:t xml:space="preserve"> </w:t>
      </w:r>
      <w:r w:rsidRPr="0060547C">
        <w:rPr>
          <w:rFonts w:cs="Arial"/>
        </w:rPr>
        <w:t>Available 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396">
        <w:r w:rsidRPr="0060547C">
          <w:rPr>
            <w:rFonts w:cs="Arial"/>
          </w:rPr>
          <w:t>www.nice.org.uk/guidance/cg54.</w:t>
        </w:r>
        <w:r w:rsidRPr="0060547C">
          <w:rPr>
            <w:rFonts w:cs="Arial"/>
            <w:spacing w:val="15"/>
          </w:rPr>
          <w:t xml:space="preserve"> </w:t>
        </w:r>
      </w:hyperlink>
      <w:r w:rsidRPr="0060547C">
        <w:rPr>
          <w:rFonts w:cs="Arial"/>
        </w:rPr>
        <w:t>[Accessed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2021]</w:t>
      </w:r>
    </w:p>
    <w:p w14:paraId="256B1B63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190661E2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National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Institute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of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Clinical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Excellence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(2009)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Child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maltreatment: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when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to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suspect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maltreatment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in under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18s Available 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97">
        <w:r w:rsidRPr="00082FE3">
          <w:rPr>
            <w:rFonts w:cs="Arial"/>
          </w:rPr>
          <w:t>www.nice.org.uk/Guidance/CG89.</w:t>
        </w:r>
      </w:hyperlink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24E5E86E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231288D2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National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Institute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of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Clinical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Excellence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(2009)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Diarrhoea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vomiting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caused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by</w:t>
      </w:r>
      <w:r w:rsidRPr="00082FE3">
        <w:rPr>
          <w:rFonts w:cs="Arial"/>
          <w:spacing w:val="-46"/>
        </w:rPr>
        <w:t xml:space="preserve"> </w:t>
      </w:r>
      <w:r w:rsidRPr="00082FE3">
        <w:rPr>
          <w:rFonts w:cs="Arial"/>
        </w:rPr>
        <w:t>gastroenteritis in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under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5s: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diagnosis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management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98">
        <w:r w:rsidRPr="00082FE3">
          <w:rPr>
            <w:rFonts w:cs="Arial"/>
          </w:rPr>
          <w:t>www.nice.org.uk/Guidance/CG84.</w:t>
        </w:r>
        <w:r w:rsidRPr="00082FE3">
          <w:rPr>
            <w:rFonts w:cs="Arial"/>
            <w:spacing w:val="3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2021]</w:t>
      </w:r>
    </w:p>
    <w:p w14:paraId="1917B75C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3DE1FA72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lastRenderedPageBreak/>
        <w:t>National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Institute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for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Care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Excellence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(2011)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Food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allergy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in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under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19s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assessment</w:t>
      </w:r>
      <w:r w:rsidRPr="00082FE3">
        <w:rPr>
          <w:rFonts w:cs="Arial"/>
          <w:spacing w:val="-2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diagnosis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399">
        <w:r w:rsidRPr="00082FE3">
          <w:rPr>
            <w:rFonts w:cs="Arial"/>
          </w:rPr>
          <w:t>www.nice.org.uk/guidance/cg116/resources/food-allergy-in-under-19s-assessment-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and-diagnosis-pdf-35109392795845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9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November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2021]</w:t>
      </w:r>
    </w:p>
    <w:p w14:paraId="2151BFD5" w14:textId="77777777" w:rsidR="005531EA" w:rsidRPr="0060547C" w:rsidRDefault="005531EA" w:rsidP="0060547C">
      <w:pPr>
        <w:pStyle w:val="BodyText"/>
        <w:spacing w:before="7" w:line="240" w:lineRule="auto"/>
        <w:ind w:right="-30"/>
        <w:rPr>
          <w:rFonts w:cs="Arial"/>
        </w:rPr>
      </w:pPr>
    </w:p>
    <w:p w14:paraId="58390EBE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National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Institute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for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Health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</w:rPr>
        <w:t>Care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Excellence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(2015)</w:t>
      </w:r>
      <w:r w:rsidRPr="0060547C">
        <w:rPr>
          <w:rFonts w:cs="Arial"/>
          <w:spacing w:val="25"/>
        </w:rPr>
        <w:t xml:space="preserve"> </w:t>
      </w:r>
      <w:r w:rsidRPr="0060547C">
        <w:rPr>
          <w:rFonts w:cs="Arial"/>
          <w:i/>
        </w:rPr>
        <w:t>Bronchiolitis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children: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diagnosis</w:t>
      </w:r>
      <w:r w:rsidRPr="0060547C">
        <w:rPr>
          <w:rFonts w:cs="Arial"/>
          <w:i/>
          <w:spacing w:val="-46"/>
        </w:rPr>
        <w:t xml:space="preserve"> </w:t>
      </w:r>
      <w:r w:rsidRPr="0060547C">
        <w:rPr>
          <w:rFonts w:cs="Arial"/>
          <w:i/>
        </w:rPr>
        <w:t>and management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 https://</w:t>
      </w:r>
      <w:hyperlink r:id="rId400">
        <w:r w:rsidRPr="0060547C">
          <w:rPr>
            <w:rFonts w:cs="Arial"/>
          </w:rPr>
          <w:t>www.nice.org.uk/guidance/ng9.</w:t>
        </w:r>
        <w:r w:rsidRPr="0060547C">
          <w:rPr>
            <w:rFonts w:cs="Arial"/>
            <w:spacing w:val="1"/>
          </w:rPr>
          <w:t xml:space="preserve"> </w:t>
        </w:r>
      </w:hyperlink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1FF769FD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71A9D604" w14:textId="77777777" w:rsidR="005531EA" w:rsidRPr="00082FE3" w:rsidRDefault="005531EA" w:rsidP="0060547C">
      <w:pPr>
        <w:ind w:left="152" w:right="-30"/>
        <w:jc w:val="both"/>
        <w:rPr>
          <w:rFonts w:cs="Arial"/>
        </w:rPr>
      </w:pPr>
      <w:r w:rsidRPr="0060547C">
        <w:rPr>
          <w:rFonts w:cs="Arial"/>
        </w:rPr>
        <w:t xml:space="preserve">National Institute of Health and Clinical Excellence (2016) </w:t>
      </w:r>
      <w:r w:rsidRPr="0060547C">
        <w:rPr>
          <w:rFonts w:cs="Arial"/>
          <w:i/>
        </w:rPr>
        <w:t xml:space="preserve">Jaundice in </w:t>
      </w:r>
      <w:proofErr w:type="spellStart"/>
      <w:r w:rsidRPr="0060547C">
        <w:rPr>
          <w:rFonts w:cs="Arial"/>
          <w:i/>
        </w:rPr>
        <w:t>newborn</w:t>
      </w:r>
      <w:proofErr w:type="spellEnd"/>
      <w:r w:rsidRPr="0060547C">
        <w:rPr>
          <w:rFonts w:cs="Arial"/>
          <w:i/>
        </w:rPr>
        <w:t xml:space="preserve"> babies under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 xml:space="preserve">28th days </w:t>
      </w:r>
      <w:r w:rsidRPr="0060547C">
        <w:rPr>
          <w:rFonts w:cs="Arial"/>
        </w:rPr>
        <w:t>Available at: https://</w:t>
      </w:r>
      <w:hyperlink r:id="rId401">
        <w:r w:rsidRPr="0060547C">
          <w:rPr>
            <w:rFonts w:cs="Arial"/>
          </w:rPr>
          <w:t xml:space="preserve">www.nice.org.uk/Guidance/CG98 </w:t>
        </w:r>
      </w:hyperlink>
      <w:r w:rsidRPr="0060547C">
        <w:rPr>
          <w:rFonts w:cs="Arial"/>
        </w:rPr>
        <w:t>[Accessed 28th 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1B843FC1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3B8EA2F5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  <w:w w:val="105"/>
        </w:rPr>
        <w:t xml:space="preserve">National Institute for Health and Care Excellence (2016) </w:t>
      </w:r>
      <w:r w:rsidRPr="0060547C">
        <w:rPr>
          <w:rFonts w:cs="Arial"/>
          <w:i/>
          <w:w w:val="105"/>
        </w:rPr>
        <w:t xml:space="preserve">Tuberculosis </w:t>
      </w:r>
      <w:r w:rsidRPr="0060547C">
        <w:rPr>
          <w:rFonts w:cs="Arial"/>
          <w:w w:val="105"/>
        </w:rPr>
        <w:t xml:space="preserve">Available </w:t>
      </w:r>
      <w:r w:rsidRPr="00082FE3">
        <w:rPr>
          <w:rFonts w:cs="Arial"/>
          <w:w w:val="105"/>
        </w:rPr>
        <w:t>at:</w:t>
      </w:r>
      <w:r w:rsidRPr="00082FE3">
        <w:rPr>
          <w:rFonts w:cs="Arial"/>
          <w:spacing w:val="1"/>
          <w:w w:val="105"/>
        </w:rPr>
        <w:t xml:space="preserve"> </w:t>
      </w:r>
      <w:r w:rsidRPr="00082FE3">
        <w:rPr>
          <w:rFonts w:cs="Arial"/>
        </w:rPr>
        <w:t>https://</w:t>
      </w:r>
      <w:hyperlink r:id="rId402">
        <w:r w:rsidRPr="00082FE3">
          <w:rPr>
            <w:rFonts w:cs="Arial"/>
          </w:rPr>
          <w:t>www.nice.org.uk/guidance/ng33/resources/tuberculosis-pdf-1837390683589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w w:val="105"/>
        </w:rPr>
        <w:t>[Accessed</w:t>
      </w:r>
      <w:r w:rsidRPr="00082FE3">
        <w:rPr>
          <w:rFonts w:cs="Arial"/>
          <w:spacing w:val="-3"/>
          <w:w w:val="105"/>
        </w:rPr>
        <w:t xml:space="preserve"> </w:t>
      </w:r>
      <w:r w:rsidRPr="00082FE3">
        <w:rPr>
          <w:rFonts w:cs="Arial"/>
          <w:w w:val="105"/>
        </w:rPr>
        <w:t>9</w:t>
      </w:r>
      <w:r w:rsidRPr="00082FE3">
        <w:rPr>
          <w:rFonts w:cs="Arial"/>
          <w:spacing w:val="-1"/>
          <w:w w:val="105"/>
        </w:rPr>
        <w:t xml:space="preserve"> </w:t>
      </w:r>
      <w:r w:rsidRPr="00082FE3">
        <w:rPr>
          <w:rFonts w:cs="Arial"/>
          <w:w w:val="105"/>
        </w:rPr>
        <w:t>November</w:t>
      </w:r>
      <w:r w:rsidRPr="00082FE3">
        <w:rPr>
          <w:rFonts w:cs="Arial"/>
          <w:spacing w:val="-1"/>
          <w:w w:val="105"/>
        </w:rPr>
        <w:t xml:space="preserve"> </w:t>
      </w:r>
      <w:r w:rsidRPr="00082FE3">
        <w:rPr>
          <w:rFonts w:cs="Arial"/>
          <w:w w:val="105"/>
        </w:rPr>
        <w:t>2021]</w:t>
      </w:r>
    </w:p>
    <w:p w14:paraId="6A0E74A8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479E4133" w14:textId="77777777" w:rsidR="005531EA" w:rsidRPr="00082FE3" w:rsidRDefault="005531EA" w:rsidP="0060547C">
      <w:pPr>
        <w:ind w:left="152" w:right="-30"/>
        <w:jc w:val="both"/>
        <w:rPr>
          <w:rFonts w:cs="Arial"/>
        </w:rPr>
      </w:pPr>
      <w:r w:rsidRPr="0060547C">
        <w:rPr>
          <w:rFonts w:cs="Arial"/>
        </w:rPr>
        <w:t xml:space="preserve">National Institute of Health and Clinical Excellence (2017) </w:t>
      </w:r>
      <w:r w:rsidRPr="0060547C">
        <w:rPr>
          <w:rFonts w:cs="Arial"/>
          <w:i/>
        </w:rPr>
        <w:t>Asthma: diagnosis, monitoring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 xml:space="preserve">and chronic asthma management </w:t>
      </w:r>
      <w:r w:rsidRPr="0060547C">
        <w:rPr>
          <w:rFonts w:cs="Arial"/>
        </w:rPr>
        <w:t>Available at: https://</w:t>
      </w:r>
      <w:hyperlink r:id="rId403">
        <w:r w:rsidRPr="0060547C">
          <w:rPr>
            <w:rFonts w:cs="Arial"/>
          </w:rPr>
          <w:t>www.nice.org.uk/guidance/ng80.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1D381826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0C031C63" w14:textId="77777777" w:rsidR="005531EA" w:rsidRPr="00082FE3" w:rsidRDefault="005531EA" w:rsidP="004B761F">
      <w:pPr>
        <w:pStyle w:val="BodyText"/>
        <w:spacing w:line="240" w:lineRule="auto"/>
        <w:ind w:left="152" w:right="-30"/>
        <w:jc w:val="both"/>
        <w:rPr>
          <w:rFonts w:cs="Arial"/>
        </w:rPr>
      </w:pPr>
      <w:r w:rsidRPr="00082FE3">
        <w:rPr>
          <w:rFonts w:cs="Arial"/>
        </w:rPr>
        <w:t xml:space="preserve">National Institute of Health and Clinical Excellence (2017) </w:t>
      </w:r>
      <w:r w:rsidRPr="00082FE3">
        <w:rPr>
          <w:rFonts w:cs="Arial"/>
          <w:i/>
        </w:rPr>
        <w:t xml:space="preserve">Child abuse and neglect </w:t>
      </w:r>
      <w:r w:rsidRPr="00082FE3">
        <w:rPr>
          <w:rFonts w:cs="Arial"/>
        </w:rPr>
        <w:t>Available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https://</w:t>
      </w:r>
      <w:hyperlink r:id="rId404">
        <w:r w:rsidRPr="00082FE3">
          <w:rPr>
            <w:rFonts w:cs="Arial"/>
          </w:rPr>
          <w:t>www.nice.org.uk/guidance/ng76.</w:t>
        </w:r>
        <w:r w:rsidRPr="00082FE3">
          <w:rPr>
            <w:rFonts w:cs="Arial"/>
            <w:spacing w:val="4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2021]</w:t>
      </w:r>
    </w:p>
    <w:p w14:paraId="6E64A661" w14:textId="77777777" w:rsidR="004B761F" w:rsidRPr="00082FE3" w:rsidRDefault="004B761F" w:rsidP="0060547C">
      <w:pPr>
        <w:pStyle w:val="BodyText"/>
        <w:spacing w:line="240" w:lineRule="auto"/>
        <w:ind w:left="152" w:right="-30"/>
        <w:jc w:val="both"/>
        <w:rPr>
          <w:rFonts w:cs="Arial"/>
        </w:rPr>
      </w:pPr>
    </w:p>
    <w:p w14:paraId="264FBBB8" w14:textId="77777777" w:rsidR="005531EA" w:rsidRPr="00082FE3" w:rsidRDefault="005531EA" w:rsidP="0060547C">
      <w:pPr>
        <w:pStyle w:val="BodyText"/>
        <w:spacing w:before="37" w:line="240" w:lineRule="auto"/>
        <w:ind w:left="152" w:right="-30" w:firstLine="50"/>
        <w:rPr>
          <w:rFonts w:cs="Arial"/>
        </w:rPr>
      </w:pPr>
      <w:r w:rsidRPr="00082FE3">
        <w:rPr>
          <w:rFonts w:cs="Arial"/>
        </w:rPr>
        <w:t xml:space="preserve">National Institute for Health and Care Excellence (2018) </w:t>
      </w:r>
      <w:r w:rsidRPr="00082FE3">
        <w:rPr>
          <w:rFonts w:cs="Arial"/>
          <w:i/>
        </w:rPr>
        <w:t>Management of balanitis in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 xml:space="preserve">children </w:t>
      </w:r>
      <w:r w:rsidRPr="00082FE3">
        <w:rPr>
          <w:rFonts w:cs="Arial"/>
        </w:rPr>
        <w:t>Available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at: https://cks.nice.org.uk/topics/balanitis/management/balanitis-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children/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September 2021]</w:t>
      </w:r>
    </w:p>
    <w:p w14:paraId="5BE14BA6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6D1FF5EB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National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Institute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of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Clinical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Excellence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(2018)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Constipation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in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children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young people: diagnosis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management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405">
        <w:r w:rsidRPr="00082FE3">
          <w:rPr>
            <w:rFonts w:cs="Arial"/>
          </w:rPr>
          <w:t>www.nice.org.uk/guidance/cg99/chapter/1-Guidance</w:t>
        </w:r>
        <w:r w:rsidRPr="00082FE3">
          <w:rPr>
            <w:rFonts w:cs="Arial"/>
            <w:spacing w:val="6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48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</w:t>
      </w:r>
    </w:p>
    <w:p w14:paraId="7E2A37AC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34A6B2B4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lastRenderedPageBreak/>
        <w:t>National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Institute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for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Care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Excellence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(2019)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  <w:i/>
        </w:rPr>
        <w:t>Head</w:t>
      </w:r>
      <w:r w:rsidRPr="00082FE3">
        <w:rPr>
          <w:rFonts w:cs="Arial"/>
          <w:i/>
          <w:spacing w:val="9"/>
        </w:rPr>
        <w:t xml:space="preserve"> </w:t>
      </w:r>
      <w:r w:rsidRPr="00082FE3">
        <w:rPr>
          <w:rFonts w:cs="Arial"/>
          <w:i/>
        </w:rPr>
        <w:t>injury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  <w:i/>
        </w:rPr>
        <w:t>-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NICE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  <w:i/>
        </w:rPr>
        <w:t>Pathways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https://pathways.nice.org.uk/pathways/head-injury 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</w:t>
      </w:r>
    </w:p>
    <w:p w14:paraId="7A22688C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1511B5CD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National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Institute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for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Care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Excellence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(2020)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  <w:i/>
        </w:rPr>
        <w:t>Acute</w:t>
      </w:r>
      <w:r w:rsidRPr="00082FE3">
        <w:rPr>
          <w:rFonts w:cs="Arial"/>
          <w:i/>
          <w:spacing w:val="17"/>
        </w:rPr>
        <w:t xml:space="preserve"> </w:t>
      </w:r>
      <w:r w:rsidRPr="00082FE3">
        <w:rPr>
          <w:rFonts w:cs="Arial"/>
          <w:i/>
        </w:rPr>
        <w:t>Childhood</w:t>
      </w:r>
      <w:r w:rsidRPr="00082FE3">
        <w:rPr>
          <w:rFonts w:cs="Arial"/>
          <w:i/>
          <w:spacing w:val="17"/>
        </w:rPr>
        <w:t xml:space="preserve"> </w:t>
      </w:r>
      <w:r w:rsidRPr="00082FE3">
        <w:rPr>
          <w:rFonts w:cs="Arial"/>
          <w:i/>
        </w:rPr>
        <w:t>limp</w:t>
      </w:r>
      <w:r w:rsidRPr="00082FE3">
        <w:rPr>
          <w:rFonts w:cs="Arial"/>
          <w:i/>
          <w:spacing w:val="1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https://cks.nice.org.uk/topics/acute-childhood-limp/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2021]</w:t>
      </w:r>
    </w:p>
    <w:p w14:paraId="63784586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18100D88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National Institute for Health and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Care Excellence (2020)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i/>
        </w:rPr>
        <w:t>Epistaxis - nose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bleeds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</w:rPr>
        <w:t>Available at: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https://cks.nice.org.uk/topics/epistaxis-nosebleeds/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2021]</w:t>
      </w:r>
    </w:p>
    <w:p w14:paraId="3AE3EACE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54B3B6DA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National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Institute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for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Care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Excellence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(2020)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  <w:i/>
        </w:rPr>
        <w:t>Gastroenteritis</w:t>
      </w:r>
      <w:r w:rsidRPr="00082FE3">
        <w:rPr>
          <w:rFonts w:cs="Arial"/>
          <w:i/>
          <w:spacing w:val="10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https://cks.nice.org.uk/topics/gastroenteritis/background-information/causes/#bacteria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0D7AB71E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37CFBF48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National Institute for Health and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Care Excellence (2021)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i/>
        </w:rPr>
        <w:t>Conjunctivitis -</w:t>
      </w:r>
      <w:r w:rsidRPr="00082FE3">
        <w:rPr>
          <w:rFonts w:cs="Arial"/>
          <w:i/>
          <w:spacing w:val="49"/>
        </w:rPr>
        <w:t xml:space="preserve"> </w:t>
      </w:r>
      <w:r w:rsidRPr="00082FE3">
        <w:rPr>
          <w:rFonts w:cs="Arial"/>
          <w:i/>
        </w:rPr>
        <w:t>infective</w:t>
      </w:r>
      <w:r w:rsidRPr="00082FE3">
        <w:rPr>
          <w:rFonts w:cs="Arial"/>
          <w:i/>
          <w:spacing w:val="50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33"/>
        </w:rPr>
        <w:t xml:space="preserve"> </w:t>
      </w:r>
      <w:r w:rsidRPr="00082FE3">
        <w:rPr>
          <w:rFonts w:cs="Arial"/>
        </w:rPr>
        <w:t>https://cks.nice.org.uk/topics/conjunctivitis-infective/</w:t>
      </w:r>
      <w:r w:rsidRPr="00082FE3">
        <w:rPr>
          <w:rFonts w:cs="Arial"/>
          <w:spacing w:val="3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0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0"/>
        </w:rPr>
        <w:t xml:space="preserve"> </w:t>
      </w:r>
      <w:r w:rsidRPr="00082FE3">
        <w:rPr>
          <w:rFonts w:cs="Arial"/>
        </w:rPr>
        <w:t>2021]</w:t>
      </w:r>
    </w:p>
    <w:p w14:paraId="37EA0EA4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2940691E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National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Institute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for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Care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Excellence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  <w:i/>
        </w:rPr>
        <w:t>Headaches</w:t>
      </w:r>
      <w:r w:rsidRPr="00082FE3">
        <w:rPr>
          <w:rFonts w:cs="Arial"/>
          <w:i/>
          <w:spacing w:val="11"/>
        </w:rPr>
        <w:t xml:space="preserve"> </w:t>
      </w:r>
      <w:r w:rsidRPr="00082FE3">
        <w:rPr>
          <w:rFonts w:cs="Arial"/>
          <w:i/>
        </w:rPr>
        <w:t>in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  <w:i/>
        </w:rPr>
        <w:t>over</w:t>
      </w:r>
      <w:r w:rsidRPr="00082FE3">
        <w:rPr>
          <w:rFonts w:cs="Arial"/>
          <w:i/>
          <w:spacing w:val="11"/>
        </w:rPr>
        <w:t xml:space="preserve"> </w:t>
      </w:r>
      <w:r w:rsidRPr="00082FE3">
        <w:rPr>
          <w:rFonts w:cs="Arial"/>
          <w:i/>
        </w:rPr>
        <w:t>12s:</w:t>
      </w:r>
      <w:r w:rsidRPr="00082FE3">
        <w:rPr>
          <w:rFonts w:cs="Arial"/>
          <w:i/>
          <w:spacing w:val="11"/>
        </w:rPr>
        <w:t xml:space="preserve"> </w:t>
      </w:r>
      <w:r w:rsidRPr="00082FE3">
        <w:rPr>
          <w:rFonts w:cs="Arial"/>
          <w:i/>
        </w:rPr>
        <w:t>diagnosis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and management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406">
        <w:r w:rsidRPr="00082FE3">
          <w:rPr>
            <w:rFonts w:cs="Arial"/>
          </w:rPr>
          <w:t>www.nice.org.uk/guidance/cg150/resources/headaches-in-over-12s-diagnosis-and-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management-pdf-35109624582853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9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November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2021]</w:t>
      </w:r>
    </w:p>
    <w:p w14:paraId="270D7EF0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4BCB8B43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National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Institute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of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Clinical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Excellence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  <w:i/>
        </w:rPr>
        <w:t>Cellulitis</w:t>
      </w:r>
      <w:r w:rsidRPr="00082FE3">
        <w:rPr>
          <w:rFonts w:cs="Arial"/>
          <w:i/>
          <w:spacing w:val="14"/>
        </w:rPr>
        <w:t xml:space="preserve"> </w:t>
      </w:r>
      <w:r w:rsidRPr="00082FE3">
        <w:rPr>
          <w:rFonts w:cs="Arial"/>
          <w:i/>
        </w:rPr>
        <w:t>–</w:t>
      </w:r>
      <w:r w:rsidRPr="00082FE3">
        <w:rPr>
          <w:rFonts w:cs="Arial"/>
          <w:i/>
          <w:spacing w:val="12"/>
        </w:rPr>
        <w:t xml:space="preserve"> </w:t>
      </w:r>
      <w:r w:rsidRPr="00082FE3">
        <w:rPr>
          <w:rFonts w:cs="Arial"/>
          <w:i/>
        </w:rPr>
        <w:t>acute</w:t>
      </w:r>
      <w:r w:rsidRPr="00082FE3">
        <w:rPr>
          <w:rFonts w:cs="Arial"/>
          <w:i/>
          <w:spacing w:val="1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-47"/>
        </w:rPr>
        <w:t xml:space="preserve"> </w:t>
      </w:r>
      <w:proofErr w:type="gramStart"/>
      <w:r w:rsidRPr="00082FE3">
        <w:rPr>
          <w:rFonts w:cs="Arial"/>
        </w:rPr>
        <w:t>https://cks.nice.org.uk/topics/cellulitis-acute/.[</w:t>
      </w:r>
      <w:proofErr w:type="gramEnd"/>
      <w:r w:rsidRPr="00082FE3">
        <w:rPr>
          <w:rFonts w:cs="Arial"/>
        </w:rPr>
        <w:t>Accessed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2021]</w:t>
      </w:r>
    </w:p>
    <w:p w14:paraId="57385B89" w14:textId="7C371ACB" w:rsidR="005531EA" w:rsidRDefault="005531EA" w:rsidP="00F527F6">
      <w:pPr>
        <w:pStyle w:val="BodyText"/>
        <w:spacing w:before="37" w:line="240" w:lineRule="auto"/>
        <w:ind w:left="152" w:right="-30"/>
        <w:rPr>
          <w:rFonts w:cs="Arial"/>
        </w:rPr>
      </w:pPr>
      <w:r w:rsidRPr="00082FE3">
        <w:rPr>
          <w:rFonts w:cs="Arial"/>
        </w:rPr>
        <w:t>National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Institute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of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Clinical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Excellence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4"/>
        </w:rPr>
        <w:t xml:space="preserve"> </w:t>
      </w:r>
      <w:r w:rsidRPr="00082FE3">
        <w:rPr>
          <w:rFonts w:cs="Arial"/>
          <w:i/>
        </w:rPr>
        <w:t>Whooping</w:t>
      </w:r>
      <w:r w:rsidRPr="00082FE3">
        <w:rPr>
          <w:rFonts w:cs="Arial"/>
          <w:i/>
          <w:spacing w:val="16"/>
        </w:rPr>
        <w:t xml:space="preserve"> </w:t>
      </w:r>
      <w:r w:rsidRPr="00082FE3">
        <w:rPr>
          <w:rFonts w:cs="Arial"/>
          <w:i/>
        </w:rPr>
        <w:t>Cough</w:t>
      </w:r>
      <w:r w:rsidRPr="00082FE3">
        <w:rPr>
          <w:rFonts w:cs="Arial"/>
          <w:i/>
          <w:spacing w:val="20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-46"/>
        </w:rPr>
        <w:t xml:space="preserve"> </w:t>
      </w:r>
      <w:proofErr w:type="gramStart"/>
      <w:r w:rsidRPr="00082FE3">
        <w:rPr>
          <w:rFonts w:cs="Arial"/>
        </w:rPr>
        <w:t>https://cks.nice.org.uk/topics/whooping-cough/.[</w:t>
      </w:r>
      <w:proofErr w:type="gramEnd"/>
      <w:r w:rsidRPr="00082FE3">
        <w:rPr>
          <w:rFonts w:cs="Arial"/>
        </w:rPr>
        <w:t>Accessed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2021]</w:t>
      </w:r>
    </w:p>
    <w:p w14:paraId="690BD375" w14:textId="77777777" w:rsidR="00F527F6" w:rsidRPr="0060547C" w:rsidRDefault="00F527F6" w:rsidP="00F527F6">
      <w:pPr>
        <w:pStyle w:val="BodyText"/>
        <w:spacing w:before="37" w:line="240" w:lineRule="auto"/>
        <w:ind w:left="152" w:right="-30"/>
        <w:rPr>
          <w:rFonts w:cs="Arial"/>
        </w:rPr>
      </w:pPr>
    </w:p>
    <w:p w14:paraId="1BD02ED9" w14:textId="77777777" w:rsidR="00F527F6" w:rsidRDefault="00F527F6">
      <w:pPr>
        <w:rPr>
          <w:rFonts w:cs="Arial"/>
        </w:rPr>
      </w:pPr>
      <w:r>
        <w:rPr>
          <w:rFonts w:cs="Arial"/>
        </w:rPr>
        <w:br w:type="page"/>
      </w:r>
    </w:p>
    <w:p w14:paraId="281C76E8" w14:textId="05BC1722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lastRenderedPageBreak/>
        <w:t>National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Network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for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Burn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Care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(no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date)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  <w:i/>
        </w:rPr>
        <w:t>National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Burn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Care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Referral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Guidance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–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British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Burn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Association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407">
        <w:r w:rsidRPr="0060547C">
          <w:rPr>
            <w:rFonts w:cs="Arial"/>
          </w:rPr>
          <w:t>www.britishburnassociation.org/national-burn-care-</w:t>
        </w:r>
      </w:hyperlink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referral-guidance/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 2021]</w:t>
      </w:r>
    </w:p>
    <w:p w14:paraId="670A577A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12CAE22D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Neal,</w:t>
      </w:r>
      <w:r w:rsidRPr="00082FE3">
        <w:rPr>
          <w:rFonts w:cs="Arial"/>
          <w:spacing w:val="24"/>
        </w:rPr>
        <w:t xml:space="preserve"> </w:t>
      </w:r>
      <w:r w:rsidRPr="00082FE3">
        <w:rPr>
          <w:rFonts w:cs="Arial"/>
        </w:rPr>
        <w:t>S</w:t>
      </w:r>
      <w:r w:rsidRPr="00082FE3">
        <w:rPr>
          <w:rFonts w:cs="Arial"/>
          <w:spacing w:val="26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8"/>
        </w:rPr>
        <w:t xml:space="preserve"> </w:t>
      </w:r>
      <w:r w:rsidRPr="00082FE3">
        <w:rPr>
          <w:rFonts w:cs="Arial"/>
          <w:i/>
        </w:rPr>
        <w:t>Neonatal</w:t>
      </w:r>
      <w:r w:rsidRPr="00082FE3">
        <w:rPr>
          <w:rFonts w:cs="Arial"/>
          <w:i/>
          <w:spacing w:val="25"/>
        </w:rPr>
        <w:t xml:space="preserve"> </w:t>
      </w:r>
      <w:r w:rsidRPr="00082FE3">
        <w:rPr>
          <w:rFonts w:cs="Arial"/>
          <w:i/>
        </w:rPr>
        <w:t>Jaundice</w:t>
      </w:r>
      <w:r w:rsidRPr="00082FE3">
        <w:rPr>
          <w:rFonts w:cs="Arial"/>
          <w:i/>
          <w:spacing w:val="2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4"/>
        </w:rPr>
        <w:t xml:space="preserve"> </w:t>
      </w:r>
      <w:r w:rsidRPr="00082FE3">
        <w:rPr>
          <w:rFonts w:cs="Arial"/>
        </w:rPr>
        <w:t>https://geekymedics.com/neonatal-jaundice/</w:t>
      </w:r>
      <w:r w:rsidRPr="00082FE3">
        <w:rPr>
          <w:rFonts w:cs="Arial"/>
          <w:spacing w:val="-4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0C539FAF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7F21AD0D" w14:textId="77777777" w:rsidR="005531EA" w:rsidRPr="00082FE3" w:rsidRDefault="005531EA" w:rsidP="0060547C">
      <w:pPr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Nedd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S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  <w:i/>
        </w:rPr>
        <w:t>Wrist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Examination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&amp;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Pathology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Module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https://dontforgetthebubbles.com/wrist-examination-pathology-module/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49F8B991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65F3D49A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Ngan,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V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(2003)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  <w:i/>
        </w:rPr>
        <w:t>Lumbosacral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dermal</w:t>
      </w:r>
      <w:r w:rsidRPr="0060547C">
        <w:rPr>
          <w:rFonts w:cs="Arial"/>
          <w:i/>
          <w:spacing w:val="8"/>
        </w:rPr>
        <w:t xml:space="preserve"> </w:t>
      </w:r>
      <w:proofErr w:type="spellStart"/>
      <w:r w:rsidRPr="0060547C">
        <w:rPr>
          <w:rFonts w:cs="Arial"/>
          <w:i/>
        </w:rPr>
        <w:t>melanocytosis</w:t>
      </w:r>
      <w:proofErr w:type="spellEnd"/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https://dermnetnz.org/topics/lumbosacral-dermal-melanocytosis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56300B7C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0C357156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North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Thames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Critical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Care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Network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(2021</w:t>
      </w:r>
      <w:r w:rsidRPr="0060547C">
        <w:rPr>
          <w:rFonts w:cs="Arial"/>
          <w:i/>
        </w:rPr>
        <w:t>)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Is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this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a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child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presenting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with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PIMS-TS?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A</w:t>
      </w:r>
      <w:r w:rsidRPr="0060547C">
        <w:rPr>
          <w:rFonts w:cs="Arial"/>
          <w:i/>
          <w:spacing w:val="-47"/>
        </w:rPr>
        <w:t xml:space="preserve"> </w:t>
      </w:r>
      <w:r w:rsidRPr="0060547C">
        <w:rPr>
          <w:rFonts w:cs="Arial"/>
          <w:i/>
        </w:rPr>
        <w:t>webinar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aimed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at</w:t>
      </w:r>
      <w:r w:rsidRPr="0060547C">
        <w:rPr>
          <w:rFonts w:cs="Arial"/>
          <w:i/>
          <w:spacing w:val="7"/>
        </w:rPr>
        <w:t xml:space="preserve"> </w:t>
      </w:r>
      <w:proofErr w:type="spellStart"/>
      <w:r w:rsidRPr="0060547C">
        <w:rPr>
          <w:rFonts w:cs="Arial"/>
          <w:i/>
        </w:rPr>
        <w:t>Paeds</w:t>
      </w:r>
      <w:proofErr w:type="spellEnd"/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ED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staff</w:t>
      </w:r>
      <w:r w:rsidRPr="0060547C">
        <w:rPr>
          <w:rFonts w:cs="Arial"/>
          <w:i/>
          <w:spacing w:val="9"/>
        </w:rPr>
        <w:t xml:space="preserve"> </w:t>
      </w:r>
      <w:hyperlink r:id="rId408">
        <w:r w:rsidRPr="0060547C">
          <w:rPr>
            <w:rFonts w:cs="Arial"/>
          </w:rPr>
          <w:t>www.youtube.com.</w:t>
        </w:r>
        <w:r w:rsidRPr="0060547C">
          <w:rPr>
            <w:rFonts w:cs="Arial"/>
            <w:spacing w:val="4"/>
          </w:rPr>
          <w:t xml:space="preserve"> </w:t>
        </w:r>
      </w:hyperlink>
      <w:r w:rsidRPr="0060547C">
        <w:rPr>
          <w:rFonts w:cs="Arial"/>
        </w:rPr>
        <w:t>Available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409">
        <w:r w:rsidRPr="0060547C">
          <w:rPr>
            <w:rFonts w:cs="Arial"/>
          </w:rPr>
          <w:t>www.youtube.com/watch?v=ei5q9HGB0Fs</w:t>
        </w:r>
        <w:r w:rsidRPr="0060547C">
          <w:rPr>
            <w:rFonts w:cs="Arial"/>
            <w:spacing w:val="17"/>
          </w:rPr>
          <w:t xml:space="preserve"> </w:t>
        </w:r>
      </w:hyperlink>
      <w:r w:rsidRPr="0060547C">
        <w:rPr>
          <w:rFonts w:cs="Arial"/>
        </w:rPr>
        <w:t>[Accessed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26th</w:t>
      </w:r>
      <w:r w:rsidRPr="0060547C">
        <w:rPr>
          <w:rFonts w:cs="Arial"/>
          <w:spacing w:val="22"/>
        </w:rPr>
        <w:t xml:space="preserve"> </w:t>
      </w:r>
      <w:r w:rsidRPr="0060547C">
        <w:rPr>
          <w:rFonts w:cs="Arial"/>
        </w:rPr>
        <w:t>October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2021]</w:t>
      </w:r>
    </w:p>
    <w:p w14:paraId="7949A92F" w14:textId="77777777" w:rsidR="005531EA" w:rsidRPr="0060547C" w:rsidRDefault="005531EA" w:rsidP="0060547C">
      <w:pPr>
        <w:pStyle w:val="BodyText"/>
        <w:spacing w:before="7" w:line="240" w:lineRule="auto"/>
        <w:ind w:right="-30"/>
        <w:rPr>
          <w:rFonts w:cs="Arial"/>
        </w:rPr>
      </w:pPr>
    </w:p>
    <w:p w14:paraId="19EC7214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Oakley,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 xml:space="preserve">(1997) </w:t>
      </w:r>
      <w:r w:rsidRPr="00082FE3">
        <w:rPr>
          <w:rFonts w:cs="Arial"/>
          <w:i/>
        </w:rPr>
        <w:t>Dermatitis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</w:rPr>
        <w:t>Available 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https://dermnetnz.org/topics/dermatitis [Accessed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2021]</w:t>
      </w:r>
    </w:p>
    <w:p w14:paraId="1EE12270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3DF2ECDE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Oakley,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(2003)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  <w:i/>
        </w:rPr>
        <w:t>Pruritus</w:t>
      </w:r>
      <w:r w:rsidRPr="00082FE3">
        <w:rPr>
          <w:rFonts w:cs="Arial"/>
          <w:i/>
          <w:spacing w:val="21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6"/>
        </w:rPr>
        <w:t xml:space="preserve"> </w:t>
      </w:r>
      <w:r w:rsidRPr="00082FE3">
        <w:rPr>
          <w:rFonts w:cs="Arial"/>
        </w:rPr>
        <w:t>https://dermnetnz.org/topics/pruritus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2B75D3BF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62490AB8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Oakley,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(2012)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i/>
        </w:rPr>
        <w:t>Infantile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haemangioma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https://dermnetnz.org/topics/infantile-haemangioma-definition-and-pathogenesis.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272D27DC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0A5EF5CC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Oakley,</w:t>
      </w:r>
      <w:r w:rsidRPr="00082FE3">
        <w:rPr>
          <w:rFonts w:cs="Arial"/>
          <w:spacing w:val="28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26"/>
        </w:rPr>
        <w:t xml:space="preserve"> </w:t>
      </w:r>
      <w:r w:rsidRPr="00082FE3">
        <w:rPr>
          <w:rFonts w:cs="Arial"/>
        </w:rPr>
        <w:t>(2015)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  <w:i/>
        </w:rPr>
        <w:t>Herpes</w:t>
      </w:r>
      <w:r w:rsidRPr="00082FE3">
        <w:rPr>
          <w:rFonts w:cs="Arial"/>
          <w:i/>
          <w:spacing w:val="21"/>
        </w:rPr>
        <w:t xml:space="preserve"> </w:t>
      </w:r>
      <w:r w:rsidRPr="00082FE3">
        <w:rPr>
          <w:rFonts w:cs="Arial"/>
          <w:i/>
        </w:rPr>
        <w:t>zoster</w:t>
      </w:r>
      <w:r w:rsidRPr="00082FE3">
        <w:rPr>
          <w:rFonts w:cs="Arial"/>
          <w:i/>
          <w:spacing w:val="22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https://dermnetnz.org/topics/herpes-zoster</w:t>
      </w:r>
      <w:r w:rsidRPr="00082FE3">
        <w:rPr>
          <w:rFonts w:cs="Arial"/>
          <w:spacing w:val="-4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78084289" w14:textId="77777777" w:rsidR="004B761F" w:rsidRPr="00082FE3" w:rsidRDefault="004B761F" w:rsidP="004B761F">
      <w:pPr>
        <w:pStyle w:val="BodyText"/>
        <w:spacing w:before="37" w:line="240" w:lineRule="auto"/>
        <w:ind w:left="152" w:right="-30"/>
        <w:rPr>
          <w:rFonts w:cs="Arial"/>
        </w:rPr>
      </w:pPr>
    </w:p>
    <w:p w14:paraId="6FED8125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  <w:r w:rsidRPr="00082FE3">
        <w:rPr>
          <w:rFonts w:cs="Arial"/>
        </w:rPr>
        <w:t>Oakley,</w:t>
      </w:r>
      <w:r w:rsidRPr="00082FE3">
        <w:rPr>
          <w:rFonts w:cs="Arial"/>
          <w:spacing w:val="24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(2015)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  <w:i/>
        </w:rPr>
        <w:t>Scabies</w:t>
      </w:r>
      <w:r w:rsidRPr="00082FE3">
        <w:rPr>
          <w:rFonts w:cs="Arial"/>
          <w:i/>
          <w:spacing w:val="22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https://dermnetnz.org/topics/scabies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2904E1A8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lastRenderedPageBreak/>
        <w:t>Oakley,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  <w:i/>
        </w:rPr>
        <w:t>Molluscum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contagiosum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https://dermnetnz.org/topics/molluscum-contagiosum.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6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44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3"/>
        </w:rPr>
        <w:t xml:space="preserve"> </w:t>
      </w:r>
      <w:r w:rsidRPr="00082FE3">
        <w:rPr>
          <w:rFonts w:cs="Arial"/>
        </w:rPr>
        <w:t>2021]</w:t>
      </w:r>
    </w:p>
    <w:p w14:paraId="3B51BB1B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4983C2D0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Offiah,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A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</w:rPr>
        <w:t>(2010)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  <w:i/>
        </w:rPr>
        <w:t>Physical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Abuse: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Skeletal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Injuries</w:t>
      </w:r>
      <w:r w:rsidRPr="0060547C">
        <w:rPr>
          <w:rFonts w:cs="Arial"/>
          <w:i/>
          <w:spacing w:val="2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https://portal.e-</w:t>
      </w:r>
      <w:r w:rsidRPr="0060547C">
        <w:rPr>
          <w:rFonts w:cs="Arial"/>
          <w:spacing w:val="-46"/>
        </w:rPr>
        <w:t xml:space="preserve"> </w:t>
      </w:r>
      <w:r w:rsidRPr="0060547C">
        <w:rPr>
          <w:rFonts w:cs="Arial"/>
        </w:rPr>
        <w:t>lfh.org.uk/Component/Details/357362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2021]</w:t>
      </w:r>
    </w:p>
    <w:p w14:paraId="5ED594C1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42B89F3B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Paediatric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Intensive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</w:rPr>
        <w:t>Care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Society</w:t>
      </w:r>
      <w:r w:rsidRPr="0060547C">
        <w:rPr>
          <w:rFonts w:cs="Arial"/>
          <w:spacing w:val="21"/>
        </w:rPr>
        <w:t xml:space="preserve"> </w:t>
      </w:r>
      <w:r w:rsidRPr="0060547C">
        <w:rPr>
          <w:rFonts w:cs="Arial"/>
        </w:rPr>
        <w:t>(2020)</w:t>
      </w:r>
      <w:r w:rsidRPr="0060547C">
        <w:rPr>
          <w:rFonts w:cs="Arial"/>
          <w:spacing w:val="25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20"/>
        </w:rPr>
        <w:t xml:space="preserve"> </w:t>
      </w:r>
      <w:r w:rsidRPr="0060547C">
        <w:rPr>
          <w:rFonts w:cs="Arial"/>
          <w:i/>
        </w:rPr>
        <w:t>Inflammatory</w:t>
      </w:r>
      <w:r w:rsidRPr="0060547C">
        <w:rPr>
          <w:rFonts w:cs="Arial"/>
          <w:i/>
          <w:spacing w:val="21"/>
        </w:rPr>
        <w:t xml:space="preserve"> </w:t>
      </w:r>
      <w:r w:rsidRPr="0060547C">
        <w:rPr>
          <w:rFonts w:cs="Arial"/>
          <w:i/>
        </w:rPr>
        <w:t>Multi-</w:t>
      </w:r>
      <w:proofErr w:type="gramStart"/>
      <w:r w:rsidRPr="0060547C">
        <w:rPr>
          <w:rFonts w:cs="Arial"/>
          <w:i/>
        </w:rPr>
        <w:t>system</w:t>
      </w:r>
      <w:proofErr w:type="gramEnd"/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Syndrome</w:t>
      </w:r>
      <w:r w:rsidRPr="0060547C">
        <w:rPr>
          <w:rFonts w:cs="Arial"/>
          <w:i/>
          <w:spacing w:val="21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-47"/>
        </w:rPr>
        <w:t xml:space="preserve"> </w:t>
      </w:r>
      <w:r w:rsidRPr="0060547C">
        <w:rPr>
          <w:rFonts w:cs="Arial"/>
          <w:i/>
        </w:rPr>
        <w:t>temporally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associated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with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SARS-</w:t>
      </w:r>
      <w:proofErr w:type="spellStart"/>
      <w:r w:rsidRPr="0060547C">
        <w:rPr>
          <w:rFonts w:cs="Arial"/>
          <w:i/>
        </w:rPr>
        <w:t>CoV</w:t>
      </w:r>
      <w:proofErr w:type="spellEnd"/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2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(PIMS-TS):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Critical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Care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guidance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https://pccsociety.uk/wp-content/uploads/2020/08/PIMS-TS-Critical-Care-Clinical-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Guidance-v4.pdf</w:t>
      </w:r>
      <w:r w:rsidRPr="0060547C">
        <w:rPr>
          <w:rFonts w:cs="Arial"/>
          <w:spacing w:val="-2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26th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October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2021]</w:t>
      </w:r>
    </w:p>
    <w:p w14:paraId="3FC18296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7DBB7A66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Parmar,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T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  <w:i/>
        </w:rPr>
        <w:t>Neonatal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dermatology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–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benign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conditions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https://dontforgetthebubbles.com/neonatal-dermatology-the-benign-conditions/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2021]</w:t>
      </w:r>
    </w:p>
    <w:p w14:paraId="1C5386F4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4B6D07B2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Parmar,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T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  <w:i/>
        </w:rPr>
        <w:t>Neonatal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dermatology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–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rashes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you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shouldn’t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ignore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https://dontforgetthebubbles.com/neonatal-dermatology-the-rashes-you-shouldnt-ignore/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30CD1553" w14:textId="77777777" w:rsidR="005531EA" w:rsidRPr="0060547C" w:rsidRDefault="005531EA" w:rsidP="0060547C">
      <w:pPr>
        <w:pStyle w:val="BodyText"/>
        <w:spacing w:before="7" w:line="240" w:lineRule="auto"/>
        <w:ind w:right="-30"/>
        <w:rPr>
          <w:rFonts w:cs="Arial"/>
        </w:rPr>
      </w:pPr>
    </w:p>
    <w:p w14:paraId="46B7ECF0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Patellis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V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(2019)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  <w:i/>
        </w:rPr>
        <w:t>Bronchiolitis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lfh.org.uk/Component/Details/55021st7</w:t>
      </w:r>
      <w:r w:rsidRPr="00082FE3">
        <w:rPr>
          <w:rFonts w:cs="Arial"/>
          <w:spacing w:val="3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0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3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2"/>
        </w:rPr>
        <w:t xml:space="preserve"> </w:t>
      </w:r>
      <w:r w:rsidRPr="00082FE3">
        <w:rPr>
          <w:rFonts w:cs="Arial"/>
        </w:rPr>
        <w:t>2021]</w:t>
      </w:r>
    </w:p>
    <w:p w14:paraId="1909A096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21625577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Patellis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V.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(2019)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  <w:i/>
        </w:rPr>
        <w:t>Pneumonia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lfh.org.uk/Component/Details/550237</w:t>
      </w:r>
      <w:r w:rsidRPr="00082FE3">
        <w:rPr>
          <w:rFonts w:cs="Arial"/>
          <w:spacing w:val="3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1"/>
        </w:rPr>
        <w:t xml:space="preserve"> </w:t>
      </w:r>
      <w:r w:rsidRPr="00082FE3">
        <w:rPr>
          <w:rFonts w:cs="Arial"/>
        </w:rPr>
        <w:t>2021]</w:t>
      </w:r>
    </w:p>
    <w:p w14:paraId="547567D5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371D39A9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Patellis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V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(2019)</w:t>
      </w:r>
      <w:r w:rsidRPr="00082FE3">
        <w:rPr>
          <w:rFonts w:cs="Arial"/>
          <w:spacing w:val="35"/>
        </w:rPr>
        <w:t xml:space="preserve"> </w:t>
      </w:r>
      <w:r w:rsidRPr="00082FE3">
        <w:rPr>
          <w:rFonts w:cs="Arial"/>
          <w:i/>
        </w:rPr>
        <w:t>Stridor</w:t>
      </w:r>
      <w:r w:rsidRPr="00082FE3">
        <w:rPr>
          <w:rFonts w:cs="Arial"/>
          <w:i/>
          <w:spacing w:val="30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9"/>
        </w:rPr>
        <w:t xml:space="preserve"> </w:t>
      </w:r>
      <w:r w:rsidRPr="00082FE3">
        <w:rPr>
          <w:rFonts w:cs="Arial"/>
        </w:rPr>
        <w:t>https://portal.e-lfh.org.uk/Component/Details/550240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7739D5B8" w14:textId="77777777" w:rsidR="005531EA" w:rsidRPr="0060547C" w:rsidRDefault="005531EA" w:rsidP="0060547C">
      <w:pPr>
        <w:pStyle w:val="BodyText"/>
        <w:spacing w:before="1" w:line="240" w:lineRule="auto"/>
        <w:ind w:right="-30"/>
        <w:rPr>
          <w:rFonts w:cs="Arial"/>
        </w:rPr>
      </w:pPr>
    </w:p>
    <w:p w14:paraId="00C8DF12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Payne,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J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(2015)</w:t>
      </w:r>
      <w:r w:rsidRPr="00082FE3">
        <w:rPr>
          <w:rFonts w:cs="Arial"/>
          <w:spacing w:val="28"/>
        </w:rPr>
        <w:t xml:space="preserve"> </w:t>
      </w:r>
      <w:r w:rsidRPr="00082FE3">
        <w:rPr>
          <w:rFonts w:cs="Arial"/>
          <w:i/>
        </w:rPr>
        <w:t>Epiglottitis</w:t>
      </w:r>
      <w:r w:rsidRPr="00082FE3">
        <w:rPr>
          <w:rFonts w:cs="Arial"/>
          <w:i/>
          <w:spacing w:val="2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30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  <w:u w:val="single"/>
        </w:rPr>
        <w:t>https://patient.info/doctor/epiglottitis-pro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9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November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2021]</w:t>
      </w:r>
    </w:p>
    <w:p w14:paraId="35226652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</w:p>
    <w:p w14:paraId="03BC14C9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Pikens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(2014)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  <w:i/>
        </w:rPr>
        <w:t>Foreign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Body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  <w:i/>
        </w:rPr>
        <w:t>Ingestions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https://emin5.com/2014/02/17/foreign-body-ingestions/</w:t>
      </w:r>
      <w:r w:rsidRPr="00082FE3">
        <w:rPr>
          <w:rFonts w:cs="Arial"/>
          <w:spacing w:val="39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4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6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0"/>
        </w:rPr>
        <w:t xml:space="preserve"> </w:t>
      </w:r>
      <w:r w:rsidRPr="00082FE3">
        <w:rPr>
          <w:rFonts w:cs="Arial"/>
        </w:rPr>
        <w:t>2021]</w:t>
      </w:r>
    </w:p>
    <w:p w14:paraId="0B2E5D88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lastRenderedPageBreak/>
        <w:t>Pickens,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26"/>
        </w:rPr>
        <w:t xml:space="preserve"> </w:t>
      </w:r>
      <w:r w:rsidRPr="00082FE3">
        <w:rPr>
          <w:rFonts w:cs="Arial"/>
        </w:rPr>
        <w:t>(2018)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  <w:i/>
        </w:rPr>
        <w:t>Measles</w:t>
      </w:r>
      <w:r w:rsidRPr="00082FE3">
        <w:rPr>
          <w:rFonts w:cs="Arial"/>
          <w:i/>
          <w:spacing w:val="2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https://emin5.com/2018/12/10/measles/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2021]</w:t>
      </w:r>
    </w:p>
    <w:p w14:paraId="0CC6DBDD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43ED5C44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Pickens,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7"/>
        </w:rPr>
        <w:t xml:space="preserve"> </w:t>
      </w:r>
      <w:r w:rsidRPr="00082FE3">
        <w:rPr>
          <w:rFonts w:cs="Arial"/>
          <w:i/>
        </w:rPr>
        <w:t>Foreign</w:t>
      </w:r>
      <w:r w:rsidRPr="00082FE3">
        <w:rPr>
          <w:rFonts w:cs="Arial"/>
          <w:i/>
          <w:spacing w:val="20"/>
        </w:rPr>
        <w:t xml:space="preserve"> </w:t>
      </w:r>
      <w:r w:rsidRPr="00082FE3">
        <w:rPr>
          <w:rFonts w:cs="Arial"/>
          <w:i/>
        </w:rPr>
        <w:t>Body</w:t>
      </w:r>
      <w:r w:rsidRPr="00082FE3">
        <w:rPr>
          <w:rFonts w:cs="Arial"/>
          <w:i/>
          <w:spacing w:val="2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https://emin5.com/2014/02/17/foreign-body-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ingestions/Accessed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2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November 2021]</w:t>
      </w:r>
    </w:p>
    <w:p w14:paraId="03F97246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13A1AB8B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Pierce,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D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(no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date)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  <w:i/>
        </w:rPr>
        <w:t>Adolescent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  <w:i/>
        </w:rPr>
        <w:t>Relationship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  <w:i/>
        </w:rPr>
        <w:t>Abuse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https://em3.org.uk/foamed/25/10/2019/adolescent-relationship-abuse.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3C3EAB3E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4B3C48C2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Pillai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Riddell,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R,</w:t>
      </w:r>
      <w:r w:rsidRPr="0060547C">
        <w:rPr>
          <w:rFonts w:cs="Arial"/>
          <w:spacing w:val="7"/>
        </w:rPr>
        <w:t xml:space="preserve"> </w:t>
      </w:r>
      <w:proofErr w:type="spellStart"/>
      <w:proofErr w:type="gramStart"/>
      <w:r w:rsidRPr="0060547C">
        <w:rPr>
          <w:rFonts w:cs="Arial"/>
        </w:rPr>
        <w:t>Racine,N</w:t>
      </w:r>
      <w:proofErr w:type="spellEnd"/>
      <w:proofErr w:type="gramEnd"/>
      <w:r w:rsidRPr="0060547C">
        <w:rPr>
          <w:rFonts w:cs="Arial"/>
        </w:rPr>
        <w:t>,</w:t>
      </w:r>
      <w:r w:rsidRPr="0060547C">
        <w:rPr>
          <w:rFonts w:cs="Arial"/>
          <w:spacing w:val="7"/>
        </w:rPr>
        <w:t xml:space="preserve"> </w:t>
      </w:r>
      <w:proofErr w:type="spellStart"/>
      <w:r w:rsidRPr="0060547C">
        <w:rPr>
          <w:rFonts w:cs="Arial"/>
        </w:rPr>
        <w:t>Gennis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H,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Turcotte,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K,</w:t>
      </w:r>
      <w:r w:rsidRPr="0060547C">
        <w:rPr>
          <w:rFonts w:cs="Arial"/>
          <w:spacing w:val="5"/>
        </w:rPr>
        <w:t xml:space="preserve"> </w:t>
      </w:r>
      <w:proofErr w:type="spellStart"/>
      <w:r w:rsidRPr="0060547C">
        <w:rPr>
          <w:rFonts w:cs="Arial"/>
        </w:rPr>
        <w:t>Uman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S,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Horton,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R,</w:t>
      </w:r>
      <w:r w:rsidRPr="0060547C">
        <w:rPr>
          <w:rFonts w:cs="Arial"/>
          <w:spacing w:val="9"/>
        </w:rPr>
        <w:t xml:space="preserve"> </w:t>
      </w:r>
      <w:proofErr w:type="spellStart"/>
      <w:r w:rsidRPr="0060547C">
        <w:rPr>
          <w:rFonts w:cs="Arial"/>
        </w:rPr>
        <w:t>Ahola</w:t>
      </w:r>
      <w:proofErr w:type="spellEnd"/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Kohut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S,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Hillgrove,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S,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Stevens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B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14"/>
        </w:rPr>
        <w:t xml:space="preserve"> </w:t>
      </w:r>
      <w:proofErr w:type="spellStart"/>
      <w:r w:rsidRPr="0060547C">
        <w:rPr>
          <w:rFonts w:cs="Arial"/>
        </w:rPr>
        <w:t>Lisi</w:t>
      </w:r>
      <w:proofErr w:type="spellEnd"/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D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(2015)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  <w:i/>
        </w:rPr>
        <w:t>Non-pharmacological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management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of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infant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-46"/>
        </w:rPr>
        <w:t xml:space="preserve"> </w:t>
      </w:r>
      <w:r w:rsidRPr="0060547C">
        <w:rPr>
          <w:rFonts w:cs="Arial"/>
          <w:i/>
        </w:rPr>
        <w:t>young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child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 xml:space="preserve">procedural pain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https://pubmed.ncbi.nlm.nih.gov/26630545/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62C00F25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7D11E205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Powell,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P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Chapman,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S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  <w:i/>
        </w:rPr>
        <w:t>5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minute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tips: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Eating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disorders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young</w:t>
      </w:r>
      <w:r w:rsidRPr="0060547C">
        <w:rPr>
          <w:rFonts w:cs="Arial"/>
          <w:i/>
          <w:spacing w:val="-47"/>
        </w:rPr>
        <w:t xml:space="preserve"> </w:t>
      </w:r>
      <w:r w:rsidRPr="0060547C">
        <w:rPr>
          <w:rFonts w:cs="Arial"/>
          <w:i/>
        </w:rPr>
        <w:t>people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410">
        <w:r w:rsidRPr="0060547C">
          <w:rPr>
            <w:rFonts w:cs="Arial"/>
          </w:rPr>
          <w:t>www.paediatricfoam.com/2017/11/eating-disorders-in-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children-and-young-people/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[Accessed 28th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3218C304" w14:textId="77777777" w:rsidR="005531EA" w:rsidRPr="0060547C" w:rsidRDefault="005531EA" w:rsidP="0060547C">
      <w:pPr>
        <w:pStyle w:val="BodyText"/>
        <w:spacing w:before="7" w:line="240" w:lineRule="auto"/>
        <w:ind w:right="-30"/>
        <w:rPr>
          <w:rFonts w:cs="Arial"/>
        </w:rPr>
      </w:pPr>
    </w:p>
    <w:p w14:paraId="7AFE4B30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Priddis,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K (2021)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  <w:i/>
        </w:rPr>
        <w:t>Anaphylaxis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Module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https://dontforgetthebubbles.com/anaphylaxis-module/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1"/>
        </w:rPr>
        <w:t xml:space="preserve"> </w:t>
      </w:r>
      <w:r w:rsidRPr="00082FE3">
        <w:rPr>
          <w:rFonts w:cs="Arial"/>
        </w:rPr>
        <w:t>2021]</w:t>
      </w:r>
    </w:p>
    <w:p w14:paraId="08976F5F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Purvis, D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(2011)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  <w:i/>
        </w:rPr>
        <w:t>Toxic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erythema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of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  <w:i/>
        </w:rPr>
        <w:t>the</w:t>
      </w:r>
      <w:r w:rsidRPr="00082FE3">
        <w:rPr>
          <w:rFonts w:cs="Arial"/>
          <w:i/>
          <w:spacing w:val="6"/>
        </w:rPr>
        <w:t xml:space="preserve"> </w:t>
      </w:r>
      <w:proofErr w:type="spellStart"/>
      <w:r w:rsidRPr="00082FE3">
        <w:rPr>
          <w:rFonts w:cs="Arial"/>
          <w:i/>
        </w:rPr>
        <w:t>newborn</w:t>
      </w:r>
      <w:proofErr w:type="spellEnd"/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https://dermnetnz.org/topics/toxic-erythema-of-the-newborn</w:t>
      </w:r>
      <w:r w:rsidRPr="00082FE3">
        <w:rPr>
          <w:rFonts w:cs="Arial"/>
          <w:spacing w:val="45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2021].</w:t>
      </w:r>
    </w:p>
    <w:p w14:paraId="34983799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4E99C93D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Rao, A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i/>
        </w:rPr>
        <w:t>A General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 xml:space="preserve">Approach </w:t>
      </w:r>
      <w:r w:rsidRPr="00082FE3">
        <w:rPr>
          <w:rFonts w:cs="Arial"/>
        </w:rPr>
        <w:t>Available 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https://dontforgetthebubbles.com/abdo-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pain-week-1-general-approach/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7CCA0F22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6EB393B8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Rao, A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i/>
        </w:rPr>
        <w:t>Surgical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 xml:space="preserve">Causes </w:t>
      </w:r>
      <w:r w:rsidRPr="00082FE3">
        <w:rPr>
          <w:rFonts w:cs="Arial"/>
        </w:rPr>
        <w:t>Available 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https://dontforgetthebubbles.com/abdo-pain-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week-2-surgical-causes/ [Accessed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2021]</w:t>
      </w:r>
    </w:p>
    <w:p w14:paraId="7A36EA28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</w:p>
    <w:p w14:paraId="27C20B86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lastRenderedPageBreak/>
        <w:t>Reisel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D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(2015)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  <w:i/>
        </w:rPr>
        <w:t>Introduction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to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Female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Genital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Mutilation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(FGM</w:t>
      </w:r>
      <w:r w:rsidRPr="0060547C">
        <w:rPr>
          <w:rFonts w:cs="Arial"/>
        </w:rPr>
        <w:t>)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https://portal.e-lfh.org.uk/Component/Details/390852</w:t>
      </w:r>
      <w:r w:rsidRPr="0060547C">
        <w:rPr>
          <w:rFonts w:cs="Arial"/>
          <w:spacing w:val="37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38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2021]</w:t>
      </w:r>
    </w:p>
    <w:p w14:paraId="5A40EB6B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07945C9D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Rogers,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A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(2020)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  <w:i/>
        </w:rPr>
        <w:t>Mastoiditis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|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Symptoms,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Signs,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Management</w:t>
      </w:r>
      <w:r w:rsidRPr="0060547C">
        <w:rPr>
          <w:rFonts w:cs="Arial"/>
          <w:i/>
          <w:spacing w:val="24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-47"/>
        </w:rPr>
        <w:t xml:space="preserve"> </w:t>
      </w:r>
      <w:proofErr w:type="gramStart"/>
      <w:r w:rsidRPr="0060547C">
        <w:rPr>
          <w:rFonts w:cs="Arial"/>
        </w:rPr>
        <w:t>https://geekymedics.com/mastoiditis/.[</w:t>
      </w:r>
      <w:proofErr w:type="gramEnd"/>
      <w:r w:rsidRPr="0060547C">
        <w:rPr>
          <w:rFonts w:cs="Arial"/>
        </w:rPr>
        <w:t>Accessed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2021]</w:t>
      </w:r>
    </w:p>
    <w:p w14:paraId="61B1A65C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77480184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Royal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Childrens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Hospital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</w:rPr>
        <w:t>Melbourne</w:t>
      </w:r>
      <w:r w:rsidRPr="0060547C">
        <w:rPr>
          <w:rFonts w:cs="Arial"/>
          <w:spacing w:val="23"/>
        </w:rPr>
        <w:t xml:space="preserve"> </w:t>
      </w:r>
      <w:r w:rsidRPr="0060547C">
        <w:rPr>
          <w:rFonts w:cs="Arial"/>
        </w:rPr>
        <w:t>(2020)</w:t>
      </w:r>
      <w:r w:rsidRPr="0060547C">
        <w:rPr>
          <w:rFonts w:cs="Arial"/>
          <w:spacing w:val="24"/>
        </w:rPr>
        <w:t xml:space="preserve"> </w:t>
      </w:r>
      <w:r w:rsidRPr="0060547C">
        <w:rPr>
          <w:rFonts w:cs="Arial"/>
          <w:i/>
        </w:rPr>
        <w:t>Clinical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Practice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Guidelines: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Dental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trauma</w:t>
      </w:r>
      <w:r w:rsidRPr="0060547C">
        <w:rPr>
          <w:rFonts w:cs="Arial"/>
          <w:i/>
          <w:spacing w:val="-47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411">
        <w:r w:rsidRPr="0060547C">
          <w:rPr>
            <w:rFonts w:cs="Arial"/>
          </w:rPr>
          <w:t>www.rch.org.au/clinicalguide/guideline_index/Dental_injuries/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206F2CF3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641C33D4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Royal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Childrens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Hospital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</w:rPr>
        <w:t>Melbourne</w:t>
      </w:r>
      <w:r w:rsidRPr="0060547C">
        <w:rPr>
          <w:rFonts w:cs="Arial"/>
          <w:spacing w:val="22"/>
        </w:rPr>
        <w:t xml:space="preserve"> </w:t>
      </w:r>
      <w:r w:rsidRPr="0060547C">
        <w:rPr>
          <w:rFonts w:cs="Arial"/>
        </w:rPr>
        <w:t>(2019)</w:t>
      </w:r>
      <w:r w:rsidRPr="0060547C">
        <w:rPr>
          <w:rFonts w:cs="Arial"/>
          <w:spacing w:val="24"/>
        </w:rPr>
        <w:t xml:space="preserve"> </w:t>
      </w:r>
      <w:r w:rsidRPr="0060547C">
        <w:rPr>
          <w:rFonts w:cs="Arial"/>
          <w:i/>
        </w:rPr>
        <w:t>Clinical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Practice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Guidelines: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Unsettled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or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crying</w:t>
      </w:r>
      <w:r w:rsidRPr="0060547C">
        <w:rPr>
          <w:rFonts w:cs="Arial"/>
          <w:i/>
          <w:spacing w:val="-47"/>
        </w:rPr>
        <w:t xml:space="preserve"> </w:t>
      </w:r>
      <w:r w:rsidRPr="0060547C">
        <w:rPr>
          <w:rFonts w:cs="Arial"/>
          <w:i/>
        </w:rPr>
        <w:t>babies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412">
        <w:r w:rsidRPr="0060547C">
          <w:rPr>
            <w:rFonts w:cs="Arial"/>
          </w:rPr>
          <w:t>www.rch.org.au/clinicalguide/guideline_index/Crying_Baby_Infant_Distress/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9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November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2021]</w:t>
      </w:r>
    </w:p>
    <w:p w14:paraId="28FD25C8" w14:textId="77777777" w:rsidR="005531EA" w:rsidRPr="0060547C" w:rsidRDefault="005531EA" w:rsidP="0060547C">
      <w:pPr>
        <w:pStyle w:val="BodyText"/>
        <w:spacing w:before="7" w:line="240" w:lineRule="auto"/>
        <w:ind w:right="-30"/>
        <w:rPr>
          <w:rFonts w:cs="Arial"/>
        </w:rPr>
      </w:pPr>
    </w:p>
    <w:p w14:paraId="129F345D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Royal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College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</w:rPr>
        <w:t>of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</w:rPr>
        <w:t>Emergency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Medicine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(2017)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  <w:i/>
        </w:rPr>
        <w:t>Emergency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Care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Advanced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Clinical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Practitioner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Curriculum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20"/>
        </w:rPr>
        <w:t xml:space="preserve"> </w:t>
      </w:r>
      <w:r w:rsidRPr="0060547C">
        <w:rPr>
          <w:rFonts w:cs="Arial"/>
          <w:i/>
        </w:rPr>
        <w:t>Assessment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Adult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Only/Adult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/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20"/>
        </w:rPr>
        <w:t xml:space="preserve"> </w:t>
      </w:r>
      <w:r w:rsidRPr="0060547C">
        <w:rPr>
          <w:rFonts w:cs="Arial"/>
          <w:i/>
        </w:rPr>
        <w:t>Only</w:t>
      </w:r>
      <w:r w:rsidRPr="0060547C">
        <w:rPr>
          <w:rFonts w:cs="Arial"/>
        </w:rPr>
        <w:t>.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London: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Royal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College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of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Emergency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Medicine</w:t>
      </w:r>
    </w:p>
    <w:p w14:paraId="00A88AF0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5CE6C0AC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Royal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College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of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Paediatrics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Child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Health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(no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date).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  <w:i/>
        </w:rPr>
        <w:t>Bacterial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meningitis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-46"/>
        </w:rPr>
        <w:t xml:space="preserve"> </w:t>
      </w:r>
      <w:r w:rsidRPr="0060547C">
        <w:rPr>
          <w:rFonts w:cs="Arial"/>
          <w:i/>
        </w:rPr>
        <w:t>meningococcal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Septicaemia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-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online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learning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413">
        <w:r w:rsidRPr="0060547C">
          <w:rPr>
            <w:rFonts w:cs="Arial"/>
          </w:rPr>
          <w:t>www.rcpch.ac.uk/resources/bacterial-meningitis-meningococcal-</w:t>
        </w:r>
      </w:hyperlink>
      <w:r w:rsidRPr="0060547C">
        <w:rPr>
          <w:rFonts w:cs="Arial"/>
          <w:spacing w:val="1"/>
        </w:rPr>
        <w:t xml:space="preserve"> </w:t>
      </w:r>
      <w:proofErr w:type="spellStart"/>
      <w:r w:rsidRPr="0060547C">
        <w:rPr>
          <w:rFonts w:cs="Arial"/>
        </w:rPr>
        <w:t>Septemberticaemia</w:t>
      </w:r>
      <w:proofErr w:type="spellEnd"/>
      <w:r w:rsidRPr="0060547C">
        <w:rPr>
          <w:rFonts w:cs="Arial"/>
        </w:rPr>
        <w:t>-children-</w:t>
      </w:r>
      <w:proofErr w:type="spellStart"/>
      <w:r w:rsidRPr="0060547C">
        <w:rPr>
          <w:rFonts w:cs="Arial"/>
        </w:rPr>
        <w:t>elearning</w:t>
      </w:r>
      <w:proofErr w:type="spellEnd"/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1B7A7C20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Royal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College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of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Paediatrics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Child</w:t>
      </w:r>
      <w:r w:rsidRPr="0060547C">
        <w:rPr>
          <w:rFonts w:cs="Arial"/>
          <w:spacing w:val="27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  <w:i/>
        </w:rPr>
        <w:t>New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guidance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on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perplexing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presentations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-47"/>
        </w:rPr>
        <w:t xml:space="preserve"> </w:t>
      </w:r>
      <w:r w:rsidRPr="0060547C">
        <w:rPr>
          <w:rFonts w:cs="Arial"/>
          <w:i/>
        </w:rPr>
        <w:t>fabricated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or</w:t>
      </w:r>
      <w:r w:rsidRPr="0060547C">
        <w:rPr>
          <w:rFonts w:cs="Arial"/>
          <w:i/>
          <w:spacing w:val="-1"/>
        </w:rPr>
        <w:t xml:space="preserve"> </w:t>
      </w:r>
      <w:r w:rsidRPr="0060547C">
        <w:rPr>
          <w:rFonts w:cs="Arial"/>
          <w:i/>
        </w:rPr>
        <w:t>induced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illness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5"/>
        </w:rPr>
        <w:t xml:space="preserve"> </w:t>
      </w:r>
      <w:proofErr w:type="spellStart"/>
      <w:r w:rsidRPr="0060547C">
        <w:rPr>
          <w:rFonts w:cs="Arial"/>
        </w:rPr>
        <w:t>Avaliable</w:t>
      </w:r>
      <w:proofErr w:type="spellEnd"/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  <w:u w:val="single"/>
        </w:rPr>
        <w:t>https://childprotection.rcpch.ac.uk/resources/perplexing-presentations-and-fii/</w:t>
      </w:r>
      <w:r w:rsidRPr="0060547C">
        <w:rPr>
          <w:rFonts w:cs="Arial"/>
          <w:spacing w:val="49"/>
        </w:rPr>
        <w:t xml:space="preserve"> </w:t>
      </w:r>
      <w:r w:rsidRPr="0060547C">
        <w:rPr>
          <w:rFonts w:cs="Arial"/>
        </w:rPr>
        <w:t>{Accessed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27</w:t>
      </w:r>
      <w:r w:rsidRPr="0060547C">
        <w:rPr>
          <w:rFonts w:cs="Arial"/>
          <w:vertAlign w:val="superscript"/>
        </w:rPr>
        <w:t>th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June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2022]</w:t>
      </w:r>
    </w:p>
    <w:p w14:paraId="44F89D4F" w14:textId="77777777" w:rsidR="005531EA" w:rsidRPr="0060547C" w:rsidRDefault="005531EA" w:rsidP="0060547C">
      <w:pPr>
        <w:pStyle w:val="BodyText"/>
        <w:spacing w:before="2" w:line="240" w:lineRule="auto"/>
        <w:ind w:right="-30"/>
        <w:rPr>
          <w:rFonts w:cs="Arial"/>
        </w:rPr>
      </w:pPr>
    </w:p>
    <w:p w14:paraId="10B7B6B2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Royal College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of Paediatrics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and Child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(2011) Health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i/>
        </w:rPr>
        <w:t>Pathway for children with anaphylaxis</w:t>
      </w:r>
      <w:r w:rsidRPr="00082FE3">
        <w:rPr>
          <w:rFonts w:cs="Arial"/>
          <w:i/>
          <w:spacing w:val="-47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414">
        <w:r w:rsidRPr="00082FE3">
          <w:rPr>
            <w:rFonts w:cs="Arial"/>
          </w:rPr>
          <w:t>www.rcpch.ac.uk/sites/default/files/RCPCH_Care_Pathway_for_Children_with_Ana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phylaxis.pdf[Accessed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9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November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2021]</w:t>
      </w:r>
    </w:p>
    <w:p w14:paraId="72E879B7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</w:p>
    <w:p w14:paraId="5B926461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  <w:r w:rsidRPr="0060547C">
        <w:rPr>
          <w:rFonts w:cs="Arial"/>
        </w:rPr>
        <w:t>Royal College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of Paediatrics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and Child Health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(2020)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  <w:i/>
        </w:rPr>
        <w:t>Paediatric multisystem inflammatory</w:t>
      </w:r>
      <w:r w:rsidRPr="0060547C">
        <w:rPr>
          <w:rFonts w:cs="Arial"/>
          <w:i/>
          <w:spacing w:val="-47"/>
        </w:rPr>
        <w:t xml:space="preserve"> </w:t>
      </w:r>
      <w:r w:rsidRPr="0060547C">
        <w:rPr>
          <w:rFonts w:cs="Arial"/>
          <w:i/>
        </w:rPr>
        <w:t>syndrome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temporally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associated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with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COVID-19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415">
        <w:r w:rsidRPr="0060547C">
          <w:rPr>
            <w:rFonts w:cs="Arial"/>
          </w:rPr>
          <w:t>www.rcpch.ac.uk/sites/default/files/2020-05/COVID-19-Paediatric-multisystem-</w:t>
        </w:r>
      </w:hyperlink>
    </w:p>
    <w:p w14:paraId="1A21C3AB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%20inflammatory%20syndrome-20200501.pdf</w:t>
      </w:r>
      <w:r w:rsidRPr="00082FE3">
        <w:rPr>
          <w:rFonts w:cs="Arial"/>
          <w:spacing w:val="33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3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29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0"/>
        </w:rPr>
        <w:t xml:space="preserve"> </w:t>
      </w:r>
      <w:r w:rsidRPr="00082FE3">
        <w:rPr>
          <w:rFonts w:cs="Arial"/>
        </w:rPr>
        <w:t>2021]</w:t>
      </w:r>
    </w:p>
    <w:p w14:paraId="1C5C3637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18988D36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lastRenderedPageBreak/>
        <w:t>Royal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College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of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Paediatrics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Child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(2020)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  <w:i/>
        </w:rPr>
        <w:t>Paediatric</w:t>
      </w:r>
      <w:r w:rsidRPr="00082FE3">
        <w:rPr>
          <w:rFonts w:cs="Arial"/>
          <w:i/>
          <w:spacing w:val="15"/>
        </w:rPr>
        <w:t xml:space="preserve"> </w:t>
      </w:r>
      <w:r w:rsidRPr="00082FE3">
        <w:rPr>
          <w:rFonts w:cs="Arial"/>
          <w:i/>
        </w:rPr>
        <w:t>prescribing</w:t>
      </w:r>
      <w:r w:rsidRPr="00082FE3">
        <w:rPr>
          <w:rFonts w:cs="Arial"/>
          <w:i/>
          <w:spacing w:val="15"/>
        </w:rPr>
        <w:t xml:space="preserve"> </w:t>
      </w:r>
      <w:r w:rsidRPr="00082FE3">
        <w:rPr>
          <w:rFonts w:cs="Arial"/>
          <w:i/>
        </w:rPr>
        <w:t>principles</w:t>
      </w:r>
      <w:r w:rsidRPr="00082FE3">
        <w:rPr>
          <w:rFonts w:cs="Arial"/>
          <w:i/>
          <w:spacing w:val="21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at</w:t>
      </w:r>
      <w:r w:rsidRPr="00082FE3">
        <w:rPr>
          <w:rFonts w:cs="Arial"/>
          <w:spacing w:val="-46"/>
        </w:rPr>
        <w:t xml:space="preserve"> </w:t>
      </w:r>
      <w:r w:rsidRPr="00082FE3">
        <w:rPr>
          <w:rFonts w:cs="Arial"/>
        </w:rPr>
        <w:t>https://</w:t>
      </w:r>
      <w:hyperlink r:id="rId416">
        <w:r w:rsidRPr="00082FE3">
          <w:rPr>
            <w:rFonts w:cs="Arial"/>
          </w:rPr>
          <w:t>www.rcpch.ac.uk/resources/paediatric-prescribing-principles-online-learning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12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October 2021]</w:t>
      </w:r>
    </w:p>
    <w:p w14:paraId="2F6E110F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2C912805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Royal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College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of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Paediatrics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Child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(2020)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Pain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management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https://</w:t>
      </w:r>
      <w:hyperlink r:id="rId417">
        <w:r w:rsidRPr="00082FE3">
          <w:rPr>
            <w:rFonts w:cs="Arial"/>
          </w:rPr>
          <w:t>www.yphsig.org.uk/resources-1/adolescent-healthcare/communication-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skills/remote-consultation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[Accessed 12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October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2021]</w:t>
      </w:r>
    </w:p>
    <w:p w14:paraId="57B90ACD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70E04325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Royal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College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of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Paediatrics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Child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Health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(2020)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  <w:i/>
        </w:rPr>
        <w:t>Principles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for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conducting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virtual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consultations with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children and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young people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418">
        <w:r w:rsidRPr="0060547C">
          <w:rPr>
            <w:rFonts w:cs="Arial"/>
          </w:rPr>
          <w:t>www.rcpch.ac.uk/resources/principles-conducting-virtual-consultations-children-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young-people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 12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October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2021]</w:t>
      </w:r>
    </w:p>
    <w:p w14:paraId="667CD920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5EA29609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Royal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College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of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Paediatrics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Child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Health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(2020)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  <w:i/>
        </w:rPr>
        <w:t>Remote</w:t>
      </w:r>
      <w:r w:rsidRPr="00082FE3">
        <w:rPr>
          <w:rFonts w:cs="Arial"/>
          <w:i/>
          <w:spacing w:val="18"/>
        </w:rPr>
        <w:t xml:space="preserve"> </w:t>
      </w:r>
      <w:r w:rsidRPr="00082FE3">
        <w:rPr>
          <w:rFonts w:cs="Arial"/>
          <w:i/>
        </w:rPr>
        <w:t>Consultation</w:t>
      </w:r>
      <w:r w:rsidRPr="00082FE3">
        <w:rPr>
          <w:rFonts w:cs="Arial"/>
          <w:i/>
          <w:spacing w:val="15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-46"/>
        </w:rPr>
        <w:t xml:space="preserve"> </w:t>
      </w:r>
      <w:r w:rsidRPr="00082FE3">
        <w:rPr>
          <w:rFonts w:cs="Arial"/>
        </w:rPr>
        <w:t>https://rcpch.learningpool.com/course/view.php?id=126</w:t>
      </w:r>
      <w:r w:rsidRPr="00082FE3">
        <w:rPr>
          <w:rFonts w:cs="Arial"/>
          <w:spacing w:val="3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8"/>
        </w:rPr>
        <w:t xml:space="preserve"> </w:t>
      </w:r>
      <w:r w:rsidRPr="00082FE3">
        <w:rPr>
          <w:rFonts w:cs="Arial"/>
        </w:rPr>
        <w:t>12</w:t>
      </w:r>
      <w:r w:rsidRPr="00082FE3">
        <w:rPr>
          <w:rFonts w:cs="Arial"/>
          <w:spacing w:val="31"/>
        </w:rPr>
        <w:t xml:space="preserve"> </w:t>
      </w:r>
      <w:r w:rsidRPr="00082FE3">
        <w:rPr>
          <w:rFonts w:cs="Arial"/>
        </w:rPr>
        <w:t>October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2021]</w:t>
      </w:r>
    </w:p>
    <w:p w14:paraId="1E62C950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4ED1C712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Russell,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F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(2016)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  <w:i/>
        </w:rPr>
        <w:t>Chickenpox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419">
        <w:r w:rsidRPr="00082FE3">
          <w:rPr>
            <w:rFonts w:cs="Arial"/>
          </w:rPr>
          <w:t>www.clinicalguidelines.scot.nhs.uk/nhsggc-paediatric-clinical-guidelines/nhsggc-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guidelines/emergency-medicine/chickenpox/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2021]</w:t>
      </w:r>
    </w:p>
    <w:p w14:paraId="60CEE28A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7BD5C2A3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Russell,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F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(2017)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  <w:i/>
        </w:rPr>
        <w:t>Headaches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in</w:t>
      </w:r>
      <w:r w:rsidRPr="00082FE3">
        <w:rPr>
          <w:rFonts w:cs="Arial"/>
          <w:i/>
          <w:spacing w:val="-1"/>
        </w:rPr>
        <w:t xml:space="preserve"> </w:t>
      </w:r>
      <w:r w:rsidRPr="00082FE3">
        <w:rPr>
          <w:rFonts w:cs="Arial"/>
          <w:i/>
        </w:rPr>
        <w:t>children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420">
        <w:r w:rsidRPr="00082FE3">
          <w:rPr>
            <w:rFonts w:cs="Arial"/>
          </w:rPr>
          <w:t>www.clinicalguidelines.scot.nhs.uk/nhsggc-paediatric-clinical-guidelines/nhsggc-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guidelines/emergency-medicine/headaches-in-children/</w:t>
      </w:r>
      <w:r w:rsidRPr="00082FE3">
        <w:rPr>
          <w:rFonts w:cs="Arial"/>
          <w:spacing w:val="45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44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3"/>
        </w:rPr>
        <w:t xml:space="preserve"> </w:t>
      </w:r>
      <w:r w:rsidRPr="00082FE3">
        <w:rPr>
          <w:rFonts w:cs="Arial"/>
        </w:rPr>
        <w:t>2021]</w:t>
      </w:r>
    </w:p>
    <w:p w14:paraId="5298E6BE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4ED8E6DB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Ryan,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A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(2020)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  <w:i/>
        </w:rPr>
        <w:t>Management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of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Child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with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a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Non-Blanching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Rash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(NBR):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(i.e.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Petechiae,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Purpura &amp;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 xml:space="preserve">Ecchymoses)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 https://</w:t>
      </w:r>
      <w:hyperlink r:id="rId421">
        <w:r w:rsidRPr="0060547C">
          <w:rPr>
            <w:rFonts w:cs="Arial"/>
          </w:rPr>
          <w:t>www.clinicalguidelines.scot.nhs.uk/nhsggc-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paediatric-clinical-guidelines/nhsggc-guidelines/emergency-medicine/management-of-the-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child-with-a-non-blanching-rash-nbr-ie-petechiae-purpura-ecchymoses/ 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721D459C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</w:p>
    <w:p w14:paraId="68045AA5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Saey</w:t>
      </w:r>
      <w:proofErr w:type="spellEnd"/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Al-Rifai, M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  <w:i/>
        </w:rPr>
        <w:t>Asthma Module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https://dontforgetthebubbles.com/asthma-module/</w:t>
      </w:r>
      <w:r w:rsidRPr="00082FE3">
        <w:rPr>
          <w:rFonts w:cs="Arial"/>
          <w:spacing w:val="4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5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4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2021]</w:t>
      </w:r>
    </w:p>
    <w:p w14:paraId="1642FB84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lastRenderedPageBreak/>
        <w:t>Scutt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G,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Wade,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P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Cooley,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N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  <w:i/>
        </w:rPr>
        <w:t>Prudent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Use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of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Antibiotics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(Part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3)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https://portal.e-lfh.org.uk/Component/Details/48397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39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4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33"/>
        </w:rPr>
        <w:t xml:space="preserve"> </w:t>
      </w:r>
      <w:r w:rsidRPr="0060547C">
        <w:rPr>
          <w:rFonts w:cs="Arial"/>
        </w:rPr>
        <w:t>2021]</w:t>
      </w:r>
    </w:p>
    <w:p w14:paraId="22B7C003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7E4DEA62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Segal,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T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de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Sousa,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M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  <w:i/>
        </w:rPr>
        <w:t>Adherence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Concordance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Young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People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https://portal.e-lfh.org.uk/Component/Details/328th839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43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40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37"/>
        </w:rPr>
        <w:t xml:space="preserve"> </w:t>
      </w:r>
      <w:r w:rsidRPr="0060547C">
        <w:rPr>
          <w:rFonts w:cs="Arial"/>
        </w:rPr>
        <w:t>2021]</w:t>
      </w:r>
    </w:p>
    <w:p w14:paraId="0E25B3C1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Sepsis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Trust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(2019)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  <w:i/>
        </w:rPr>
        <w:t>Clinical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Tools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-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Sepsis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Trust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-2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https://sepsistrust.org/professional-resources/clinical-tools/</w:t>
      </w:r>
      <w:r w:rsidRPr="00082FE3">
        <w:rPr>
          <w:rFonts w:cs="Arial"/>
          <w:spacing w:val="38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2"/>
        </w:rPr>
        <w:t xml:space="preserve"> </w:t>
      </w:r>
      <w:r w:rsidRPr="00082FE3">
        <w:rPr>
          <w:rFonts w:cs="Arial"/>
        </w:rPr>
        <w:t>12</w:t>
      </w:r>
      <w:r w:rsidRPr="00082FE3">
        <w:rPr>
          <w:rFonts w:cs="Arial"/>
          <w:spacing w:val="38"/>
        </w:rPr>
        <w:t xml:space="preserve"> </w:t>
      </w:r>
      <w:r w:rsidRPr="00082FE3">
        <w:rPr>
          <w:rFonts w:cs="Arial"/>
        </w:rPr>
        <w:t>October</w:t>
      </w:r>
      <w:r w:rsidRPr="00082FE3">
        <w:rPr>
          <w:rFonts w:cs="Arial"/>
          <w:spacing w:val="42"/>
        </w:rPr>
        <w:t xml:space="preserve"> </w:t>
      </w:r>
      <w:r w:rsidRPr="00082FE3">
        <w:rPr>
          <w:rFonts w:cs="Arial"/>
        </w:rPr>
        <w:t>2021]</w:t>
      </w:r>
    </w:p>
    <w:p w14:paraId="576DBA38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278DDEA5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Sell,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T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  <w:i/>
        </w:rPr>
        <w:t>Fever</w:t>
      </w:r>
      <w:r w:rsidRPr="00082FE3">
        <w:rPr>
          <w:rFonts w:cs="Arial"/>
          <w:i/>
          <w:spacing w:val="19"/>
        </w:rPr>
        <w:t xml:space="preserve"> </w:t>
      </w:r>
      <w:r w:rsidRPr="00082FE3">
        <w:rPr>
          <w:rFonts w:cs="Arial"/>
          <w:i/>
        </w:rPr>
        <w:t>and</w:t>
      </w:r>
      <w:r w:rsidRPr="00082FE3">
        <w:rPr>
          <w:rFonts w:cs="Arial"/>
          <w:i/>
          <w:spacing w:val="15"/>
        </w:rPr>
        <w:t xml:space="preserve"> </w:t>
      </w:r>
      <w:r w:rsidRPr="00082FE3">
        <w:rPr>
          <w:rFonts w:cs="Arial"/>
          <w:i/>
        </w:rPr>
        <w:t>a</w:t>
      </w:r>
      <w:r w:rsidRPr="00082FE3">
        <w:rPr>
          <w:rFonts w:cs="Arial"/>
          <w:i/>
          <w:spacing w:val="24"/>
        </w:rPr>
        <w:t xml:space="preserve"> </w:t>
      </w:r>
      <w:r w:rsidRPr="00082FE3">
        <w:rPr>
          <w:rFonts w:cs="Arial"/>
          <w:i/>
        </w:rPr>
        <w:t>limp</w:t>
      </w:r>
      <w:r w:rsidRPr="00082FE3">
        <w:rPr>
          <w:rFonts w:cs="Arial"/>
          <w:i/>
          <w:spacing w:val="21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https://dontforgetthebubbles.com/fever-limp/</w:t>
      </w:r>
      <w:r w:rsidRPr="00082FE3">
        <w:rPr>
          <w:rFonts w:cs="Arial"/>
          <w:spacing w:val="-4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08A333CA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780689AC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Shakespeare,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J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(2015)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  <w:i/>
        </w:rPr>
        <w:t>Legal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Safeguarding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Issues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Regarding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FGM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UK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https://portal.e-lfh.org.uk/Component/Details/395326</w:t>
      </w:r>
      <w:r w:rsidRPr="0060547C">
        <w:rPr>
          <w:rFonts w:cs="Arial"/>
          <w:spacing w:val="17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2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21"/>
        </w:rPr>
        <w:t xml:space="preserve"> </w:t>
      </w:r>
      <w:r w:rsidRPr="0060547C">
        <w:rPr>
          <w:rFonts w:cs="Arial"/>
        </w:rPr>
        <w:t>2021]</w:t>
      </w:r>
    </w:p>
    <w:p w14:paraId="2DDC7BA7" w14:textId="77777777" w:rsidR="005531EA" w:rsidRPr="0060547C" w:rsidRDefault="005531EA" w:rsidP="0060547C">
      <w:pPr>
        <w:pStyle w:val="BodyText"/>
        <w:spacing w:before="2" w:line="240" w:lineRule="auto"/>
        <w:ind w:right="-30"/>
        <w:rPr>
          <w:rFonts w:cs="Arial"/>
        </w:rPr>
      </w:pPr>
    </w:p>
    <w:p w14:paraId="7E808C5B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Shakespeare,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T,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Horridge,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K,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Liew,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Harpin,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V,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Fisher,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B,</w:t>
      </w:r>
      <w:r w:rsidRPr="00082FE3">
        <w:rPr>
          <w:rFonts w:cs="Arial"/>
          <w:spacing w:val="15"/>
        </w:rPr>
        <w:t xml:space="preserve"> </w:t>
      </w:r>
      <w:proofErr w:type="spellStart"/>
      <w:r w:rsidRPr="00082FE3">
        <w:rPr>
          <w:rFonts w:cs="Arial"/>
        </w:rPr>
        <w:t>Kirwin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V,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Allington-Smith,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P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Newton,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R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(2019)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  <w:i/>
        </w:rPr>
        <w:t>Understanding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Disability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lfh.org.uk/Component/Details/450079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2021]</w:t>
      </w:r>
    </w:p>
    <w:p w14:paraId="24958555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1728D48A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Simpson,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Leaver,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Hall,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McGuiness,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Tonkin,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Walker,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Harris,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2"/>
        </w:rPr>
        <w:t xml:space="preserve"> </w:t>
      </w:r>
      <w:proofErr w:type="spellStart"/>
      <w:r w:rsidRPr="00082FE3">
        <w:rPr>
          <w:rFonts w:cs="Arial"/>
        </w:rPr>
        <w:t>Karsandas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Isaac,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Loughlin,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Day,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England,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9"/>
        </w:rPr>
        <w:t xml:space="preserve"> </w:t>
      </w:r>
      <w:proofErr w:type="spellStart"/>
      <w:r w:rsidRPr="00082FE3">
        <w:rPr>
          <w:rFonts w:cs="Arial"/>
        </w:rPr>
        <w:t>Longmead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Woodhouse,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Yeung,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Clough,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Galea,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Beattie,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Lancaster,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0"/>
        </w:rPr>
        <w:t xml:space="preserve"> </w:t>
      </w:r>
      <w:proofErr w:type="spellStart"/>
      <w:r w:rsidRPr="00082FE3">
        <w:rPr>
          <w:rFonts w:cs="Arial"/>
        </w:rPr>
        <w:t>Coady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(2015)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  <w:i/>
        </w:rPr>
        <w:t>Clinical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  <w:i/>
        </w:rPr>
        <w:t>Imaging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422">
        <w:r w:rsidRPr="00082FE3">
          <w:rPr>
            <w:rFonts w:cs="Arial"/>
          </w:rPr>
          <w:t>www.e-lfh.org.uk/programmes/clinical-imaging/.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46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8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2021]</w:t>
      </w:r>
    </w:p>
    <w:p w14:paraId="146E70A0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6BE37055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Smith,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K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(2016)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  <w:i/>
        </w:rPr>
        <w:t>Periorbital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orbital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cellulitis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423">
        <w:r w:rsidRPr="0060547C">
          <w:rPr>
            <w:rFonts w:cs="Arial"/>
          </w:rPr>
          <w:t>www.paediatricpearls.co.uk/periorbital-and-orbital-cellulitis-in-children/</w:t>
        </w:r>
        <w:r w:rsidRPr="0060547C">
          <w:rPr>
            <w:rFonts w:cs="Arial"/>
            <w:spacing w:val="15"/>
          </w:rPr>
          <w:t xml:space="preserve"> </w:t>
        </w:r>
      </w:hyperlink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2021]</w:t>
      </w:r>
    </w:p>
    <w:p w14:paraId="0F594E4A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701D2573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Sneddon,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P (2017)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  <w:i/>
        </w:rPr>
        <w:t>Child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Sexual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Exploitation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</w:rPr>
        <w:t>Available 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424">
        <w:r w:rsidRPr="00082FE3">
          <w:rPr>
            <w:rFonts w:cs="Arial"/>
          </w:rPr>
          <w:t>www.paediatricfoam.com/2017/02/child-sexual-exploitation-cse/</w:t>
        </w:r>
        <w:r w:rsidRPr="00082FE3">
          <w:rPr>
            <w:rFonts w:cs="Arial"/>
            <w:spacing w:val="1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2932B24D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</w:p>
    <w:p w14:paraId="18EF01D3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lastRenderedPageBreak/>
        <w:t>Snelson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E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(2013)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  <w:i/>
        </w:rPr>
        <w:t>Why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bronchiolitis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doesn’t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get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better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with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inhalers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how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understanding</w:t>
      </w:r>
      <w:r w:rsidRPr="0060547C">
        <w:rPr>
          <w:rFonts w:cs="Arial"/>
          <w:i/>
          <w:spacing w:val="-47"/>
        </w:rPr>
        <w:t xml:space="preserve"> </w:t>
      </w:r>
      <w:r w:rsidRPr="0060547C">
        <w:rPr>
          <w:rFonts w:cs="Arial"/>
          <w:i/>
        </w:rPr>
        <w:t>“why?”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is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better</w:t>
      </w:r>
      <w:r w:rsidRPr="0060547C">
        <w:rPr>
          <w:rFonts w:cs="Arial"/>
          <w:i/>
          <w:spacing w:val="-3"/>
        </w:rPr>
        <w:t xml:space="preserve"> </w:t>
      </w:r>
      <w:r w:rsidRPr="0060547C">
        <w:rPr>
          <w:rFonts w:cs="Arial"/>
          <w:i/>
        </w:rPr>
        <w:t>than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“do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that!”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hyperlink r:id="rId425">
        <w:r w:rsidRPr="0060547C">
          <w:rPr>
            <w:rFonts w:cs="Arial"/>
          </w:rPr>
          <w:t>http://gppaedstips.blogspot.com/2016/10/why-bronchiolitis-doesnt-get-better.html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2425CAEE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58E6C6AE" w14:textId="77777777" w:rsidR="005531EA" w:rsidRPr="00082FE3" w:rsidRDefault="005531EA" w:rsidP="0060547C">
      <w:pPr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Snelson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E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(2018)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  <w:i/>
        </w:rPr>
        <w:t>Coughing,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Wheezy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and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Stridulous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426">
        <w:r w:rsidRPr="0060547C">
          <w:rPr>
            <w:rFonts w:cs="Arial"/>
          </w:rPr>
          <w:t>www.rcemlearning.co.uk/foamed/coughing-wheezy-and-stridulous-children/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2860E039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2786AA79" w14:textId="77777777" w:rsidR="005531EA" w:rsidRPr="00082FE3" w:rsidRDefault="005531EA" w:rsidP="0060547C">
      <w:pPr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Spedding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J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(2013)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Pearls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Minor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Injuries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Series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427">
        <w:r w:rsidRPr="0060547C">
          <w:rPr>
            <w:rFonts w:cs="Arial"/>
          </w:rPr>
          <w:t>www.paediatricpearls.co.uk/wp-content/uploads/Minor-Injuries-Series-head-and-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face.pdf.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2021]</w:t>
      </w:r>
    </w:p>
    <w:p w14:paraId="7446AD89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567C48D8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Spedding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J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(2013)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  <w:i/>
        </w:rPr>
        <w:t>Minor injuries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  <w:i/>
        </w:rPr>
        <w:t>part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2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428">
        <w:r w:rsidRPr="00082FE3">
          <w:rPr>
            <w:rFonts w:cs="Arial"/>
          </w:rPr>
          <w:t>www.paediatricpearls.co.uk/minor-injuries-part-2/</w:t>
        </w:r>
        <w:r w:rsidRPr="00082FE3">
          <w:rPr>
            <w:rFonts w:cs="Arial"/>
            <w:spacing w:val="45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44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4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3"/>
        </w:rPr>
        <w:t xml:space="preserve"> </w:t>
      </w:r>
      <w:r w:rsidRPr="00082FE3">
        <w:rPr>
          <w:rFonts w:cs="Arial"/>
        </w:rPr>
        <w:t>2021]</w:t>
      </w:r>
    </w:p>
    <w:p w14:paraId="79036BD8" w14:textId="77777777" w:rsidR="005531EA" w:rsidRPr="0060547C" w:rsidRDefault="005531EA" w:rsidP="0060547C">
      <w:pPr>
        <w:pStyle w:val="BodyText"/>
        <w:spacing w:before="1" w:line="240" w:lineRule="auto"/>
        <w:ind w:right="-30"/>
        <w:rPr>
          <w:rFonts w:cs="Arial"/>
        </w:rPr>
      </w:pPr>
    </w:p>
    <w:p w14:paraId="134D3475" w14:textId="77777777" w:rsidR="005531EA" w:rsidRPr="00082FE3" w:rsidRDefault="005531EA" w:rsidP="0060547C">
      <w:pPr>
        <w:ind w:left="152" w:right="-30"/>
        <w:jc w:val="both"/>
        <w:rPr>
          <w:rFonts w:cs="Arial"/>
        </w:rPr>
      </w:pPr>
      <w:proofErr w:type="spellStart"/>
      <w:r w:rsidRPr="0060547C">
        <w:rPr>
          <w:rFonts w:cs="Arial"/>
        </w:rPr>
        <w:t>Spedding</w:t>
      </w:r>
      <w:proofErr w:type="spellEnd"/>
      <w:r w:rsidRPr="0060547C">
        <w:rPr>
          <w:rFonts w:cs="Arial"/>
        </w:rPr>
        <w:t xml:space="preserve">, J (2013) </w:t>
      </w:r>
      <w:r w:rsidRPr="0060547C">
        <w:rPr>
          <w:rFonts w:cs="Arial"/>
          <w:i/>
        </w:rPr>
        <w:t xml:space="preserve">Minor Injuries Series Episode 3: The Paediatric Ankle Injury </w:t>
      </w:r>
      <w:r w:rsidRPr="0060547C">
        <w:rPr>
          <w:rFonts w:cs="Arial"/>
        </w:rPr>
        <w:t>Available 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429">
        <w:r w:rsidRPr="0060547C">
          <w:rPr>
            <w:rFonts w:cs="Arial"/>
          </w:rPr>
          <w:t>www.paediatricpearls.co.uk/wp-content/uploads/Minor-Injuries-Series-ankles.pdf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13E23111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6781145E" w14:textId="77777777" w:rsidR="005531EA" w:rsidRPr="00082FE3" w:rsidRDefault="005531EA" w:rsidP="0060547C">
      <w:pPr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Spedding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J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(2013)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Pearls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Minor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Injuries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Series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Episode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4: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wrist</w:t>
      </w:r>
      <w:r w:rsidRPr="0060547C">
        <w:rPr>
          <w:rFonts w:cs="Arial"/>
          <w:i/>
          <w:spacing w:val="23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https://paediatricpearls.co.uk/wp-content/uploads/minor-injuries-series-wrist.pdf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2021]</w:t>
      </w:r>
    </w:p>
    <w:p w14:paraId="5DF74705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726C61BB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Spotting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the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sick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child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(2020)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  <w:i/>
        </w:rPr>
        <w:t>Spotting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the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Sick Child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https://spottingthesickchild.com/videos/symptoms/</w:t>
      </w:r>
      <w:r w:rsidRPr="00082FE3">
        <w:rPr>
          <w:rFonts w:cs="Arial"/>
          <w:spacing w:val="42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6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44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2021]</w:t>
      </w:r>
    </w:p>
    <w:p w14:paraId="42EE37BF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47DD7B1E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Starkey,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E,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Prentice,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P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6"/>
        </w:rPr>
        <w:t xml:space="preserve"> </w:t>
      </w:r>
      <w:proofErr w:type="spellStart"/>
      <w:r w:rsidRPr="00082FE3">
        <w:rPr>
          <w:rFonts w:cs="Arial"/>
        </w:rPr>
        <w:t>Kainth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R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(2016)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  <w:i/>
        </w:rPr>
        <w:t>Paediatric</w:t>
      </w:r>
      <w:r w:rsidRPr="00082FE3">
        <w:rPr>
          <w:rFonts w:cs="Arial"/>
          <w:i/>
          <w:spacing w:val="14"/>
        </w:rPr>
        <w:t xml:space="preserve"> </w:t>
      </w:r>
      <w:r w:rsidRPr="00082FE3">
        <w:rPr>
          <w:rFonts w:cs="Arial"/>
          <w:i/>
        </w:rPr>
        <w:t>prescribing</w:t>
      </w:r>
      <w:r w:rsidRPr="00082FE3">
        <w:rPr>
          <w:rFonts w:cs="Arial"/>
          <w:i/>
          <w:spacing w:val="15"/>
        </w:rPr>
        <w:t xml:space="preserve"> </w:t>
      </w:r>
      <w:r w:rsidRPr="00082FE3">
        <w:rPr>
          <w:rFonts w:cs="Arial"/>
          <w:i/>
        </w:rPr>
        <w:t>principles</w:t>
      </w:r>
      <w:r w:rsidRPr="00082FE3">
        <w:rPr>
          <w:rFonts w:cs="Arial"/>
          <w:i/>
          <w:spacing w:val="1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https://</w:t>
      </w:r>
      <w:hyperlink r:id="rId430">
        <w:r w:rsidRPr="00082FE3">
          <w:rPr>
            <w:rFonts w:cs="Arial"/>
          </w:rPr>
          <w:t>www.rcpch.ac.uk/resources/paediatric-prescribing-principles-online-learning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16C91AD9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3C17AE5B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Stew, S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(2018)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i/>
        </w:rPr>
        <w:t xml:space="preserve">Abdominal Pain </w:t>
      </w:r>
      <w:r w:rsidRPr="00082FE3">
        <w:rPr>
          <w:rFonts w:cs="Arial"/>
        </w:rPr>
        <w:t>Available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431">
        <w:r w:rsidRPr="00082FE3">
          <w:rPr>
            <w:rFonts w:cs="Arial"/>
          </w:rPr>
          <w:t>www.rcemlearning.co.uk/foamed/pem-</w:t>
        </w:r>
      </w:hyperlink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induction-chapter-11-abdominal-pain/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2021]</w:t>
      </w:r>
    </w:p>
    <w:p w14:paraId="7388A362" w14:textId="77777777" w:rsidR="005531EA" w:rsidRPr="00082FE3" w:rsidRDefault="005531EA" w:rsidP="0060547C">
      <w:pPr>
        <w:spacing w:before="37"/>
        <w:ind w:left="152" w:right="-30"/>
        <w:jc w:val="both"/>
        <w:rPr>
          <w:rFonts w:cs="Arial"/>
        </w:rPr>
      </w:pPr>
    </w:p>
    <w:p w14:paraId="5BF0EDFF" w14:textId="77777777" w:rsidR="005531EA" w:rsidRPr="00082FE3" w:rsidRDefault="005531EA" w:rsidP="0060547C">
      <w:pPr>
        <w:spacing w:before="37"/>
        <w:ind w:left="152" w:right="-30"/>
        <w:jc w:val="both"/>
        <w:rPr>
          <w:rFonts w:cs="Arial"/>
        </w:rPr>
      </w:pPr>
      <w:r w:rsidRPr="0060547C">
        <w:rPr>
          <w:rFonts w:cs="Arial"/>
        </w:rPr>
        <w:lastRenderedPageBreak/>
        <w:t xml:space="preserve">Strauss, C and Hann, G (2021) </w:t>
      </w:r>
      <w:r w:rsidRPr="0060547C">
        <w:rPr>
          <w:rFonts w:cs="Arial"/>
          <w:i/>
        </w:rPr>
        <w:t>Self Harm – Getting the basics right in caring for young people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432">
        <w:r w:rsidRPr="0060547C">
          <w:rPr>
            <w:rFonts w:cs="Arial"/>
          </w:rPr>
          <w:t>www.paediatricfoam.com/2018/07/self-harm-getting-the-basics-right-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in-caring-for-young-people/[Accessed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September 2021]</w:t>
      </w:r>
    </w:p>
    <w:p w14:paraId="44E7322B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747C6FFD" w14:textId="77777777" w:rsidR="005531EA" w:rsidRDefault="005531EA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Strong,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J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(2019)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  <w:i/>
        </w:rPr>
        <w:t>Diabetes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in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  <w:i/>
        </w:rPr>
        <w:t>Children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lfh.org.uk/Component/Details/594746</w:t>
      </w:r>
      <w:r w:rsidRPr="00082FE3">
        <w:rPr>
          <w:rFonts w:cs="Arial"/>
          <w:spacing w:val="39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2021]</w:t>
      </w:r>
    </w:p>
    <w:p w14:paraId="64E12AFA" w14:textId="77777777" w:rsidR="009F3F46" w:rsidRPr="00082FE3" w:rsidRDefault="009F3F46" w:rsidP="0060547C">
      <w:pPr>
        <w:pStyle w:val="BodyText"/>
        <w:spacing w:line="240" w:lineRule="auto"/>
        <w:ind w:left="152" w:right="-30"/>
        <w:rPr>
          <w:rFonts w:cs="Arial"/>
        </w:rPr>
      </w:pPr>
    </w:p>
    <w:p w14:paraId="2D3AB295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Strong,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J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  <w:i/>
        </w:rPr>
        <w:t>The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  <w:i/>
        </w:rPr>
        <w:t>Vomiting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Child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lfh.org.uk/Component/Details/594710</w:t>
      </w:r>
      <w:r w:rsidRPr="00082FE3">
        <w:rPr>
          <w:rFonts w:cs="Arial"/>
          <w:spacing w:val="39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4"/>
        </w:rPr>
        <w:t xml:space="preserve"> </w:t>
      </w:r>
      <w:r w:rsidRPr="00082FE3">
        <w:rPr>
          <w:rFonts w:cs="Arial"/>
        </w:rPr>
        <w:t>2021]</w:t>
      </w:r>
    </w:p>
    <w:p w14:paraId="3FE1B7F9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515BADFD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Tagg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24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  <w:i/>
        </w:rPr>
        <w:t>Penile</w:t>
      </w:r>
      <w:r w:rsidRPr="00082FE3">
        <w:rPr>
          <w:rFonts w:cs="Arial"/>
          <w:i/>
          <w:spacing w:val="27"/>
        </w:rPr>
        <w:t xml:space="preserve"> </w:t>
      </w:r>
      <w:r w:rsidRPr="00082FE3">
        <w:rPr>
          <w:rFonts w:cs="Arial"/>
          <w:i/>
        </w:rPr>
        <w:t>problems</w:t>
      </w:r>
      <w:r w:rsidRPr="00082FE3">
        <w:rPr>
          <w:rFonts w:cs="Arial"/>
          <w:i/>
          <w:spacing w:val="28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https://dontforgetthebubbles.com/penile-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problems/ [Accessed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September 2021]</w:t>
      </w:r>
    </w:p>
    <w:p w14:paraId="452E9748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276E6CDD" w14:textId="77777777" w:rsidR="005531EA" w:rsidRPr="00082FE3" w:rsidRDefault="005531EA" w:rsidP="0060547C">
      <w:pPr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Tagg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A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  <w:i/>
        </w:rPr>
        <w:t>Peri-orbital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vs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orbital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cellulitis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https://dontforgetthebubbles.com/peri-orbital-v-orbital-cellulitis/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52532D9B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5C096C8C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Tagg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8"/>
        </w:rPr>
        <w:t xml:space="preserve"> </w:t>
      </w:r>
      <w:r w:rsidRPr="00082FE3">
        <w:rPr>
          <w:rFonts w:cs="Arial"/>
          <w:i/>
        </w:rPr>
        <w:t>Testicular</w:t>
      </w:r>
      <w:r w:rsidRPr="00082FE3">
        <w:rPr>
          <w:rFonts w:cs="Arial"/>
          <w:i/>
          <w:spacing w:val="23"/>
        </w:rPr>
        <w:t xml:space="preserve"> </w:t>
      </w:r>
      <w:r w:rsidRPr="00082FE3">
        <w:rPr>
          <w:rFonts w:cs="Arial"/>
          <w:i/>
        </w:rPr>
        <w:t>trouble</w:t>
      </w:r>
      <w:r w:rsidRPr="00082FE3">
        <w:rPr>
          <w:rFonts w:cs="Arial"/>
          <w:i/>
          <w:spacing w:val="29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4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5"/>
        </w:rPr>
        <w:t xml:space="preserve"> </w:t>
      </w:r>
      <w:r w:rsidRPr="00082FE3">
        <w:rPr>
          <w:rFonts w:cs="Arial"/>
        </w:rPr>
        <w:t>https://dontforgetthebubbles.com/testicular-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trouble/</w:t>
      </w:r>
      <w:r w:rsidRPr="00082FE3">
        <w:rPr>
          <w:rFonts w:cs="Arial"/>
          <w:spacing w:val="-2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-2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2021]</w:t>
      </w:r>
    </w:p>
    <w:p w14:paraId="70961D82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49F6FE96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Team</w:t>
      </w:r>
      <w:r w:rsidRPr="0060547C">
        <w:rPr>
          <w:rFonts w:cs="Arial"/>
          <w:spacing w:val="18"/>
        </w:rPr>
        <w:t xml:space="preserve"> </w:t>
      </w:r>
      <w:r w:rsidRPr="0060547C">
        <w:rPr>
          <w:rFonts w:cs="Arial"/>
        </w:rPr>
        <w:t>DFTB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</w:rPr>
        <w:t>(2020)</w:t>
      </w:r>
      <w:r w:rsidRPr="0060547C">
        <w:rPr>
          <w:rFonts w:cs="Arial"/>
          <w:spacing w:val="25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Multisystem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Inflammatory</w:t>
      </w:r>
      <w:r w:rsidRPr="0060547C">
        <w:rPr>
          <w:rFonts w:cs="Arial"/>
          <w:i/>
          <w:spacing w:val="23"/>
        </w:rPr>
        <w:t xml:space="preserve"> </w:t>
      </w:r>
      <w:r w:rsidRPr="0060547C">
        <w:rPr>
          <w:rFonts w:cs="Arial"/>
          <w:i/>
        </w:rPr>
        <w:t>Syndrome</w:t>
      </w:r>
      <w:r w:rsidRPr="0060547C">
        <w:rPr>
          <w:rFonts w:cs="Arial"/>
          <w:i/>
          <w:spacing w:val="23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3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https://dontforgetthebubbles.com/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2021]</w:t>
      </w:r>
    </w:p>
    <w:p w14:paraId="23918BCC" w14:textId="77777777" w:rsidR="005531EA" w:rsidRPr="0060547C" w:rsidRDefault="005531EA" w:rsidP="0060547C">
      <w:pPr>
        <w:pStyle w:val="BodyText"/>
        <w:spacing w:line="240" w:lineRule="auto"/>
        <w:ind w:right="-30"/>
        <w:rPr>
          <w:rFonts w:cs="Arial"/>
        </w:rPr>
      </w:pPr>
    </w:p>
    <w:p w14:paraId="21ACD9A4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Team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DFTB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  <w:i/>
        </w:rPr>
        <w:t>Constipation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Module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</w:rPr>
        <w:t>Available 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https://dontforgetthebubbles.com/constipation-module/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2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8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3"/>
        </w:rPr>
        <w:t xml:space="preserve"> </w:t>
      </w:r>
      <w:r w:rsidRPr="00082FE3">
        <w:rPr>
          <w:rFonts w:cs="Arial"/>
        </w:rPr>
        <w:t>2021]</w:t>
      </w:r>
    </w:p>
    <w:p w14:paraId="7F263BD2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78D1DFEC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Team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DFTB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  <w:i/>
        </w:rPr>
        <w:t>Head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Injuries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</w:rPr>
        <w:t>Module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https://dontforgetthebubbles.com/head-injuries-module/</w:t>
      </w:r>
      <w:r w:rsidRPr="00082FE3">
        <w:rPr>
          <w:rFonts w:cs="Arial"/>
          <w:spacing w:val="40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4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2021]</w:t>
      </w:r>
    </w:p>
    <w:p w14:paraId="26884BA9" w14:textId="77777777" w:rsidR="005531EA" w:rsidRPr="0060547C" w:rsidRDefault="005531EA" w:rsidP="0060547C">
      <w:pPr>
        <w:pStyle w:val="BodyText"/>
        <w:spacing w:before="1" w:line="240" w:lineRule="auto"/>
        <w:ind w:right="-30"/>
        <w:rPr>
          <w:rFonts w:cs="Arial"/>
        </w:rPr>
      </w:pPr>
    </w:p>
    <w:p w14:paraId="55CB4DA9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lastRenderedPageBreak/>
        <w:t>Team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DFTB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  <w:i/>
        </w:rPr>
        <w:t>Paediatric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ophthalmology: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Siobhan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Wren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at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DFTB19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https://dontforgetthebubbles.com/cop-talk-template-title-siobhan-wren-dftb19/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2021]</w:t>
      </w:r>
    </w:p>
    <w:p w14:paraId="736F403B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0E001099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Team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DFTB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  <w:i/>
        </w:rPr>
        <w:t>Safeguarding Module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https://dontforgetthebubbles.com/safeguarding-module/</w:t>
      </w:r>
      <w:r w:rsidRPr="00082FE3">
        <w:rPr>
          <w:rFonts w:cs="Arial"/>
          <w:spacing w:val="4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6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0"/>
        </w:rPr>
        <w:t xml:space="preserve"> </w:t>
      </w:r>
      <w:r w:rsidRPr="00082FE3">
        <w:rPr>
          <w:rFonts w:cs="Arial"/>
        </w:rPr>
        <w:t>2021]</w:t>
      </w:r>
    </w:p>
    <w:p w14:paraId="3389661F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  <w:r w:rsidRPr="00082FE3">
        <w:rPr>
          <w:rFonts w:cs="Arial"/>
        </w:rPr>
        <w:t>Team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DFTB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  <w:i/>
        </w:rPr>
        <w:t>The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  <w:i/>
        </w:rPr>
        <w:t>Limping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Child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Module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https://dontforgetthebubbles.com/the-limping-child-module/</w:t>
      </w:r>
      <w:r w:rsidRPr="00082FE3">
        <w:rPr>
          <w:rFonts w:cs="Arial"/>
          <w:spacing w:val="49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</w:t>
      </w:r>
    </w:p>
    <w:p w14:paraId="391F7101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063F009E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Thomas, B and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Saul, B (2014)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i/>
        </w:rPr>
        <w:t>Assessment of Children's Pain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</w:rPr>
        <w:t>Available 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-48"/>
        </w:rPr>
        <w:t xml:space="preserve"> </w:t>
      </w:r>
      <w:r w:rsidRPr="00082FE3">
        <w:rPr>
          <w:rFonts w:cs="Arial"/>
        </w:rPr>
        <w:t>lfh.org.uk/Component/Details/430005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2021]</w:t>
      </w:r>
    </w:p>
    <w:p w14:paraId="3A076B4A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49ABD112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Tickell,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D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John,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J (no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date)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  <w:i/>
        </w:rPr>
        <w:t>Laryngomalacia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</w:rPr>
        <w:t>Available at:</w:t>
      </w:r>
      <w:r w:rsidRPr="00082FE3">
        <w:rPr>
          <w:rFonts w:cs="Arial"/>
          <w:spacing w:val="1"/>
        </w:rPr>
        <w:t xml:space="preserve"> </w:t>
      </w:r>
      <w:hyperlink r:id="rId433">
        <w:r w:rsidRPr="00082FE3">
          <w:rPr>
            <w:rFonts w:cs="Arial"/>
          </w:rPr>
          <w:t>http://paedsportal.com/referrals/pre-referral/laryngomalacia</w:t>
        </w:r>
        <w:r w:rsidRPr="00082FE3">
          <w:rPr>
            <w:rFonts w:cs="Arial"/>
            <w:spacing w:val="11"/>
          </w:rPr>
          <w:t xml:space="preserve"> </w:t>
        </w:r>
      </w:hyperlink>
      <w:r w:rsidRPr="00082FE3">
        <w:rPr>
          <w:rFonts w:cs="Arial"/>
        </w:rPr>
        <w:t>[Accessed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49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</w:t>
      </w:r>
    </w:p>
    <w:p w14:paraId="5F807B8D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5F10AC28" w14:textId="77777777" w:rsidR="005531EA" w:rsidRPr="00082FE3" w:rsidRDefault="005531EA" w:rsidP="0060547C">
      <w:pPr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Tolhurst</w:t>
      </w:r>
      <w:proofErr w:type="spellEnd"/>
      <w:r w:rsidRPr="0060547C">
        <w:rPr>
          <w:rFonts w:cs="Arial"/>
        </w:rPr>
        <w:t>-Cleaver,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M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(2017)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  <w:i/>
        </w:rPr>
        <w:t>Looking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like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Maggie</w:t>
      </w:r>
      <w:r w:rsidRPr="0060547C">
        <w:rPr>
          <w:rFonts w:cs="Arial"/>
          <w:i/>
          <w:spacing w:val="2"/>
        </w:rPr>
        <w:t xml:space="preserve"> </w:t>
      </w:r>
      <w:r w:rsidRPr="0060547C">
        <w:rPr>
          <w:rFonts w:cs="Arial"/>
          <w:i/>
        </w:rPr>
        <w:t>Simpson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Available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434">
        <w:r w:rsidRPr="0060547C">
          <w:rPr>
            <w:rFonts w:cs="Arial"/>
          </w:rPr>
          <w:t>www.rcemlearning.co.uk/foamed/looking-like-maggie-simpson/</w:t>
        </w:r>
        <w:r w:rsidRPr="0060547C">
          <w:rPr>
            <w:rFonts w:cs="Arial"/>
            <w:spacing w:val="1"/>
          </w:rPr>
          <w:t xml:space="preserve"> </w:t>
        </w:r>
      </w:hyperlink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1DA975DE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091B7861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Tolhurst</w:t>
      </w:r>
      <w:proofErr w:type="spellEnd"/>
      <w:r w:rsidRPr="0060547C">
        <w:rPr>
          <w:rFonts w:cs="Arial"/>
        </w:rPr>
        <w:t>-Clever, M. (2017)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  <w:i/>
        </w:rPr>
        <w:t>Maggie Simpson's Second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Audition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- Prolonged Jaundice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https://</w:t>
      </w:r>
      <w:hyperlink r:id="rId435">
        <w:r w:rsidRPr="0060547C">
          <w:rPr>
            <w:rFonts w:cs="Arial"/>
          </w:rPr>
          <w:t>www.rcemlearning.co.uk/foamed/maggie-simpsons-second-audition-prolonged-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jaundice/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[Accessed 28th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September 2021]</w:t>
      </w:r>
    </w:p>
    <w:p w14:paraId="7DE5D396" w14:textId="77777777" w:rsidR="005531EA" w:rsidRPr="0060547C" w:rsidRDefault="005531EA" w:rsidP="0060547C">
      <w:pPr>
        <w:pStyle w:val="BodyText"/>
        <w:spacing w:before="7" w:line="240" w:lineRule="auto"/>
        <w:ind w:right="-30"/>
        <w:rPr>
          <w:rFonts w:cs="Arial"/>
        </w:rPr>
      </w:pPr>
    </w:p>
    <w:p w14:paraId="74F32417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Tormey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-2"/>
        </w:rPr>
        <w:t xml:space="preserve"> </w:t>
      </w:r>
      <w:r w:rsidRPr="00082FE3">
        <w:rPr>
          <w:rFonts w:cs="Arial"/>
        </w:rPr>
        <w:t>P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  <w:i/>
        </w:rPr>
        <w:t>Much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ado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about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Meckel’s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https://dontforgetthebubbles.com/much-ado-about-meckels/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8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2021]</w:t>
      </w:r>
    </w:p>
    <w:p w14:paraId="2EBC7746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0F388815" w14:textId="77777777" w:rsidR="005531EA" w:rsidRPr="00082FE3" w:rsidRDefault="005531EA" w:rsidP="0060547C">
      <w:pPr>
        <w:pStyle w:val="BodyText"/>
        <w:spacing w:before="1" w:line="240" w:lineRule="auto"/>
        <w:ind w:left="152" w:right="-30"/>
        <w:rPr>
          <w:rFonts w:cs="Arial"/>
        </w:rPr>
      </w:pPr>
      <w:r w:rsidRPr="00082FE3">
        <w:rPr>
          <w:rFonts w:cs="Arial"/>
        </w:rPr>
        <w:t>Van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Heyningen,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C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i/>
        </w:rPr>
        <w:t>Bilious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Vomiting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in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https://em3.org.uk/foamed/7/11/2018/bilious-vomiting-in-neonates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September2021]</w:t>
      </w:r>
    </w:p>
    <w:p w14:paraId="06C94455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724F14EB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lastRenderedPageBreak/>
        <w:t>Van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Heyningen,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C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(no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date)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  <w:i/>
        </w:rPr>
        <w:t>Lightning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Learning: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Crying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Babies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ED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https://em3.org.uk/foamed/26/8/2019/lightning-learning-crying-babies-in-ed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2021]</w:t>
      </w:r>
    </w:p>
    <w:p w14:paraId="5EE2635F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2E0B11D9" w14:textId="77777777" w:rsidR="005531EA" w:rsidRDefault="005531EA">
      <w:pPr>
        <w:ind w:left="152" w:right="-30"/>
        <w:rPr>
          <w:rFonts w:cs="Arial"/>
        </w:rPr>
      </w:pPr>
      <w:r w:rsidRPr="0060547C">
        <w:rPr>
          <w:rFonts w:cs="Arial"/>
        </w:rPr>
        <w:t>Van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Heyningen,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C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  <w:i/>
        </w:rPr>
        <w:t>Lightning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Learning: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Infant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feeding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https://em3.org.uk/foamed/14/1/2019/lightning-learning-infant-feeding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79B87F9B" w14:textId="77777777" w:rsidR="009F3F46" w:rsidRDefault="009F3F46">
      <w:pPr>
        <w:ind w:left="152" w:right="-30"/>
        <w:rPr>
          <w:rFonts w:cs="Arial"/>
        </w:rPr>
      </w:pPr>
    </w:p>
    <w:p w14:paraId="36044BFB" w14:textId="77777777" w:rsidR="009F3F46" w:rsidRPr="00082FE3" w:rsidRDefault="009F3F46" w:rsidP="0060547C">
      <w:pPr>
        <w:ind w:left="152" w:right="-30"/>
        <w:rPr>
          <w:rFonts w:cs="Arial"/>
        </w:rPr>
      </w:pPr>
    </w:p>
    <w:p w14:paraId="5DE39A99" w14:textId="77777777" w:rsidR="005531EA" w:rsidRPr="00082FE3" w:rsidRDefault="005531EA" w:rsidP="0060547C">
      <w:pPr>
        <w:spacing w:before="37"/>
        <w:ind w:left="152" w:right="-30"/>
        <w:rPr>
          <w:rFonts w:cs="Arial"/>
        </w:rPr>
      </w:pPr>
      <w:r w:rsidRPr="0060547C">
        <w:rPr>
          <w:rFonts w:cs="Arial"/>
        </w:rPr>
        <w:t>Van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Heyningen,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C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  <w:i/>
        </w:rPr>
        <w:t>Lightning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Learning: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Orbital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Cellulitis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https://em3.org.uk/foamed/7/5/2019/lightning-learning-orbital-cellulitis?rq=eye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2021]</w:t>
      </w:r>
    </w:p>
    <w:p w14:paraId="7FAEC52E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6ECF8199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Van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Heyningen,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C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(no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date)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  <w:i/>
        </w:rPr>
        <w:t>Lightning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  <w:i/>
        </w:rPr>
        <w:t>Learning: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Osteomyelitis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Kids</w:t>
      </w:r>
      <w:r w:rsidRPr="0060547C">
        <w:rPr>
          <w:rFonts w:cs="Arial"/>
          <w:i/>
          <w:spacing w:val="9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https://em3.org.uk/foamed/16/9/2019/lightning-learning-osteomyelitis-in-kids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2021]</w:t>
      </w:r>
    </w:p>
    <w:p w14:paraId="29ABCF95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3F474A7D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Van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Heyningen,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C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(no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date)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  <w:i/>
        </w:rPr>
        <w:t>Lightning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  <w:i/>
        </w:rPr>
        <w:t>Learning: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Scarlet</w:t>
      </w:r>
      <w:r w:rsidRPr="00082FE3">
        <w:rPr>
          <w:rFonts w:cs="Arial"/>
          <w:i/>
          <w:spacing w:val="8"/>
        </w:rPr>
        <w:t xml:space="preserve"> </w:t>
      </w:r>
      <w:r w:rsidRPr="00082FE3">
        <w:rPr>
          <w:rFonts w:cs="Arial"/>
          <w:i/>
        </w:rPr>
        <w:t>Fever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https://em3.org.uk/foamed/11/2/2019/lightning-learning-scarlet-fever</w:t>
      </w:r>
      <w:r w:rsidRPr="00082FE3">
        <w:rPr>
          <w:rFonts w:cs="Arial"/>
          <w:spacing w:val="2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28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September2021]</w:t>
      </w:r>
    </w:p>
    <w:p w14:paraId="2D018291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2DFAB065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Van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Heyningen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C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  <w:i/>
        </w:rPr>
        <w:t>Lightning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Learning: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Visual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Acuity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Kids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https://em3.org.uk/foamed/27/5/2019/lightning-learning-visual-acuity-in-kids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September2021]</w:t>
      </w:r>
    </w:p>
    <w:p w14:paraId="054DE39E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1821DE78" w14:textId="77777777" w:rsidR="005531EA" w:rsidRPr="00082FE3" w:rsidRDefault="005531EA" w:rsidP="0060547C">
      <w:pPr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Villis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A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6"/>
        </w:rPr>
        <w:t xml:space="preserve"> </w:t>
      </w:r>
      <w:r w:rsidRPr="0060547C">
        <w:rPr>
          <w:rFonts w:cs="Arial"/>
          <w:i/>
        </w:rPr>
        <w:t>Safeguarding:</w:t>
      </w:r>
      <w:r w:rsidRPr="0060547C">
        <w:rPr>
          <w:rFonts w:cs="Arial"/>
          <w:i/>
          <w:spacing w:val="19"/>
        </w:rPr>
        <w:t xml:space="preserve"> </w:t>
      </w:r>
      <w:r w:rsidRPr="0060547C">
        <w:rPr>
          <w:rFonts w:cs="Arial"/>
          <w:i/>
        </w:rPr>
        <w:t>Abusive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head</w:t>
      </w:r>
      <w:r w:rsidRPr="0060547C">
        <w:rPr>
          <w:rFonts w:cs="Arial"/>
          <w:i/>
          <w:spacing w:val="18"/>
        </w:rPr>
        <w:t xml:space="preserve"> </w:t>
      </w:r>
      <w:r w:rsidRPr="0060547C">
        <w:rPr>
          <w:rFonts w:cs="Arial"/>
          <w:i/>
        </w:rPr>
        <w:t>trauma</w:t>
      </w:r>
      <w:r w:rsidRPr="0060547C">
        <w:rPr>
          <w:rFonts w:cs="Arial"/>
        </w:rPr>
        <w:t>.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https://youtu.be/dCBSgff7rbU</w:t>
      </w:r>
      <w:r w:rsidRPr="0060547C">
        <w:rPr>
          <w:rFonts w:cs="Arial"/>
          <w:spacing w:val="28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29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29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23"/>
        </w:rPr>
        <w:t xml:space="preserve"> </w:t>
      </w:r>
      <w:r w:rsidRPr="0060547C">
        <w:rPr>
          <w:rFonts w:cs="Arial"/>
        </w:rPr>
        <w:t>2021]</w:t>
      </w:r>
    </w:p>
    <w:p w14:paraId="666072AA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1D1BD221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Viner,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R.,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Christie,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D,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Macfarlane,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0"/>
        </w:rPr>
        <w:t xml:space="preserve"> </w:t>
      </w:r>
      <w:proofErr w:type="spellStart"/>
      <w:r w:rsidRPr="00082FE3">
        <w:rPr>
          <w:rFonts w:cs="Arial"/>
        </w:rPr>
        <w:t>Larcher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V,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Goddard,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Churchill,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D,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Morgan,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McDonagh,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J,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de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Sousa,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M,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Segal,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T,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Davidson,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N,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Turner,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G,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Powell,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C,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Wilkinson,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D,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Davis,</w:t>
      </w:r>
      <w:r w:rsidRPr="00082FE3">
        <w:rPr>
          <w:rFonts w:cs="Arial"/>
          <w:spacing w:val="-46"/>
        </w:rPr>
        <w:t xml:space="preserve"> </w:t>
      </w:r>
      <w:r w:rsidRPr="00082FE3">
        <w:rPr>
          <w:rFonts w:cs="Arial"/>
        </w:rPr>
        <w:t>M,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Seth-Smith,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J,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Hutchinson,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C,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McLeish,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J,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Creighton,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S,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Mason,</w:t>
      </w:r>
      <w:r w:rsidRPr="00082FE3">
        <w:rPr>
          <w:rFonts w:cs="Arial"/>
          <w:spacing w:val="15"/>
        </w:rPr>
        <w:t xml:space="preserve"> </w:t>
      </w:r>
      <w:r w:rsidRPr="00082FE3">
        <w:rPr>
          <w:rFonts w:cs="Arial"/>
        </w:rPr>
        <w:t>C,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Bevington,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D,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Oppong,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A,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Murphy,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W,</w:t>
      </w:r>
      <w:r w:rsidRPr="00082FE3">
        <w:rPr>
          <w:rFonts w:cs="Arial"/>
          <w:spacing w:val="8"/>
        </w:rPr>
        <w:t xml:space="preserve"> </w:t>
      </w:r>
      <w:proofErr w:type="spellStart"/>
      <w:r w:rsidRPr="00082FE3">
        <w:rPr>
          <w:rFonts w:cs="Arial"/>
        </w:rPr>
        <w:t>Pryke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R,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Croker,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H,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Chadwick,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P,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Nicolls,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D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Jaffa,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T,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(2021).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  <w:i/>
        </w:rPr>
        <w:t>Adolescent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Health</w:t>
      </w:r>
      <w:r w:rsidRPr="00082FE3">
        <w:rPr>
          <w:rFonts w:cs="Arial"/>
          <w:i/>
          <w:spacing w:val="1"/>
        </w:rPr>
        <w:t xml:space="preserve"> </w:t>
      </w:r>
      <w:r w:rsidRPr="00082FE3">
        <w:rPr>
          <w:rFonts w:cs="Arial"/>
          <w:i/>
        </w:rPr>
        <w:t>Programme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at: https://portal.e-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lfh.org.uk/</w:t>
      </w:r>
      <w:proofErr w:type="spellStart"/>
      <w:r w:rsidRPr="00082FE3">
        <w:rPr>
          <w:rFonts w:cs="Arial"/>
        </w:rPr>
        <w:t>myElearning</w:t>
      </w:r>
      <w:proofErr w:type="spellEnd"/>
      <w:r w:rsidRPr="00082FE3">
        <w:rPr>
          <w:rFonts w:cs="Arial"/>
        </w:rPr>
        <w:t>/</w:t>
      </w:r>
      <w:proofErr w:type="spellStart"/>
      <w:r w:rsidRPr="00082FE3">
        <w:rPr>
          <w:rFonts w:cs="Arial"/>
        </w:rPr>
        <w:t>Index?HierarchyId</w:t>
      </w:r>
      <w:proofErr w:type="spellEnd"/>
      <w:r w:rsidRPr="00082FE3">
        <w:rPr>
          <w:rFonts w:cs="Arial"/>
        </w:rPr>
        <w:t>=0_13_275&amp;programmeId=13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2021]</w:t>
      </w:r>
    </w:p>
    <w:p w14:paraId="4F5904D1" w14:textId="77777777" w:rsidR="009F3F46" w:rsidRDefault="009F3F46">
      <w:pPr>
        <w:ind w:left="152" w:right="-30"/>
        <w:rPr>
          <w:rFonts w:cs="Arial"/>
        </w:rPr>
      </w:pPr>
    </w:p>
    <w:p w14:paraId="251AB50C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Wade,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P,</w:t>
      </w:r>
      <w:r w:rsidRPr="0060547C">
        <w:rPr>
          <w:rFonts w:cs="Arial"/>
          <w:spacing w:val="12"/>
        </w:rPr>
        <w:t xml:space="preserve"> </w:t>
      </w:r>
      <w:proofErr w:type="spellStart"/>
      <w:r w:rsidRPr="0060547C">
        <w:rPr>
          <w:rFonts w:cs="Arial"/>
        </w:rPr>
        <w:t>Scutt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3"/>
        </w:rPr>
        <w:t xml:space="preserve"> </w:t>
      </w:r>
      <w:r w:rsidRPr="0060547C">
        <w:rPr>
          <w:rFonts w:cs="Arial"/>
        </w:rPr>
        <w:t>G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15"/>
        </w:rPr>
        <w:t xml:space="preserve"> </w:t>
      </w:r>
      <w:r w:rsidRPr="0060547C">
        <w:rPr>
          <w:rFonts w:cs="Arial"/>
        </w:rPr>
        <w:t>Cooley,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N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  <w:i/>
        </w:rPr>
        <w:t>Prudent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Use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of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Antibiotics</w:t>
      </w:r>
      <w:r w:rsidRPr="0060547C">
        <w:rPr>
          <w:rFonts w:cs="Arial"/>
          <w:i/>
          <w:spacing w:val="14"/>
        </w:rPr>
        <w:t xml:space="preserve"> </w:t>
      </w:r>
      <w:r w:rsidRPr="0060547C">
        <w:rPr>
          <w:rFonts w:cs="Arial"/>
          <w:i/>
        </w:rPr>
        <w:t>(Part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1)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</w:rPr>
        <w:t>[Available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-47"/>
        </w:rPr>
        <w:t xml:space="preserve"> </w:t>
      </w:r>
      <w:hyperlink r:id="rId436">
        <w:r w:rsidRPr="0060547C">
          <w:rPr>
            <w:rFonts w:cs="Arial"/>
          </w:rPr>
          <w:t>http://portal.e-lfh.org.uk/Component/Details/48391</w:t>
        </w:r>
      </w:hyperlink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27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35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25"/>
        </w:rPr>
        <w:t xml:space="preserve"> </w:t>
      </w:r>
      <w:r w:rsidRPr="0060547C">
        <w:rPr>
          <w:rFonts w:cs="Arial"/>
        </w:rPr>
        <w:t>2021]</w:t>
      </w:r>
    </w:p>
    <w:p w14:paraId="0CA04F26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lastRenderedPageBreak/>
        <w:t>Wade,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P,</w:t>
      </w:r>
      <w:r w:rsidRPr="00082FE3">
        <w:rPr>
          <w:rFonts w:cs="Arial"/>
          <w:spacing w:val="11"/>
        </w:rPr>
        <w:t xml:space="preserve"> </w:t>
      </w:r>
      <w:proofErr w:type="spellStart"/>
      <w:r w:rsidRPr="00082FE3">
        <w:rPr>
          <w:rFonts w:cs="Arial"/>
        </w:rPr>
        <w:t>Scutt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G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Cooley,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N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Prudent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Use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of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Antibiotics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(Part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2)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[Available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https://portal.e-lfh.org.uk/Component/Details/700547</w:t>
      </w:r>
      <w:r w:rsidRPr="00082FE3">
        <w:rPr>
          <w:rFonts w:cs="Arial"/>
          <w:spacing w:val="3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8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41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1"/>
        </w:rPr>
        <w:t xml:space="preserve"> </w:t>
      </w:r>
      <w:r w:rsidRPr="00082FE3">
        <w:rPr>
          <w:rFonts w:cs="Arial"/>
        </w:rPr>
        <w:t>2021]</w:t>
      </w:r>
    </w:p>
    <w:p w14:paraId="7D092AB6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</w:p>
    <w:p w14:paraId="63B87403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  <w:r w:rsidRPr="00082FE3">
        <w:rPr>
          <w:rFonts w:cs="Arial"/>
        </w:rPr>
        <w:t>Walker,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Sand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Howard,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</w:rPr>
        <w:t>R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(2014)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  <w:i/>
        </w:rPr>
        <w:t>Pain</w:t>
      </w:r>
      <w:r w:rsidRPr="00082FE3">
        <w:rPr>
          <w:rFonts w:cs="Arial"/>
          <w:i/>
          <w:spacing w:val="13"/>
        </w:rPr>
        <w:t xml:space="preserve"> </w:t>
      </w:r>
      <w:r w:rsidRPr="00082FE3">
        <w:rPr>
          <w:rFonts w:cs="Arial"/>
          <w:i/>
        </w:rPr>
        <w:t>in</w:t>
      </w:r>
      <w:r w:rsidRPr="00082FE3">
        <w:rPr>
          <w:rFonts w:cs="Arial"/>
          <w:i/>
          <w:spacing w:val="16"/>
        </w:rPr>
        <w:t xml:space="preserve"> </w:t>
      </w:r>
      <w:r w:rsidRPr="00082FE3">
        <w:rPr>
          <w:rFonts w:cs="Arial"/>
          <w:i/>
        </w:rPr>
        <w:t>Children</w:t>
      </w:r>
      <w:r w:rsidRPr="00082FE3">
        <w:rPr>
          <w:rFonts w:cs="Arial"/>
          <w:i/>
          <w:spacing w:val="13"/>
        </w:rPr>
        <w:t xml:space="preserve"> </w:t>
      </w:r>
      <w:r w:rsidRPr="00082FE3">
        <w:rPr>
          <w:rFonts w:cs="Arial"/>
          <w:i/>
        </w:rPr>
        <w:t>is</w:t>
      </w:r>
      <w:r w:rsidRPr="00082FE3">
        <w:rPr>
          <w:rFonts w:cs="Arial"/>
          <w:i/>
          <w:spacing w:val="15"/>
        </w:rPr>
        <w:t xml:space="preserve"> </w:t>
      </w:r>
      <w:r w:rsidRPr="00082FE3">
        <w:rPr>
          <w:rFonts w:cs="Arial"/>
          <w:i/>
        </w:rPr>
        <w:t>Different</w:t>
      </w:r>
      <w:r w:rsidRPr="00082FE3">
        <w:rPr>
          <w:rFonts w:cs="Arial"/>
          <w:i/>
          <w:spacing w:val="1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7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-46"/>
        </w:rPr>
        <w:t xml:space="preserve"> </w:t>
      </w:r>
      <w:r w:rsidRPr="00082FE3">
        <w:rPr>
          <w:rFonts w:cs="Arial"/>
        </w:rPr>
        <w:t>lfh.org.uk/Component/Details/429955</w:t>
      </w:r>
      <w:r w:rsidRPr="00082FE3">
        <w:rPr>
          <w:rFonts w:cs="Arial"/>
          <w:spacing w:val="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2021]</w:t>
      </w:r>
    </w:p>
    <w:p w14:paraId="36478682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710006E2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Wells,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V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(no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date)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  <w:i/>
        </w:rPr>
        <w:t>Lightning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Learning: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Intussusception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2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https://em3.org.uk/foamed/13/11/2017/lightning-learning-intussusception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29150E41" w14:textId="77777777" w:rsidR="005531EA" w:rsidRPr="0060547C" w:rsidRDefault="005531EA" w:rsidP="0060547C">
      <w:pPr>
        <w:pStyle w:val="BodyText"/>
        <w:spacing w:before="3" w:line="240" w:lineRule="auto"/>
        <w:ind w:right="-30"/>
        <w:rPr>
          <w:rFonts w:cs="Arial"/>
        </w:rPr>
      </w:pPr>
    </w:p>
    <w:p w14:paraId="27D09AB9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Wells,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V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(no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date)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  <w:i/>
        </w:rPr>
        <w:t>Lightning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Learning: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Pyloric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  <w:i/>
        </w:rPr>
        <w:t>Stenosis</w:t>
      </w:r>
      <w:r w:rsidRPr="0060547C">
        <w:rPr>
          <w:rFonts w:cs="Arial"/>
          <w:i/>
          <w:spacing w:val="7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https://em3.org.uk/foamed/4/2/2019/lightning-learning-pyloric-stenosis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08CC6D26" w14:textId="77777777" w:rsidR="005531EA" w:rsidRPr="0060547C" w:rsidRDefault="005531EA" w:rsidP="0060547C">
      <w:pPr>
        <w:pStyle w:val="BodyText"/>
        <w:spacing w:before="8" w:line="240" w:lineRule="auto"/>
        <w:ind w:right="-30"/>
        <w:rPr>
          <w:rFonts w:cs="Arial"/>
        </w:rPr>
      </w:pPr>
    </w:p>
    <w:p w14:paraId="2583F84A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Whiteman,</w:t>
      </w:r>
      <w:r w:rsidRPr="0060547C">
        <w:rPr>
          <w:rFonts w:cs="Arial"/>
          <w:spacing w:val="19"/>
        </w:rPr>
        <w:t xml:space="preserve"> </w:t>
      </w:r>
      <w:r w:rsidRPr="0060547C">
        <w:rPr>
          <w:rFonts w:cs="Arial"/>
        </w:rPr>
        <w:t>S</w:t>
      </w:r>
      <w:r w:rsidRPr="0060547C">
        <w:rPr>
          <w:rFonts w:cs="Arial"/>
          <w:spacing w:val="14"/>
        </w:rPr>
        <w:t xml:space="preserve"> </w:t>
      </w:r>
      <w:r w:rsidRPr="0060547C">
        <w:rPr>
          <w:rFonts w:cs="Arial"/>
        </w:rPr>
        <w:t>(2019)</w:t>
      </w:r>
      <w:r w:rsidRPr="0060547C">
        <w:rPr>
          <w:rFonts w:cs="Arial"/>
          <w:spacing w:val="22"/>
        </w:rPr>
        <w:t xml:space="preserve"> </w:t>
      </w:r>
      <w:r w:rsidRPr="0060547C">
        <w:rPr>
          <w:rFonts w:cs="Arial"/>
          <w:i/>
        </w:rPr>
        <w:t>Urticaria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not</w:t>
      </w:r>
      <w:r w:rsidRPr="0060547C">
        <w:rPr>
          <w:rFonts w:cs="Arial"/>
          <w:i/>
          <w:spacing w:val="21"/>
        </w:rPr>
        <w:t xml:space="preserve"> </w:t>
      </w:r>
      <w:r w:rsidRPr="0060547C">
        <w:rPr>
          <w:rFonts w:cs="Arial"/>
          <w:i/>
        </w:rPr>
        <w:t>associated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with</w:t>
      </w:r>
      <w:r w:rsidRPr="0060547C">
        <w:rPr>
          <w:rFonts w:cs="Arial"/>
          <w:i/>
          <w:spacing w:val="16"/>
        </w:rPr>
        <w:t xml:space="preserve"> </w:t>
      </w:r>
      <w:r w:rsidRPr="0060547C">
        <w:rPr>
          <w:rFonts w:cs="Arial"/>
          <w:i/>
        </w:rPr>
        <w:t>anaphylaxis:</w:t>
      </w:r>
      <w:r w:rsidRPr="0060547C">
        <w:rPr>
          <w:rFonts w:cs="Arial"/>
          <w:i/>
          <w:spacing w:val="17"/>
        </w:rPr>
        <w:t xml:space="preserve"> </w:t>
      </w:r>
      <w:r w:rsidRPr="0060547C">
        <w:rPr>
          <w:rFonts w:cs="Arial"/>
          <w:i/>
        </w:rPr>
        <w:t>management</w:t>
      </w:r>
      <w:r w:rsidRPr="0060547C">
        <w:rPr>
          <w:rFonts w:cs="Arial"/>
          <w:i/>
          <w:spacing w:val="21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5"/>
        </w:rPr>
        <w:t xml:space="preserve"> </w:t>
      </w:r>
      <w:r w:rsidRPr="0060547C">
        <w:rPr>
          <w:rFonts w:cs="Arial"/>
          <w:i/>
        </w:rPr>
        <w:t>children</w:t>
      </w:r>
      <w:r w:rsidRPr="0060547C">
        <w:rPr>
          <w:rFonts w:cs="Arial"/>
          <w:i/>
          <w:spacing w:val="-46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</w:t>
      </w:r>
      <w:hyperlink r:id="rId437">
        <w:r w:rsidRPr="0060547C">
          <w:rPr>
            <w:rFonts w:cs="Arial"/>
          </w:rPr>
          <w:t>www.clinicalguidelines.scot.nhs.uk/nhsggc-paediatric-clinical-</w:t>
        </w:r>
      </w:hyperlink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guidelines/nhsggc-guidelines/emergency-medicine/urticaria-not-associated-with-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anaphylaxis-management-in-children/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2021]</w:t>
      </w:r>
    </w:p>
    <w:p w14:paraId="52D8EC2C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66E94426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Whittaker,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J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(2020)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  <w:i/>
        </w:rPr>
        <w:t>Atraumatic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Red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Eye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</w:rPr>
        <w:t>Available 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</w:t>
      </w:r>
      <w:hyperlink r:id="rId438" w:anchor="1568194845112-">
        <w:r w:rsidRPr="00082FE3">
          <w:rPr>
            <w:rFonts w:cs="Arial"/>
          </w:rPr>
          <w:t>www.rcemlearning.co.uk/reference/atraumatic-red-eye/#1568194845112-</w:t>
        </w:r>
      </w:hyperlink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79c32c14-ff73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[Accessed 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September2021]</w:t>
      </w:r>
    </w:p>
    <w:p w14:paraId="1DE862CA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772291F5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Whooley</w:t>
      </w:r>
      <w:proofErr w:type="spellEnd"/>
      <w:r w:rsidRPr="00082FE3">
        <w:rPr>
          <w:rFonts w:cs="Arial"/>
        </w:rPr>
        <w:t>, P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  <w:i/>
        </w:rPr>
        <w:t>Humeral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shaft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injuries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https://dontforgetthebubbles.com/humeral-shaft-injuries/</w:t>
      </w:r>
      <w:r w:rsidRPr="00082FE3">
        <w:rPr>
          <w:rFonts w:cs="Arial"/>
          <w:spacing w:val="49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September2021]</w:t>
      </w:r>
    </w:p>
    <w:p w14:paraId="04465526" w14:textId="77777777" w:rsidR="005531EA" w:rsidRPr="0060547C" w:rsidRDefault="005531EA" w:rsidP="0060547C">
      <w:pPr>
        <w:pStyle w:val="BodyText"/>
        <w:spacing w:before="6" w:line="240" w:lineRule="auto"/>
        <w:ind w:right="-30"/>
        <w:rPr>
          <w:rFonts w:cs="Arial"/>
        </w:rPr>
      </w:pPr>
    </w:p>
    <w:p w14:paraId="193D5113" w14:textId="77777777" w:rsidR="005531EA" w:rsidRDefault="005531EA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Whooley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P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P</w:t>
      </w:r>
      <w:r w:rsidRPr="00082FE3">
        <w:rPr>
          <w:rFonts w:cs="Arial"/>
          <w:i/>
        </w:rPr>
        <w:t>roximal</w:t>
      </w:r>
      <w:r w:rsidRPr="00082FE3">
        <w:rPr>
          <w:rFonts w:cs="Arial"/>
          <w:i/>
          <w:spacing w:val="5"/>
        </w:rPr>
        <w:t xml:space="preserve"> </w:t>
      </w:r>
      <w:r w:rsidRPr="00082FE3">
        <w:rPr>
          <w:rFonts w:cs="Arial"/>
          <w:i/>
        </w:rPr>
        <w:t>humeral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  <w:i/>
        </w:rPr>
        <w:t>fractures</w:t>
      </w:r>
      <w:r w:rsidRPr="00082FE3">
        <w:rPr>
          <w:rFonts w:cs="Arial"/>
          <w:i/>
          <w:spacing w:val="6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https://dontforgetthebubbles.com/proximal-humeral-fractures/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September2021]</w:t>
      </w:r>
    </w:p>
    <w:p w14:paraId="605BF734" w14:textId="77777777" w:rsidR="009F3F46" w:rsidRPr="00082FE3" w:rsidRDefault="009F3F46" w:rsidP="0060547C">
      <w:pPr>
        <w:pStyle w:val="BodyText"/>
        <w:spacing w:line="240" w:lineRule="auto"/>
        <w:ind w:left="152" w:right="-30"/>
        <w:rPr>
          <w:rFonts w:cs="Arial"/>
        </w:rPr>
      </w:pPr>
    </w:p>
    <w:p w14:paraId="432773A9" w14:textId="77777777" w:rsidR="005531EA" w:rsidRDefault="005531EA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Whooley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3"/>
        </w:rPr>
        <w:t xml:space="preserve"> </w:t>
      </w:r>
      <w:r w:rsidRPr="00082FE3">
        <w:rPr>
          <w:rFonts w:cs="Arial"/>
        </w:rPr>
        <w:t>P</w:t>
      </w:r>
      <w:r w:rsidRPr="00082FE3">
        <w:rPr>
          <w:rFonts w:cs="Arial"/>
          <w:spacing w:val="10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Foley,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J</w:t>
      </w:r>
      <w:r w:rsidRPr="00082FE3">
        <w:rPr>
          <w:rFonts w:cs="Arial"/>
          <w:spacing w:val="7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  <w:i/>
        </w:rPr>
        <w:t>Shoulder</w:t>
      </w:r>
      <w:r w:rsidRPr="00082FE3">
        <w:rPr>
          <w:rFonts w:cs="Arial"/>
          <w:i/>
          <w:spacing w:val="4"/>
        </w:rPr>
        <w:t xml:space="preserve"> </w:t>
      </w:r>
      <w:r w:rsidRPr="00082FE3">
        <w:rPr>
          <w:rFonts w:cs="Arial"/>
          <w:i/>
        </w:rPr>
        <w:t>x-ray</w:t>
      </w:r>
      <w:r w:rsidRPr="00082FE3">
        <w:rPr>
          <w:rFonts w:cs="Arial"/>
          <w:i/>
          <w:spacing w:val="9"/>
        </w:rPr>
        <w:t xml:space="preserve"> </w:t>
      </w:r>
      <w:r w:rsidRPr="00082FE3">
        <w:rPr>
          <w:rFonts w:cs="Arial"/>
          <w:i/>
        </w:rPr>
        <w:t>interpretation</w:t>
      </w:r>
      <w:r w:rsidRPr="00082FE3">
        <w:rPr>
          <w:rFonts w:cs="Arial"/>
          <w:i/>
          <w:spacing w:val="7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9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https://dontforgetthebubbles.com/shoulder-x-ray-interpretation/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September2021]</w:t>
      </w:r>
    </w:p>
    <w:p w14:paraId="4A1ACC9D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lastRenderedPageBreak/>
        <w:t>Wilkinson,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D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  <w:i/>
        </w:rPr>
        <w:t>Sexually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Transmitted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Infections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0"/>
        </w:rPr>
        <w:t xml:space="preserve"> </w:t>
      </w:r>
      <w:r w:rsidRPr="0060547C">
        <w:rPr>
          <w:rFonts w:cs="Arial"/>
          <w:i/>
        </w:rPr>
        <w:t>Young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People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7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https://portal.e-lfh.org.uk/Component/Details/368013</w:t>
      </w:r>
      <w:r w:rsidRPr="0060547C">
        <w:rPr>
          <w:rFonts w:cs="Arial"/>
          <w:spacing w:val="37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38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41"/>
        </w:rPr>
        <w:t xml:space="preserve"> </w:t>
      </w:r>
      <w:r w:rsidRPr="0060547C">
        <w:rPr>
          <w:rFonts w:cs="Arial"/>
        </w:rPr>
        <w:t>2021]</w:t>
      </w:r>
    </w:p>
    <w:p w14:paraId="01288831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</w:p>
    <w:p w14:paraId="0AFD7B86" w14:textId="77777777" w:rsidR="005531EA" w:rsidRPr="00082FE3" w:rsidRDefault="005531EA" w:rsidP="0060547C">
      <w:pPr>
        <w:pStyle w:val="BodyText"/>
        <w:spacing w:before="37" w:line="240" w:lineRule="auto"/>
        <w:ind w:left="152" w:right="-30"/>
        <w:rPr>
          <w:rFonts w:cs="Arial"/>
        </w:rPr>
      </w:pPr>
      <w:r w:rsidRPr="00082FE3">
        <w:rPr>
          <w:rFonts w:cs="Arial"/>
        </w:rPr>
        <w:t>Williams,</w:t>
      </w:r>
      <w:r w:rsidRPr="00082FE3">
        <w:rPr>
          <w:rFonts w:cs="Arial"/>
          <w:spacing w:val="11"/>
        </w:rPr>
        <w:t xml:space="preserve"> </w:t>
      </w:r>
      <w:r w:rsidRPr="00082FE3">
        <w:rPr>
          <w:rFonts w:cs="Arial"/>
        </w:rPr>
        <w:t>G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Jain,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A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(2014)</w:t>
      </w:r>
      <w:r w:rsidRPr="00082FE3">
        <w:rPr>
          <w:rFonts w:cs="Arial"/>
          <w:spacing w:val="14"/>
        </w:rPr>
        <w:t xml:space="preserve"> </w:t>
      </w:r>
      <w:r w:rsidRPr="00082FE3">
        <w:rPr>
          <w:rFonts w:cs="Arial"/>
          <w:i/>
        </w:rPr>
        <w:t>Acute</w:t>
      </w:r>
      <w:r w:rsidRPr="00082FE3">
        <w:rPr>
          <w:rFonts w:cs="Arial"/>
          <w:i/>
          <w:spacing w:val="15"/>
        </w:rPr>
        <w:t xml:space="preserve"> </w:t>
      </w:r>
      <w:r w:rsidRPr="00082FE3">
        <w:rPr>
          <w:rFonts w:cs="Arial"/>
          <w:i/>
        </w:rPr>
        <w:t>Pain</w:t>
      </w:r>
      <w:r w:rsidRPr="00082FE3">
        <w:rPr>
          <w:rFonts w:cs="Arial"/>
          <w:i/>
          <w:spacing w:val="10"/>
        </w:rPr>
        <w:t xml:space="preserve"> </w:t>
      </w:r>
      <w:r w:rsidRPr="00082FE3">
        <w:rPr>
          <w:rFonts w:cs="Arial"/>
          <w:i/>
        </w:rPr>
        <w:t>in</w:t>
      </w:r>
      <w:r w:rsidRPr="00082FE3">
        <w:rPr>
          <w:rFonts w:cs="Arial"/>
          <w:i/>
          <w:spacing w:val="10"/>
        </w:rPr>
        <w:t xml:space="preserve"> </w:t>
      </w:r>
      <w:r w:rsidRPr="00082FE3">
        <w:rPr>
          <w:rFonts w:cs="Arial"/>
          <w:i/>
        </w:rPr>
        <w:t>Children</w:t>
      </w:r>
      <w:r w:rsidRPr="00082FE3">
        <w:rPr>
          <w:rFonts w:cs="Arial"/>
          <w:i/>
          <w:spacing w:val="1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2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3"/>
        </w:rPr>
        <w:t xml:space="preserve"> </w:t>
      </w:r>
      <w:r w:rsidRPr="00082FE3">
        <w:rPr>
          <w:rFonts w:cs="Arial"/>
        </w:rPr>
        <w:t>https://portal.e-</w:t>
      </w:r>
      <w:r w:rsidRPr="00082FE3">
        <w:rPr>
          <w:rFonts w:cs="Arial"/>
          <w:spacing w:val="-46"/>
        </w:rPr>
        <w:t xml:space="preserve"> </w:t>
      </w:r>
      <w:r w:rsidRPr="00082FE3">
        <w:rPr>
          <w:rFonts w:cs="Arial"/>
        </w:rPr>
        <w:t>lfh.org.uk/Component/Details/430092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8"/>
        </w:rPr>
        <w:t xml:space="preserve"> </w:t>
      </w:r>
      <w:r w:rsidRPr="00082FE3">
        <w:rPr>
          <w:rFonts w:cs="Arial"/>
        </w:rPr>
        <w:t>September2021]</w:t>
      </w:r>
    </w:p>
    <w:p w14:paraId="39786E3E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5C2A0618" w14:textId="77777777" w:rsidR="005531EA" w:rsidRPr="00082FE3" w:rsidRDefault="005531EA" w:rsidP="0060547C">
      <w:pPr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Worsnop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V</w:t>
      </w:r>
      <w:r w:rsidRPr="0060547C">
        <w:rPr>
          <w:rFonts w:cs="Arial"/>
          <w:spacing w:val="8"/>
        </w:rPr>
        <w:t xml:space="preserve"> </w:t>
      </w:r>
      <w:r w:rsidRPr="0060547C">
        <w:rPr>
          <w:rFonts w:cs="Arial"/>
        </w:rPr>
        <w:t>and</w:t>
      </w:r>
      <w:r w:rsidRPr="0060547C">
        <w:rPr>
          <w:rFonts w:cs="Arial"/>
          <w:spacing w:val="10"/>
        </w:rPr>
        <w:t xml:space="preserve"> </w:t>
      </w:r>
      <w:r w:rsidRPr="0060547C">
        <w:rPr>
          <w:rFonts w:cs="Arial"/>
        </w:rPr>
        <w:t>Beynon,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R</w:t>
      </w:r>
      <w:r w:rsidRPr="0060547C">
        <w:rPr>
          <w:rFonts w:cs="Arial"/>
          <w:spacing w:val="12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11"/>
        </w:rPr>
        <w:t xml:space="preserve"> </w:t>
      </w:r>
      <w:r w:rsidRPr="0060547C">
        <w:rPr>
          <w:rFonts w:cs="Arial"/>
          <w:i/>
        </w:rPr>
        <w:t>Pelvic</w:t>
      </w:r>
      <w:r w:rsidRPr="0060547C">
        <w:rPr>
          <w:rFonts w:cs="Arial"/>
          <w:i/>
          <w:spacing w:val="12"/>
        </w:rPr>
        <w:t xml:space="preserve"> </w:t>
      </w:r>
      <w:r w:rsidRPr="0060547C">
        <w:rPr>
          <w:rFonts w:cs="Arial"/>
          <w:i/>
        </w:rPr>
        <w:t>Inflammatory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Disease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–</w:t>
      </w:r>
      <w:r w:rsidRPr="0060547C">
        <w:rPr>
          <w:rFonts w:cs="Arial"/>
          <w:i/>
          <w:spacing w:val="8"/>
        </w:rPr>
        <w:t xml:space="preserve"> </w:t>
      </w:r>
      <w:r w:rsidRPr="0060547C">
        <w:rPr>
          <w:rFonts w:cs="Arial"/>
          <w:i/>
        </w:rPr>
        <w:t>Assessing</w:t>
      </w:r>
      <w:r w:rsidRPr="0060547C">
        <w:rPr>
          <w:rFonts w:cs="Arial"/>
          <w:i/>
          <w:spacing w:val="13"/>
        </w:rPr>
        <w:t xml:space="preserve"> </w:t>
      </w:r>
      <w:r w:rsidRPr="0060547C">
        <w:rPr>
          <w:rFonts w:cs="Arial"/>
          <w:i/>
        </w:rPr>
        <w:t>Adolescents</w:t>
      </w:r>
      <w:r w:rsidRPr="0060547C">
        <w:rPr>
          <w:rFonts w:cs="Arial"/>
          <w:i/>
          <w:spacing w:val="11"/>
        </w:rPr>
        <w:t xml:space="preserve"> </w:t>
      </w:r>
      <w:r w:rsidRPr="0060547C">
        <w:rPr>
          <w:rFonts w:cs="Arial"/>
          <w:i/>
        </w:rPr>
        <w:t>in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A&amp;E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48"/>
        </w:rPr>
        <w:t xml:space="preserve"> </w:t>
      </w:r>
      <w:r w:rsidRPr="0060547C">
        <w:rPr>
          <w:rFonts w:cs="Arial"/>
        </w:rPr>
        <w:t>https://</w:t>
      </w:r>
      <w:hyperlink r:id="rId439">
        <w:r w:rsidRPr="0060547C">
          <w:rPr>
            <w:rFonts w:cs="Arial"/>
          </w:rPr>
          <w:t>www.paediatricfoam.com/(2021)/03/pelvic-inflammatory-disease-</w:t>
        </w:r>
      </w:hyperlink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assessing-adolescents-in-ae/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-1"/>
        </w:rPr>
        <w:t xml:space="preserve"> </w:t>
      </w:r>
      <w:r w:rsidRPr="0060547C">
        <w:rPr>
          <w:rFonts w:cs="Arial"/>
        </w:rPr>
        <w:t>2021]</w:t>
      </w:r>
    </w:p>
    <w:p w14:paraId="5338A67A" w14:textId="77777777" w:rsidR="005531EA" w:rsidRPr="0060547C" w:rsidRDefault="005531EA" w:rsidP="0060547C">
      <w:pPr>
        <w:pStyle w:val="BodyText"/>
        <w:spacing w:before="7" w:line="240" w:lineRule="auto"/>
        <w:ind w:right="-30"/>
        <w:rPr>
          <w:rFonts w:cs="Arial"/>
        </w:rPr>
      </w:pPr>
    </w:p>
    <w:p w14:paraId="3F577568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r w:rsidRPr="00082FE3">
        <w:rPr>
          <w:rFonts w:cs="Arial"/>
        </w:rPr>
        <w:t>Wu,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C</w:t>
      </w:r>
      <w:r w:rsidRPr="00082FE3">
        <w:rPr>
          <w:rFonts w:cs="Arial"/>
          <w:spacing w:val="2"/>
        </w:rPr>
        <w:t xml:space="preserve"> </w:t>
      </w:r>
      <w:r w:rsidRPr="00082FE3">
        <w:rPr>
          <w:rFonts w:cs="Arial"/>
        </w:rPr>
        <w:t>(2017)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  <w:i/>
        </w:rPr>
        <w:t>Testicular</w:t>
      </w:r>
      <w:r w:rsidRPr="00082FE3">
        <w:rPr>
          <w:rFonts w:cs="Arial"/>
          <w:i/>
          <w:spacing w:val="2"/>
        </w:rPr>
        <w:t xml:space="preserve"> </w:t>
      </w:r>
      <w:r w:rsidRPr="00082FE3">
        <w:rPr>
          <w:rFonts w:cs="Arial"/>
          <w:i/>
        </w:rPr>
        <w:t>Troubles</w:t>
      </w:r>
      <w:r w:rsidRPr="00082FE3">
        <w:rPr>
          <w:rFonts w:cs="Arial"/>
          <w:i/>
          <w:spacing w:val="3"/>
        </w:rPr>
        <w:t xml:space="preserve"> </w:t>
      </w:r>
      <w:r w:rsidRPr="00082FE3">
        <w:rPr>
          <w:rFonts w:cs="Arial"/>
        </w:rPr>
        <w:t>at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DFTB17Available at: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https://dontforgetthebubbles.com/camille-wu-at-dftb17/</w:t>
      </w:r>
      <w:r w:rsidRPr="00082FE3">
        <w:rPr>
          <w:rFonts w:cs="Arial"/>
          <w:spacing w:val="41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40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39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36"/>
        </w:rPr>
        <w:t xml:space="preserve"> </w:t>
      </w:r>
      <w:r w:rsidRPr="00082FE3">
        <w:rPr>
          <w:rFonts w:cs="Arial"/>
        </w:rPr>
        <w:t>2021]</w:t>
      </w:r>
    </w:p>
    <w:p w14:paraId="193FDD84" w14:textId="77777777" w:rsidR="005531EA" w:rsidRPr="0060547C" w:rsidRDefault="005531EA" w:rsidP="0060547C">
      <w:pPr>
        <w:pStyle w:val="BodyText"/>
        <w:spacing w:before="9" w:line="240" w:lineRule="auto"/>
        <w:ind w:right="-30"/>
        <w:rPr>
          <w:rFonts w:cs="Arial"/>
        </w:rPr>
      </w:pPr>
    </w:p>
    <w:p w14:paraId="4221D669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r w:rsidRPr="0060547C">
        <w:rPr>
          <w:rFonts w:cs="Arial"/>
        </w:rPr>
        <w:t>Wu,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C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  <w:i/>
        </w:rPr>
        <w:t>Saving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Balls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101: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Inguinal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scrotal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masses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https://dontforgetthebubbles.com/saving-balls-101-inguinoscrotal-masses/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272B6299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46724300" w14:textId="77777777" w:rsidR="005531EA" w:rsidRPr="00082FE3" w:rsidRDefault="005531EA" w:rsidP="0060547C">
      <w:pPr>
        <w:ind w:left="152" w:right="-30"/>
        <w:rPr>
          <w:rFonts w:cs="Arial"/>
        </w:rPr>
      </w:pPr>
      <w:r w:rsidRPr="0060547C">
        <w:rPr>
          <w:rFonts w:cs="Arial"/>
        </w:rPr>
        <w:t>Wu,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C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5"/>
        </w:rPr>
        <w:t xml:space="preserve"> </w:t>
      </w:r>
      <w:r w:rsidRPr="0060547C">
        <w:rPr>
          <w:rFonts w:cs="Arial"/>
          <w:i/>
        </w:rPr>
        <w:t>Saving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Balls</w:t>
      </w:r>
      <w:r w:rsidRPr="0060547C">
        <w:rPr>
          <w:rFonts w:cs="Arial"/>
          <w:i/>
          <w:spacing w:val="5"/>
        </w:rPr>
        <w:t xml:space="preserve"> </w:t>
      </w:r>
      <w:r w:rsidRPr="0060547C">
        <w:rPr>
          <w:rFonts w:cs="Arial"/>
          <w:i/>
        </w:rPr>
        <w:t>101: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The</w:t>
      </w:r>
      <w:r w:rsidRPr="0060547C">
        <w:rPr>
          <w:rFonts w:cs="Arial"/>
          <w:i/>
          <w:spacing w:val="1"/>
        </w:rPr>
        <w:t xml:space="preserve"> </w:t>
      </w:r>
      <w:r w:rsidRPr="0060547C">
        <w:rPr>
          <w:rFonts w:cs="Arial"/>
          <w:i/>
        </w:rPr>
        <w:t>Acute</w:t>
      </w:r>
      <w:r w:rsidRPr="0060547C">
        <w:rPr>
          <w:rFonts w:cs="Arial"/>
          <w:i/>
          <w:spacing w:val="4"/>
        </w:rPr>
        <w:t xml:space="preserve"> </w:t>
      </w:r>
      <w:r w:rsidRPr="0060547C">
        <w:rPr>
          <w:rFonts w:cs="Arial"/>
          <w:i/>
        </w:rPr>
        <w:t>Scrotum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https://dontforgetthebubbles.com/saving-balls-101-acute-scrotum/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20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2021]</w:t>
      </w:r>
    </w:p>
    <w:p w14:paraId="2881326A" w14:textId="77777777" w:rsidR="005531EA" w:rsidRPr="0060547C" w:rsidRDefault="005531EA" w:rsidP="0060547C">
      <w:pPr>
        <w:pStyle w:val="BodyText"/>
        <w:spacing w:before="7" w:line="240" w:lineRule="auto"/>
        <w:ind w:right="-30"/>
        <w:rPr>
          <w:rFonts w:cs="Arial"/>
        </w:rPr>
      </w:pPr>
    </w:p>
    <w:p w14:paraId="7F77D70F" w14:textId="77777777" w:rsidR="005531EA" w:rsidRPr="00082FE3" w:rsidRDefault="005531EA" w:rsidP="0060547C">
      <w:pPr>
        <w:spacing w:before="1"/>
        <w:ind w:left="152" w:right="-30"/>
        <w:rPr>
          <w:rFonts w:cs="Arial"/>
        </w:rPr>
      </w:pPr>
      <w:proofErr w:type="spellStart"/>
      <w:r w:rsidRPr="0060547C">
        <w:rPr>
          <w:rFonts w:cs="Arial"/>
        </w:rPr>
        <w:t>Zaininger</w:t>
      </w:r>
      <w:proofErr w:type="spellEnd"/>
      <w:r w:rsidRPr="0060547C">
        <w:rPr>
          <w:rFonts w:cs="Arial"/>
        </w:rPr>
        <w:t>,</w:t>
      </w:r>
      <w:r w:rsidRPr="0060547C">
        <w:rPr>
          <w:rFonts w:cs="Arial"/>
          <w:spacing w:val="3"/>
        </w:rPr>
        <w:t xml:space="preserve"> </w:t>
      </w:r>
      <w:r w:rsidRPr="0060547C">
        <w:rPr>
          <w:rFonts w:cs="Arial"/>
        </w:rPr>
        <w:t>P</w:t>
      </w:r>
      <w:r w:rsidRPr="0060547C">
        <w:rPr>
          <w:rFonts w:cs="Arial"/>
          <w:spacing w:val="4"/>
        </w:rPr>
        <w:t xml:space="preserve"> </w:t>
      </w:r>
      <w:r w:rsidRPr="0060547C">
        <w:rPr>
          <w:rFonts w:cs="Arial"/>
        </w:rPr>
        <w:t>(2021)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  <w:i/>
        </w:rPr>
        <w:t>Viral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  <w:i/>
        </w:rPr>
        <w:t>Induced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Wheeze</w:t>
      </w:r>
      <w:r w:rsidRPr="0060547C">
        <w:rPr>
          <w:rFonts w:cs="Arial"/>
          <w:i/>
          <w:spacing w:val="6"/>
        </w:rPr>
        <w:t xml:space="preserve"> </w:t>
      </w:r>
      <w:r w:rsidRPr="0060547C">
        <w:rPr>
          <w:rFonts w:cs="Arial"/>
          <w:i/>
        </w:rPr>
        <w:t>and Asthma</w:t>
      </w:r>
      <w:r w:rsidRPr="0060547C">
        <w:rPr>
          <w:rFonts w:cs="Arial"/>
          <w:i/>
          <w:spacing w:val="3"/>
        </w:rPr>
        <w:t xml:space="preserve"> </w:t>
      </w:r>
      <w:r w:rsidRPr="0060547C">
        <w:rPr>
          <w:rFonts w:cs="Arial"/>
        </w:rPr>
        <w:t>Available</w:t>
      </w:r>
      <w:r w:rsidRPr="0060547C">
        <w:rPr>
          <w:rFonts w:cs="Arial"/>
          <w:spacing w:val="6"/>
        </w:rPr>
        <w:t xml:space="preserve"> </w:t>
      </w:r>
      <w:r w:rsidRPr="0060547C">
        <w:rPr>
          <w:rFonts w:cs="Arial"/>
        </w:rPr>
        <w:t>at:</w:t>
      </w:r>
      <w:r w:rsidRPr="0060547C">
        <w:rPr>
          <w:rFonts w:cs="Arial"/>
          <w:spacing w:val="1"/>
        </w:rPr>
        <w:t xml:space="preserve"> </w:t>
      </w:r>
      <w:r w:rsidRPr="0060547C">
        <w:rPr>
          <w:rFonts w:cs="Arial"/>
        </w:rPr>
        <w:t>https://geekymedics.com/viral-induced-wheeze-and-asthma/</w:t>
      </w:r>
      <w:r w:rsidRPr="0060547C">
        <w:rPr>
          <w:rFonts w:cs="Arial"/>
          <w:spacing w:val="49"/>
        </w:rPr>
        <w:t xml:space="preserve"> </w:t>
      </w:r>
      <w:r w:rsidRPr="0060547C">
        <w:rPr>
          <w:rFonts w:cs="Arial"/>
        </w:rPr>
        <w:t>[Accessed</w:t>
      </w:r>
      <w:r w:rsidRPr="0060547C">
        <w:rPr>
          <w:rFonts w:cs="Arial"/>
          <w:spacing w:val="9"/>
        </w:rPr>
        <w:t xml:space="preserve"> </w:t>
      </w:r>
      <w:r w:rsidRPr="0060547C">
        <w:rPr>
          <w:rFonts w:cs="Arial"/>
        </w:rPr>
        <w:t>28th</w:t>
      </w:r>
      <w:r w:rsidRPr="0060547C">
        <w:rPr>
          <w:rFonts w:cs="Arial"/>
          <w:spacing w:val="47"/>
        </w:rPr>
        <w:t xml:space="preserve"> </w:t>
      </w:r>
      <w:r w:rsidRPr="0060547C">
        <w:rPr>
          <w:rFonts w:cs="Arial"/>
        </w:rPr>
        <w:t>September</w:t>
      </w:r>
      <w:r w:rsidRPr="0060547C">
        <w:rPr>
          <w:rFonts w:cs="Arial"/>
          <w:spacing w:val="-47"/>
        </w:rPr>
        <w:t xml:space="preserve"> </w:t>
      </w:r>
      <w:r w:rsidRPr="0060547C">
        <w:rPr>
          <w:rFonts w:cs="Arial"/>
        </w:rPr>
        <w:t>2021]</w:t>
      </w:r>
    </w:p>
    <w:p w14:paraId="33825063" w14:textId="77777777" w:rsidR="005531EA" w:rsidRPr="0060547C" w:rsidRDefault="005531EA" w:rsidP="0060547C">
      <w:pPr>
        <w:pStyle w:val="BodyText"/>
        <w:spacing w:before="5" w:line="240" w:lineRule="auto"/>
        <w:ind w:right="-30"/>
        <w:rPr>
          <w:rFonts w:cs="Arial"/>
        </w:rPr>
      </w:pPr>
    </w:p>
    <w:p w14:paraId="2952BC36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Zaininger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</w:rPr>
        <w:t>P</w:t>
      </w:r>
      <w:r w:rsidRPr="00082FE3">
        <w:rPr>
          <w:rFonts w:cs="Arial"/>
          <w:spacing w:val="22"/>
        </w:rPr>
        <w:t xml:space="preserve"> </w:t>
      </w:r>
      <w:r w:rsidRPr="00082FE3">
        <w:rPr>
          <w:rFonts w:cs="Arial"/>
        </w:rPr>
        <w:t>and</w:t>
      </w:r>
      <w:r w:rsidRPr="00082FE3">
        <w:rPr>
          <w:rFonts w:cs="Arial"/>
          <w:spacing w:val="20"/>
        </w:rPr>
        <w:t xml:space="preserve"> </w:t>
      </w:r>
      <w:r w:rsidRPr="00082FE3">
        <w:rPr>
          <w:rFonts w:cs="Arial"/>
        </w:rPr>
        <w:t>Morrice,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C</w:t>
      </w:r>
      <w:r w:rsidRPr="00082FE3">
        <w:rPr>
          <w:rFonts w:cs="Arial"/>
          <w:spacing w:val="21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  <w:i/>
        </w:rPr>
        <w:t>Croup</w:t>
      </w:r>
      <w:r w:rsidRPr="00082FE3">
        <w:rPr>
          <w:rFonts w:cs="Arial"/>
          <w:i/>
          <w:spacing w:val="22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18"/>
        </w:rPr>
        <w:t xml:space="preserve"> </w:t>
      </w:r>
      <w:r w:rsidRPr="00082FE3">
        <w:rPr>
          <w:rFonts w:cs="Arial"/>
        </w:rPr>
        <w:t>https://geekymedics.com/croup/</w:t>
      </w:r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28th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September</w:t>
      </w:r>
      <w:r w:rsidRPr="00082FE3">
        <w:rPr>
          <w:rFonts w:cs="Arial"/>
          <w:spacing w:val="4"/>
        </w:rPr>
        <w:t xml:space="preserve"> </w:t>
      </w:r>
      <w:r w:rsidRPr="00082FE3">
        <w:rPr>
          <w:rFonts w:cs="Arial"/>
        </w:rPr>
        <w:t>2021]</w:t>
      </w:r>
    </w:p>
    <w:p w14:paraId="660B19B7" w14:textId="77777777" w:rsidR="005531EA" w:rsidRPr="0060547C" w:rsidRDefault="005531EA" w:rsidP="0060547C">
      <w:pPr>
        <w:pStyle w:val="BodyText"/>
        <w:spacing w:before="4" w:line="240" w:lineRule="auto"/>
        <w:ind w:right="-30"/>
        <w:rPr>
          <w:rFonts w:cs="Arial"/>
        </w:rPr>
      </w:pPr>
    </w:p>
    <w:p w14:paraId="52E660DD" w14:textId="77777777" w:rsidR="005531EA" w:rsidRPr="00082FE3" w:rsidRDefault="005531EA" w:rsidP="0060547C">
      <w:pPr>
        <w:pStyle w:val="BodyText"/>
        <w:spacing w:line="240" w:lineRule="auto"/>
        <w:ind w:left="152" w:right="-30"/>
        <w:rPr>
          <w:rFonts w:cs="Arial"/>
        </w:rPr>
      </w:pPr>
      <w:proofErr w:type="spellStart"/>
      <w:r w:rsidRPr="00082FE3">
        <w:rPr>
          <w:rFonts w:cs="Arial"/>
        </w:rPr>
        <w:t>Zipitis</w:t>
      </w:r>
      <w:proofErr w:type="spellEnd"/>
      <w:r w:rsidRPr="00082FE3">
        <w:rPr>
          <w:rFonts w:cs="Arial"/>
        </w:rPr>
        <w:t>,</w:t>
      </w:r>
      <w:r w:rsidRPr="00082FE3">
        <w:rPr>
          <w:rFonts w:cs="Arial"/>
          <w:spacing w:val="16"/>
        </w:rPr>
        <w:t xml:space="preserve"> </w:t>
      </w:r>
      <w:r w:rsidRPr="00082FE3">
        <w:rPr>
          <w:rFonts w:cs="Arial"/>
        </w:rPr>
        <w:t>C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(2021)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Infant</w:t>
      </w:r>
      <w:r w:rsidRPr="00082FE3">
        <w:rPr>
          <w:rFonts w:cs="Arial"/>
          <w:spacing w:val="26"/>
        </w:rPr>
        <w:t xml:space="preserve"> </w:t>
      </w:r>
      <w:r w:rsidRPr="00082FE3">
        <w:rPr>
          <w:rFonts w:cs="Arial"/>
        </w:rPr>
        <w:t>Feeding.</w:t>
      </w:r>
      <w:r w:rsidRPr="00082FE3">
        <w:rPr>
          <w:rFonts w:cs="Arial"/>
          <w:spacing w:val="24"/>
        </w:rPr>
        <w:t xml:space="preserve"> </w:t>
      </w:r>
      <w:r w:rsidRPr="00082FE3">
        <w:rPr>
          <w:rFonts w:cs="Arial"/>
        </w:rPr>
        <w:t>Available</w:t>
      </w:r>
      <w:r w:rsidRPr="00082FE3">
        <w:rPr>
          <w:rFonts w:cs="Arial"/>
          <w:spacing w:val="19"/>
        </w:rPr>
        <w:t xml:space="preserve"> </w:t>
      </w:r>
      <w:r w:rsidRPr="00082FE3">
        <w:rPr>
          <w:rFonts w:cs="Arial"/>
        </w:rPr>
        <w:t>at:</w:t>
      </w:r>
      <w:r w:rsidRPr="00082FE3">
        <w:rPr>
          <w:rFonts w:cs="Arial"/>
          <w:spacing w:val="23"/>
        </w:rPr>
        <w:t xml:space="preserve"> </w:t>
      </w:r>
      <w:r w:rsidRPr="00082FE3">
        <w:rPr>
          <w:rFonts w:cs="Arial"/>
        </w:rPr>
        <w:t>https://</w:t>
      </w:r>
      <w:hyperlink r:id="rId440">
        <w:r w:rsidRPr="00082FE3">
          <w:rPr>
            <w:rFonts w:cs="Arial"/>
          </w:rPr>
          <w:t>www.pckb.org/e/infant-feeding/</w:t>
        </w:r>
      </w:hyperlink>
      <w:r w:rsidRPr="00082FE3">
        <w:rPr>
          <w:rFonts w:cs="Arial"/>
          <w:spacing w:val="-47"/>
        </w:rPr>
        <w:t xml:space="preserve"> </w:t>
      </w:r>
      <w:r w:rsidRPr="00082FE3">
        <w:rPr>
          <w:rFonts w:cs="Arial"/>
        </w:rPr>
        <w:t>[Accessed</w:t>
      </w:r>
      <w:r w:rsidRPr="00082FE3">
        <w:rPr>
          <w:rFonts w:cs="Arial"/>
          <w:spacing w:val="1"/>
        </w:rPr>
        <w:t xml:space="preserve"> </w:t>
      </w:r>
      <w:r w:rsidRPr="00082FE3">
        <w:rPr>
          <w:rFonts w:cs="Arial"/>
        </w:rPr>
        <w:t>12</w:t>
      </w:r>
      <w:r w:rsidRPr="00082FE3">
        <w:rPr>
          <w:rFonts w:cs="Arial"/>
          <w:spacing w:val="5"/>
        </w:rPr>
        <w:t xml:space="preserve"> </w:t>
      </w:r>
      <w:r w:rsidRPr="00082FE3">
        <w:rPr>
          <w:rFonts w:cs="Arial"/>
        </w:rPr>
        <w:t>October</w:t>
      </w:r>
      <w:r w:rsidRPr="00082FE3">
        <w:rPr>
          <w:rFonts w:cs="Arial"/>
          <w:spacing w:val="-1"/>
        </w:rPr>
        <w:t xml:space="preserve"> </w:t>
      </w:r>
      <w:r w:rsidRPr="00082FE3">
        <w:rPr>
          <w:rFonts w:cs="Arial"/>
        </w:rPr>
        <w:t>2021]</w:t>
      </w:r>
    </w:p>
    <w:p w14:paraId="6B1EE0E3" w14:textId="77777777" w:rsidR="004B761F" w:rsidRPr="00082FE3" w:rsidRDefault="004B761F" w:rsidP="00F86A73">
      <w:pPr>
        <w:pStyle w:val="BodyText"/>
        <w:rPr>
          <w:sz w:val="20"/>
        </w:rPr>
      </w:pPr>
    </w:p>
    <w:p w14:paraId="1AA6662B" w14:textId="1EDBFBF9" w:rsidR="00F527F6" w:rsidRDefault="00F527F6">
      <w:bookmarkStart w:id="62" w:name="_TOC_250000"/>
      <w:bookmarkEnd w:id="62"/>
      <w:r>
        <w:br w:type="page"/>
      </w:r>
    </w:p>
    <w:p w14:paraId="785E521A" w14:textId="29CA28F0" w:rsidR="005E4CF5" w:rsidRPr="00082FE3" w:rsidRDefault="00F527F6" w:rsidP="0060547C">
      <w:r w:rsidRPr="00082FE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B9138CF" wp14:editId="6F0D9AAC">
                <wp:simplePos x="0" y="0"/>
                <wp:positionH relativeFrom="page">
                  <wp:posOffset>353695</wp:posOffset>
                </wp:positionH>
                <wp:positionV relativeFrom="page">
                  <wp:posOffset>5982970</wp:posOffset>
                </wp:positionV>
                <wp:extent cx="6839585" cy="4679950"/>
                <wp:effectExtent l="0" t="0" r="0" b="6350"/>
                <wp:wrapNone/>
                <wp:docPr id="45" name="back_page_hol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467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4065C" w14:textId="77777777" w:rsidR="00F527F6" w:rsidRDefault="00F527F6" w:rsidP="00F527F6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insideH w:val="single" w:sz="8" w:space="0" w:color="005EB8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040"/>
                            </w:tblGrid>
                            <w:tr w:rsidR="00F527F6" w:rsidRPr="00AB508B" w14:paraId="5D8FE166" w14:textId="77777777" w:rsidTr="00113933">
                              <w:trPr>
                                <w:trHeight w:val="4140"/>
                              </w:trPr>
                              <w:tc>
                                <w:tcPr>
                                  <w:tcW w:w="10040" w:type="dxa"/>
                                  <w:tcMar>
                                    <w:bottom w:w="1134" w:type="dxa"/>
                                  </w:tcMar>
                                  <w:vAlign w:val="bottom"/>
                                </w:tcPr>
                                <w:p w14:paraId="2B04DA1B" w14:textId="77777777" w:rsidR="00F527F6" w:rsidRDefault="00F527F6" w:rsidP="00747FE5">
                                  <w:pPr>
                                    <w:pStyle w:val="BackPage"/>
                                  </w:pPr>
                                  <w:r>
                                    <w:t>NHS England</w:t>
                                  </w:r>
                                </w:p>
                                <w:p w14:paraId="742FF9C0" w14:textId="77777777" w:rsidR="00F527F6" w:rsidRDefault="00F527F6" w:rsidP="00747FE5">
                                  <w:pPr>
                                    <w:pStyle w:val="BackPage"/>
                                  </w:pPr>
                                  <w:r>
                                    <w:t>Wellington House</w:t>
                                  </w:r>
                                </w:p>
                                <w:p w14:paraId="6F8D2093" w14:textId="77777777" w:rsidR="00F527F6" w:rsidRDefault="00F527F6" w:rsidP="00747FE5">
                                  <w:pPr>
                                    <w:pStyle w:val="BackPage"/>
                                  </w:pPr>
                                  <w:r>
                                    <w:t>133-155 Waterloo Road</w:t>
                                  </w:r>
                                </w:p>
                                <w:p w14:paraId="1427A1EA" w14:textId="77777777" w:rsidR="00F527F6" w:rsidRDefault="00F527F6" w:rsidP="00747FE5">
                                  <w:pPr>
                                    <w:pStyle w:val="BackPage"/>
                                  </w:pPr>
                                  <w:r>
                                    <w:t>London</w:t>
                                  </w:r>
                                </w:p>
                                <w:p w14:paraId="4F7B40E2" w14:textId="77777777" w:rsidR="00F527F6" w:rsidRDefault="00F527F6" w:rsidP="00747FE5">
                                  <w:pPr>
                                    <w:pStyle w:val="BackPage"/>
                                  </w:pPr>
                                  <w:r>
                                    <w:t>SE1 8UG</w:t>
                                  </w:r>
                                </w:p>
                                <w:p w14:paraId="467504C1" w14:textId="77777777" w:rsidR="00F527F6" w:rsidRDefault="00F527F6" w:rsidP="00747FE5">
                                  <w:pPr>
                                    <w:pStyle w:val="BackPage"/>
                                  </w:pPr>
                                </w:p>
                                <w:p w14:paraId="1244341C" w14:textId="77777777" w:rsidR="00F527F6" w:rsidRPr="00AB508B" w:rsidRDefault="00F527F6" w:rsidP="00747FE5">
                                  <w:pPr>
                                    <w:pStyle w:val="BackPage"/>
                                  </w:pPr>
                                  <w:r>
                                    <w:t xml:space="preserve">This publication can be made available in </w:t>
                                  </w:r>
                                  <w:proofErr w:type="gramStart"/>
                                  <w:r>
                                    <w:t>a number of</w:t>
                                  </w:r>
                                  <w:proofErr w:type="gramEnd"/>
                                  <w:r>
                                    <w:t xml:space="preserve"> alternative formats on request.</w:t>
                                  </w:r>
                                </w:p>
                              </w:tc>
                            </w:tr>
                            <w:tr w:rsidR="00F527F6" w:rsidRPr="00AB508B" w14:paraId="31A48D8D" w14:textId="77777777" w:rsidTr="00113933">
                              <w:trPr>
                                <w:trHeight w:val="567"/>
                              </w:trPr>
                              <w:tc>
                                <w:tcPr>
                                  <w:tcW w:w="10040" w:type="dxa"/>
                                  <w:vAlign w:val="bottom"/>
                                </w:tcPr>
                                <w:p w14:paraId="73C6EDFA" w14:textId="77777777" w:rsidR="00F527F6" w:rsidRPr="00AB508B" w:rsidRDefault="00F527F6" w:rsidP="00AB508B">
                                  <w:pPr>
                                    <w:pStyle w:val="BackPage"/>
                                  </w:pPr>
                                  <w:r>
                                    <w:t xml:space="preserve">© NHS England </w:t>
                                  </w:r>
                                  <w:r w:rsidRPr="0060547C">
                                    <w:t>2023</w:t>
                                  </w:r>
                                </w:p>
                              </w:tc>
                            </w:tr>
                          </w:tbl>
                          <w:p w14:paraId="10D72C46" w14:textId="77777777" w:rsidR="00F527F6" w:rsidRPr="000F0D5C" w:rsidRDefault="00F527F6" w:rsidP="00F527F6">
                            <w:pPr>
                              <w:pStyle w:val="BackPage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45720" rIns="91440" bIns="324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138CF" id="back_page_holder" o:spid="_x0000_s1026" style="position:absolute;margin-left:27.85pt;margin-top:471.1pt;width:538.55pt;height:368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" stroked="f" strokeweight="1pt">
                <v:textbox inset="10mm,,,9mm">
                  <w:txbxContent>
                    <w:p w14:paraId="52D4065C" w14:textId="77777777" w:rsidR="00F527F6" w:rsidRDefault="00F527F6" w:rsidP="00F527F6"/>
                    <w:tbl>
                      <w:tblPr>
                        <w:tblStyle w:val="TableGrid"/>
                        <w:tblW w:w="0" w:type="auto"/>
                        <w:tblBorders>
                          <w:insideH w:val="single" w:sz="8" w:space="0" w:color="005EB8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040"/>
                      </w:tblGrid>
                      <w:tr w:rsidR="00F527F6" w:rsidRPr="00AB508B" w14:paraId="5D8FE166" w14:textId="77777777" w:rsidTr="00113933">
                        <w:trPr>
                          <w:trHeight w:val="4140"/>
                        </w:trPr>
                        <w:tc>
                          <w:tcPr>
                            <w:tcW w:w="10040" w:type="dxa"/>
                            <w:tcMar>
                              <w:bottom w:w="1134" w:type="dxa"/>
                            </w:tcMar>
                            <w:vAlign w:val="bottom"/>
                          </w:tcPr>
                          <w:p w14:paraId="2B04DA1B" w14:textId="77777777" w:rsidR="00F527F6" w:rsidRDefault="00F527F6" w:rsidP="00747FE5">
                            <w:pPr>
                              <w:pStyle w:val="BackPage"/>
                            </w:pPr>
                            <w:r>
                              <w:t>NHS England</w:t>
                            </w:r>
                          </w:p>
                          <w:p w14:paraId="742FF9C0" w14:textId="77777777" w:rsidR="00F527F6" w:rsidRDefault="00F527F6" w:rsidP="00747FE5">
                            <w:pPr>
                              <w:pStyle w:val="BackPage"/>
                            </w:pPr>
                            <w:r>
                              <w:t>Wellington House</w:t>
                            </w:r>
                          </w:p>
                          <w:p w14:paraId="6F8D2093" w14:textId="77777777" w:rsidR="00F527F6" w:rsidRDefault="00F527F6" w:rsidP="00747FE5">
                            <w:pPr>
                              <w:pStyle w:val="BackPage"/>
                            </w:pPr>
                            <w:r>
                              <w:t>133-155 Waterloo Road</w:t>
                            </w:r>
                          </w:p>
                          <w:p w14:paraId="1427A1EA" w14:textId="77777777" w:rsidR="00F527F6" w:rsidRDefault="00F527F6" w:rsidP="00747FE5">
                            <w:pPr>
                              <w:pStyle w:val="BackPage"/>
                            </w:pPr>
                            <w:r>
                              <w:t>London</w:t>
                            </w:r>
                          </w:p>
                          <w:p w14:paraId="4F7B40E2" w14:textId="77777777" w:rsidR="00F527F6" w:rsidRDefault="00F527F6" w:rsidP="00747FE5">
                            <w:pPr>
                              <w:pStyle w:val="BackPage"/>
                            </w:pPr>
                            <w:r>
                              <w:t>SE1 8UG</w:t>
                            </w:r>
                          </w:p>
                          <w:p w14:paraId="467504C1" w14:textId="77777777" w:rsidR="00F527F6" w:rsidRDefault="00F527F6" w:rsidP="00747FE5">
                            <w:pPr>
                              <w:pStyle w:val="BackPage"/>
                            </w:pPr>
                          </w:p>
                          <w:p w14:paraId="1244341C" w14:textId="77777777" w:rsidR="00F527F6" w:rsidRPr="00AB508B" w:rsidRDefault="00F527F6" w:rsidP="00747FE5">
                            <w:pPr>
                              <w:pStyle w:val="BackPage"/>
                            </w:pPr>
                            <w:r>
                              <w:t xml:space="preserve">This publication can be made available in </w:t>
                            </w:r>
                            <w:proofErr w:type="gramStart"/>
                            <w:r>
                              <w:t>a number of</w:t>
                            </w:r>
                            <w:proofErr w:type="gramEnd"/>
                            <w:r>
                              <w:t xml:space="preserve"> alternative formats on request.</w:t>
                            </w:r>
                          </w:p>
                        </w:tc>
                      </w:tr>
                      <w:tr w:rsidR="00F527F6" w:rsidRPr="00AB508B" w14:paraId="31A48D8D" w14:textId="77777777" w:rsidTr="00113933">
                        <w:trPr>
                          <w:trHeight w:val="567"/>
                        </w:trPr>
                        <w:tc>
                          <w:tcPr>
                            <w:tcW w:w="10040" w:type="dxa"/>
                            <w:vAlign w:val="bottom"/>
                          </w:tcPr>
                          <w:p w14:paraId="73C6EDFA" w14:textId="77777777" w:rsidR="00F527F6" w:rsidRPr="00AB508B" w:rsidRDefault="00F527F6" w:rsidP="00AB508B">
                            <w:pPr>
                              <w:pStyle w:val="BackPage"/>
                            </w:pPr>
                            <w:r>
                              <w:t xml:space="preserve">© NHS England </w:t>
                            </w:r>
                            <w:r w:rsidRPr="0060547C">
                              <w:t>2023</w:t>
                            </w:r>
                          </w:p>
                        </w:tc>
                      </w:tr>
                    </w:tbl>
                    <w:p w14:paraId="10D72C46" w14:textId="77777777" w:rsidR="00F527F6" w:rsidRPr="000F0D5C" w:rsidRDefault="00F527F6" w:rsidP="00F527F6">
                      <w:pPr>
                        <w:pStyle w:val="BackPage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5E4CF5" w:rsidRPr="00082FE3" w:rsidSect="00F527F6">
      <w:footerReference w:type="default" r:id="rId441"/>
      <w:pgSz w:w="11906" w:h="16838" w:code="9"/>
      <w:pgMar w:top="1702" w:right="1928" w:bottom="1247" w:left="1077" w:header="62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D021A" w14:textId="77777777" w:rsidR="00A83C1C" w:rsidRDefault="00A83C1C" w:rsidP="00C62674">
      <w:r>
        <w:separator/>
      </w:r>
    </w:p>
  </w:endnote>
  <w:endnote w:type="continuationSeparator" w:id="0">
    <w:p w14:paraId="376E146B" w14:textId="77777777" w:rsidR="00A83C1C" w:rsidRDefault="00A83C1C" w:rsidP="00C62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081D1" w14:textId="178077A4" w:rsidR="00254CE2" w:rsidRDefault="00254CE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6BE8CE00" wp14:editId="5D33C711">
              <wp:simplePos x="485775" y="10058400"/>
              <wp:positionH relativeFrom="page">
                <wp:posOffset>323850</wp:posOffset>
              </wp:positionH>
              <wp:positionV relativeFrom="page">
                <wp:posOffset>10009505</wp:posOffset>
              </wp:positionV>
              <wp:extent cx="683964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6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5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CF2E79" id="Straight Connector 4" o:spid="_x0000_s1026" style="position:absolute;z-index:-2516751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5.5pt,788.15pt" to="564.05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" strokecolor="#005eb8" strokeweight="1pt">
              <v:stroke joinstyle="miter"/>
              <w10:wrap anchorx="page" anchory="page"/>
            </v:line>
          </w:pict>
        </mc:Fallback>
      </mc:AlternateConten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 </w:t>
    </w:r>
    <w:r w:rsidRPr="00CF3E44">
      <w:rPr>
        <w:rStyle w:val="FooterPipe"/>
      </w:rPr>
      <w:t>|</w:t>
    </w:r>
    <w:r>
      <w:t xml:space="preserve">  </w:t>
    </w:r>
    <w:fldSimple w:instr=" styleref Title ">
      <w:r w:rsidR="00F527F6">
        <w:rPr>
          <w:noProof/>
        </w:rPr>
        <w:t>Paediatrics in Urgent and Emergency Care (UEC) Learning Resources</w:t>
      </w:r>
    </w:fldSimple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BBDF8" w14:textId="77777777" w:rsidR="005531EA" w:rsidRDefault="005531EA">
    <w:pPr>
      <w:pStyle w:val="BodyText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28A35" w14:textId="4B1A16F9" w:rsidR="00A353ED" w:rsidRDefault="00A353ED" w:rsidP="00A353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78742B8B" wp14:editId="1BB77AD2">
              <wp:simplePos x="0" y="0"/>
              <wp:positionH relativeFrom="page">
                <wp:posOffset>323850</wp:posOffset>
              </wp:positionH>
              <wp:positionV relativeFrom="page">
                <wp:posOffset>10005060</wp:posOffset>
              </wp:positionV>
              <wp:extent cx="6839585" cy="0"/>
              <wp:effectExtent l="0" t="0" r="0" b="0"/>
              <wp:wrapNone/>
              <wp:docPr id="46" name="Straight Connector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5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56067A6" id="Straight Connector 46" o:spid="_x0000_s1026" style="position:absolute;z-index:-2516433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5.5pt,787.8pt" to="564.05pt,7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" strokecolor="#005eb8" strokeweight="1pt">
              <v:stroke joinstyle="miter"/>
              <w10:wrap anchorx="page" anchory="page"/>
            </v:line>
          </w:pict>
        </mc:Fallback>
      </mc:AlternateContent>
    </w:r>
    <w:r>
      <w:fldChar w:fldCharType="begin"/>
    </w:r>
    <w:r>
      <w:instrText xml:space="preserve"> page </w:instrText>
    </w:r>
    <w:r>
      <w:fldChar w:fldCharType="separate"/>
    </w:r>
    <w:r>
      <w:t>5</w:t>
    </w:r>
    <w:r>
      <w:fldChar w:fldCharType="end"/>
    </w:r>
    <w:r>
      <w:t xml:space="preserve">  </w:t>
    </w:r>
    <w:r w:rsidRPr="00CF3E44">
      <w:rPr>
        <w:rStyle w:val="FooterPipe"/>
      </w:rPr>
      <w:t>|</w:t>
    </w:r>
    <w:r>
      <w:t xml:space="preserve">  </w:t>
    </w:r>
    <w:fldSimple w:instr=" styleref Title ">
      <w:r w:rsidR="00F527F6">
        <w:rPr>
          <w:noProof/>
        </w:rPr>
        <w:t>Paediatrics in Urgent and Emergency Care (UEC) Learning Resources</w:t>
      </w:r>
    </w:fldSimple>
  </w:p>
  <w:p w14:paraId="313CF87C" w14:textId="77777777" w:rsidR="005531EA" w:rsidRDefault="005531EA">
    <w:pPr>
      <w:pStyle w:val="BodyText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C4C19" w14:textId="77777777" w:rsidR="00527C7A" w:rsidRDefault="00527C7A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BCA14" w14:textId="77777777" w:rsidR="005531EA" w:rsidRDefault="005531EA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1DC75" w14:textId="77777777" w:rsidR="005531EA" w:rsidRDefault="005531EA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8400D" w14:textId="77777777" w:rsidR="005531EA" w:rsidRDefault="005531EA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25E7E" w14:textId="77777777" w:rsidR="005531EA" w:rsidRDefault="005531EA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34FC3" w14:textId="77777777" w:rsidR="005531EA" w:rsidRDefault="005531EA">
    <w:pPr>
      <w:pStyle w:val="BodyText"/>
      <w:spacing w:line="14" w:lineRule="auto"/>
      <w:rPr>
        <w:sz w:val="20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2668B4C3" wp14:editId="19EB71A9">
              <wp:simplePos x="0" y="0"/>
              <wp:positionH relativeFrom="page">
                <wp:posOffset>9046210</wp:posOffset>
              </wp:positionH>
              <wp:positionV relativeFrom="page">
                <wp:posOffset>6704965</wp:posOffset>
              </wp:positionV>
              <wp:extent cx="159385" cy="157480"/>
              <wp:effectExtent l="0" t="0" r="0" b="0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A51823" w14:textId="77777777" w:rsidR="005531EA" w:rsidRDefault="005531EA">
                          <w:pPr>
                            <w:spacing w:line="230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68B4C3"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027" type="#_x0000_t202" style="position:absolute;margin-left:712.3pt;margin-top:527.95pt;width:12.55pt;height:12.4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" filled="f" stroked="f">
              <v:textbox inset="0,0,0,0">
                <w:txbxContent>
                  <w:p w14:paraId="1BA51823" w14:textId="77777777" w:rsidR="005531EA" w:rsidRDefault="005531EA">
                    <w:pPr>
                      <w:spacing w:line="230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CB4FF" w14:textId="77777777" w:rsidR="005531EA" w:rsidRDefault="005531EA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5250C" w14:textId="77777777" w:rsidR="005531EA" w:rsidRDefault="005531EA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E34D3" w14:textId="77777777" w:rsidR="005531EA" w:rsidRDefault="005531EA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DA80E" w14:textId="77777777" w:rsidR="00A83C1C" w:rsidRDefault="00A83C1C" w:rsidP="00C62674">
      <w:r>
        <w:separator/>
      </w:r>
    </w:p>
  </w:footnote>
  <w:footnote w:type="continuationSeparator" w:id="0">
    <w:p w14:paraId="1165172A" w14:textId="77777777" w:rsidR="00A83C1C" w:rsidRDefault="00A83C1C" w:rsidP="00C62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2922" w14:textId="77777777" w:rsidR="00254CE2" w:rsidRDefault="00254C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7A0F7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426D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7647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4ED5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B905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2C04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268E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1CCBE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49FCB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401981"/>
    <w:multiLevelType w:val="multilevel"/>
    <w:tmpl w:val="BFEEBD28"/>
    <w:name w:val="nhs_bodytext"/>
    <w:styleLink w:val="NHSBodyText"/>
    <w:lvl w:ilvl="0">
      <w:start w:val="1"/>
      <w:numFmt w:val="decimal"/>
      <w:pStyle w:val="BodyText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23268D7"/>
    <w:multiLevelType w:val="hybridMultilevel"/>
    <w:tmpl w:val="53C0467C"/>
    <w:lvl w:ilvl="0" w:tplc="67EE9232">
      <w:start w:val="2"/>
      <w:numFmt w:val="decimal"/>
      <w:lvlText w:val="%1)"/>
      <w:lvlJc w:val="left"/>
      <w:pPr>
        <w:ind w:left="102" w:hanging="216"/>
      </w:pPr>
      <w:rPr>
        <w:rFonts w:ascii="Arial" w:eastAsia="Calibri" w:hAnsi="Arial" w:cs="Arial" w:hint="default"/>
        <w:w w:val="103"/>
        <w:sz w:val="24"/>
        <w:szCs w:val="24"/>
        <w:lang w:val="en-US" w:eastAsia="en-US" w:bidi="ar-SA"/>
      </w:rPr>
    </w:lvl>
    <w:lvl w:ilvl="1" w:tplc="67768DD2">
      <w:numFmt w:val="bullet"/>
      <w:lvlText w:val="•"/>
      <w:lvlJc w:val="left"/>
      <w:pPr>
        <w:ind w:left="475" w:hanging="216"/>
      </w:pPr>
      <w:rPr>
        <w:rFonts w:hint="default"/>
        <w:lang w:val="en-US" w:eastAsia="en-US" w:bidi="ar-SA"/>
      </w:rPr>
    </w:lvl>
    <w:lvl w:ilvl="2" w:tplc="160C1BF4">
      <w:numFmt w:val="bullet"/>
      <w:lvlText w:val="•"/>
      <w:lvlJc w:val="left"/>
      <w:pPr>
        <w:ind w:left="850" w:hanging="216"/>
      </w:pPr>
      <w:rPr>
        <w:rFonts w:hint="default"/>
        <w:lang w:val="en-US" w:eastAsia="en-US" w:bidi="ar-SA"/>
      </w:rPr>
    </w:lvl>
    <w:lvl w:ilvl="3" w:tplc="BA34F40A">
      <w:numFmt w:val="bullet"/>
      <w:lvlText w:val="•"/>
      <w:lvlJc w:val="left"/>
      <w:pPr>
        <w:ind w:left="1225" w:hanging="216"/>
      </w:pPr>
      <w:rPr>
        <w:rFonts w:hint="default"/>
        <w:lang w:val="en-US" w:eastAsia="en-US" w:bidi="ar-SA"/>
      </w:rPr>
    </w:lvl>
    <w:lvl w:ilvl="4" w:tplc="ACEECA10">
      <w:numFmt w:val="bullet"/>
      <w:lvlText w:val="•"/>
      <w:lvlJc w:val="left"/>
      <w:pPr>
        <w:ind w:left="1601" w:hanging="216"/>
      </w:pPr>
      <w:rPr>
        <w:rFonts w:hint="default"/>
        <w:lang w:val="en-US" w:eastAsia="en-US" w:bidi="ar-SA"/>
      </w:rPr>
    </w:lvl>
    <w:lvl w:ilvl="5" w:tplc="7C9259DC">
      <w:numFmt w:val="bullet"/>
      <w:lvlText w:val="•"/>
      <w:lvlJc w:val="left"/>
      <w:pPr>
        <w:ind w:left="1976" w:hanging="216"/>
      </w:pPr>
      <w:rPr>
        <w:rFonts w:hint="default"/>
        <w:lang w:val="en-US" w:eastAsia="en-US" w:bidi="ar-SA"/>
      </w:rPr>
    </w:lvl>
    <w:lvl w:ilvl="6" w:tplc="B67C2920">
      <w:numFmt w:val="bullet"/>
      <w:lvlText w:val="•"/>
      <w:lvlJc w:val="left"/>
      <w:pPr>
        <w:ind w:left="2351" w:hanging="216"/>
      </w:pPr>
      <w:rPr>
        <w:rFonts w:hint="default"/>
        <w:lang w:val="en-US" w:eastAsia="en-US" w:bidi="ar-SA"/>
      </w:rPr>
    </w:lvl>
    <w:lvl w:ilvl="7" w:tplc="2D1C02C8">
      <w:numFmt w:val="bullet"/>
      <w:lvlText w:val="•"/>
      <w:lvlJc w:val="left"/>
      <w:pPr>
        <w:ind w:left="2727" w:hanging="216"/>
      </w:pPr>
      <w:rPr>
        <w:rFonts w:hint="default"/>
        <w:lang w:val="en-US" w:eastAsia="en-US" w:bidi="ar-SA"/>
      </w:rPr>
    </w:lvl>
    <w:lvl w:ilvl="8" w:tplc="FDA66C80">
      <w:numFmt w:val="bullet"/>
      <w:lvlText w:val="•"/>
      <w:lvlJc w:val="left"/>
      <w:pPr>
        <w:ind w:left="3102" w:hanging="216"/>
      </w:pPr>
      <w:rPr>
        <w:rFonts w:hint="default"/>
        <w:lang w:val="en-US" w:eastAsia="en-US" w:bidi="ar-SA"/>
      </w:rPr>
    </w:lvl>
  </w:abstractNum>
  <w:abstractNum w:abstractNumId="11" w15:restartNumberingAfterBreak="0">
    <w:nsid w:val="0383662F"/>
    <w:multiLevelType w:val="hybridMultilevel"/>
    <w:tmpl w:val="3CA4F3EE"/>
    <w:lvl w:ilvl="0" w:tplc="91481312">
      <w:start w:val="1"/>
      <w:numFmt w:val="decimal"/>
      <w:lvlText w:val="%1)"/>
      <w:lvlJc w:val="left"/>
      <w:pPr>
        <w:ind w:left="318" w:hanging="216"/>
      </w:pPr>
      <w:rPr>
        <w:rFonts w:ascii="Arial" w:eastAsia="Calibri" w:hAnsi="Arial" w:cs="Arial" w:hint="default"/>
        <w:w w:val="103"/>
        <w:sz w:val="24"/>
        <w:szCs w:val="24"/>
        <w:lang w:val="en-US" w:eastAsia="en-US" w:bidi="ar-SA"/>
      </w:rPr>
    </w:lvl>
    <w:lvl w:ilvl="1" w:tplc="A2B473D2">
      <w:numFmt w:val="bullet"/>
      <w:lvlText w:val="•"/>
      <w:lvlJc w:val="left"/>
      <w:pPr>
        <w:ind w:left="820" w:hanging="216"/>
      </w:pPr>
      <w:rPr>
        <w:rFonts w:hint="default"/>
        <w:lang w:val="en-US" w:eastAsia="en-US" w:bidi="ar-SA"/>
      </w:rPr>
    </w:lvl>
    <w:lvl w:ilvl="2" w:tplc="E39424BC">
      <w:numFmt w:val="bullet"/>
      <w:lvlText w:val="•"/>
      <w:lvlJc w:val="left"/>
      <w:pPr>
        <w:ind w:left="1320" w:hanging="216"/>
      </w:pPr>
      <w:rPr>
        <w:rFonts w:hint="default"/>
        <w:lang w:val="en-US" w:eastAsia="en-US" w:bidi="ar-SA"/>
      </w:rPr>
    </w:lvl>
    <w:lvl w:ilvl="3" w:tplc="8A963254">
      <w:numFmt w:val="bullet"/>
      <w:lvlText w:val="•"/>
      <w:lvlJc w:val="left"/>
      <w:pPr>
        <w:ind w:left="1820" w:hanging="216"/>
      </w:pPr>
      <w:rPr>
        <w:rFonts w:hint="default"/>
        <w:lang w:val="en-US" w:eastAsia="en-US" w:bidi="ar-SA"/>
      </w:rPr>
    </w:lvl>
    <w:lvl w:ilvl="4" w:tplc="425C2E40">
      <w:numFmt w:val="bullet"/>
      <w:lvlText w:val="•"/>
      <w:lvlJc w:val="left"/>
      <w:pPr>
        <w:ind w:left="2320" w:hanging="216"/>
      </w:pPr>
      <w:rPr>
        <w:rFonts w:hint="default"/>
        <w:lang w:val="en-US" w:eastAsia="en-US" w:bidi="ar-SA"/>
      </w:rPr>
    </w:lvl>
    <w:lvl w:ilvl="5" w:tplc="DBBA2B7C">
      <w:numFmt w:val="bullet"/>
      <w:lvlText w:val="•"/>
      <w:lvlJc w:val="left"/>
      <w:pPr>
        <w:ind w:left="2820" w:hanging="216"/>
      </w:pPr>
      <w:rPr>
        <w:rFonts w:hint="default"/>
        <w:lang w:val="en-US" w:eastAsia="en-US" w:bidi="ar-SA"/>
      </w:rPr>
    </w:lvl>
    <w:lvl w:ilvl="6" w:tplc="C0261D2C">
      <w:numFmt w:val="bullet"/>
      <w:lvlText w:val="•"/>
      <w:lvlJc w:val="left"/>
      <w:pPr>
        <w:ind w:left="3320" w:hanging="216"/>
      </w:pPr>
      <w:rPr>
        <w:rFonts w:hint="default"/>
        <w:lang w:val="en-US" w:eastAsia="en-US" w:bidi="ar-SA"/>
      </w:rPr>
    </w:lvl>
    <w:lvl w:ilvl="7" w:tplc="8E32AEA2">
      <w:numFmt w:val="bullet"/>
      <w:lvlText w:val="•"/>
      <w:lvlJc w:val="left"/>
      <w:pPr>
        <w:ind w:left="3820" w:hanging="216"/>
      </w:pPr>
      <w:rPr>
        <w:rFonts w:hint="default"/>
        <w:lang w:val="en-US" w:eastAsia="en-US" w:bidi="ar-SA"/>
      </w:rPr>
    </w:lvl>
    <w:lvl w:ilvl="8" w:tplc="20F80BCA">
      <w:numFmt w:val="bullet"/>
      <w:lvlText w:val="•"/>
      <w:lvlJc w:val="left"/>
      <w:pPr>
        <w:ind w:left="4320" w:hanging="216"/>
      </w:pPr>
      <w:rPr>
        <w:rFonts w:hint="default"/>
        <w:lang w:val="en-US" w:eastAsia="en-US" w:bidi="ar-SA"/>
      </w:rPr>
    </w:lvl>
  </w:abstractNum>
  <w:abstractNum w:abstractNumId="12" w15:restartNumberingAfterBreak="0">
    <w:nsid w:val="03AF7CD6"/>
    <w:multiLevelType w:val="hybridMultilevel"/>
    <w:tmpl w:val="C42A0398"/>
    <w:lvl w:ilvl="0" w:tplc="4AA29A52">
      <w:start w:val="1"/>
      <w:numFmt w:val="decimal"/>
      <w:lvlText w:val="%1)"/>
      <w:lvlJc w:val="left"/>
      <w:pPr>
        <w:ind w:left="308" w:hanging="207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ar-SA"/>
      </w:rPr>
    </w:lvl>
    <w:lvl w:ilvl="1" w:tplc="D44E2F84">
      <w:numFmt w:val="bullet"/>
      <w:lvlText w:val="•"/>
      <w:lvlJc w:val="left"/>
      <w:pPr>
        <w:ind w:left="655" w:hanging="207"/>
      </w:pPr>
      <w:rPr>
        <w:rFonts w:hint="default"/>
        <w:lang w:val="en-US" w:eastAsia="en-US" w:bidi="ar-SA"/>
      </w:rPr>
    </w:lvl>
    <w:lvl w:ilvl="2" w:tplc="20162D88">
      <w:numFmt w:val="bullet"/>
      <w:lvlText w:val="•"/>
      <w:lvlJc w:val="left"/>
      <w:pPr>
        <w:ind w:left="1010" w:hanging="207"/>
      </w:pPr>
      <w:rPr>
        <w:rFonts w:hint="default"/>
        <w:lang w:val="en-US" w:eastAsia="en-US" w:bidi="ar-SA"/>
      </w:rPr>
    </w:lvl>
    <w:lvl w:ilvl="3" w:tplc="2D28A210">
      <w:numFmt w:val="bullet"/>
      <w:lvlText w:val="•"/>
      <w:lvlJc w:val="left"/>
      <w:pPr>
        <w:ind w:left="1365" w:hanging="207"/>
      </w:pPr>
      <w:rPr>
        <w:rFonts w:hint="default"/>
        <w:lang w:val="en-US" w:eastAsia="en-US" w:bidi="ar-SA"/>
      </w:rPr>
    </w:lvl>
    <w:lvl w:ilvl="4" w:tplc="D5EC6F9A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5" w:tplc="DDD83CAE">
      <w:numFmt w:val="bullet"/>
      <w:lvlText w:val="•"/>
      <w:lvlJc w:val="left"/>
      <w:pPr>
        <w:ind w:left="2076" w:hanging="207"/>
      </w:pPr>
      <w:rPr>
        <w:rFonts w:hint="default"/>
        <w:lang w:val="en-US" w:eastAsia="en-US" w:bidi="ar-SA"/>
      </w:rPr>
    </w:lvl>
    <w:lvl w:ilvl="6" w:tplc="40E61352">
      <w:numFmt w:val="bullet"/>
      <w:lvlText w:val="•"/>
      <w:lvlJc w:val="left"/>
      <w:pPr>
        <w:ind w:left="2431" w:hanging="207"/>
      </w:pPr>
      <w:rPr>
        <w:rFonts w:hint="default"/>
        <w:lang w:val="en-US" w:eastAsia="en-US" w:bidi="ar-SA"/>
      </w:rPr>
    </w:lvl>
    <w:lvl w:ilvl="7" w:tplc="8876BCE8">
      <w:numFmt w:val="bullet"/>
      <w:lvlText w:val="•"/>
      <w:lvlJc w:val="left"/>
      <w:pPr>
        <w:ind w:left="2787" w:hanging="207"/>
      </w:pPr>
      <w:rPr>
        <w:rFonts w:hint="default"/>
        <w:lang w:val="en-US" w:eastAsia="en-US" w:bidi="ar-SA"/>
      </w:rPr>
    </w:lvl>
    <w:lvl w:ilvl="8" w:tplc="A5BA42AC">
      <w:numFmt w:val="bullet"/>
      <w:lvlText w:val="•"/>
      <w:lvlJc w:val="left"/>
      <w:pPr>
        <w:ind w:left="3142" w:hanging="207"/>
      </w:pPr>
      <w:rPr>
        <w:rFonts w:hint="default"/>
        <w:lang w:val="en-US" w:eastAsia="en-US" w:bidi="ar-SA"/>
      </w:rPr>
    </w:lvl>
  </w:abstractNum>
  <w:abstractNum w:abstractNumId="13" w15:restartNumberingAfterBreak="0">
    <w:nsid w:val="04B66929"/>
    <w:multiLevelType w:val="hybridMultilevel"/>
    <w:tmpl w:val="A43E765C"/>
    <w:lvl w:ilvl="0" w:tplc="17BCEB92">
      <w:start w:val="1"/>
      <w:numFmt w:val="decimal"/>
      <w:lvlText w:val="%1)"/>
      <w:lvlJc w:val="left"/>
      <w:pPr>
        <w:ind w:left="102" w:hanging="207"/>
      </w:pPr>
      <w:rPr>
        <w:rFonts w:ascii="Arial" w:eastAsia="Calibri" w:hAnsi="Arial" w:cs="Arial" w:hint="default"/>
        <w:color w:val="auto"/>
        <w:w w:val="99"/>
        <w:sz w:val="24"/>
        <w:szCs w:val="24"/>
        <w:lang w:val="en-US" w:eastAsia="en-US" w:bidi="ar-SA"/>
      </w:rPr>
    </w:lvl>
    <w:lvl w:ilvl="1" w:tplc="E4E82FEC">
      <w:numFmt w:val="bullet"/>
      <w:lvlText w:val="•"/>
      <w:lvlJc w:val="left"/>
      <w:pPr>
        <w:ind w:left="475" w:hanging="207"/>
      </w:pPr>
      <w:rPr>
        <w:rFonts w:hint="default"/>
        <w:lang w:val="en-US" w:eastAsia="en-US" w:bidi="ar-SA"/>
      </w:rPr>
    </w:lvl>
    <w:lvl w:ilvl="2" w:tplc="DD9A1F68">
      <w:numFmt w:val="bullet"/>
      <w:lvlText w:val="•"/>
      <w:lvlJc w:val="left"/>
      <w:pPr>
        <w:ind w:left="850" w:hanging="207"/>
      </w:pPr>
      <w:rPr>
        <w:rFonts w:hint="default"/>
        <w:lang w:val="en-US" w:eastAsia="en-US" w:bidi="ar-SA"/>
      </w:rPr>
    </w:lvl>
    <w:lvl w:ilvl="3" w:tplc="20640170">
      <w:numFmt w:val="bullet"/>
      <w:lvlText w:val="•"/>
      <w:lvlJc w:val="left"/>
      <w:pPr>
        <w:ind w:left="1225" w:hanging="207"/>
      </w:pPr>
      <w:rPr>
        <w:rFonts w:hint="default"/>
        <w:lang w:val="en-US" w:eastAsia="en-US" w:bidi="ar-SA"/>
      </w:rPr>
    </w:lvl>
    <w:lvl w:ilvl="4" w:tplc="6372A28A">
      <w:numFmt w:val="bullet"/>
      <w:lvlText w:val="•"/>
      <w:lvlJc w:val="left"/>
      <w:pPr>
        <w:ind w:left="1601" w:hanging="207"/>
      </w:pPr>
      <w:rPr>
        <w:rFonts w:hint="default"/>
        <w:lang w:val="en-US" w:eastAsia="en-US" w:bidi="ar-SA"/>
      </w:rPr>
    </w:lvl>
    <w:lvl w:ilvl="5" w:tplc="1C646E40">
      <w:numFmt w:val="bullet"/>
      <w:lvlText w:val="•"/>
      <w:lvlJc w:val="left"/>
      <w:pPr>
        <w:ind w:left="1976" w:hanging="207"/>
      </w:pPr>
      <w:rPr>
        <w:rFonts w:hint="default"/>
        <w:lang w:val="en-US" w:eastAsia="en-US" w:bidi="ar-SA"/>
      </w:rPr>
    </w:lvl>
    <w:lvl w:ilvl="6" w:tplc="066800B4">
      <w:numFmt w:val="bullet"/>
      <w:lvlText w:val="•"/>
      <w:lvlJc w:val="left"/>
      <w:pPr>
        <w:ind w:left="2351" w:hanging="207"/>
      </w:pPr>
      <w:rPr>
        <w:rFonts w:hint="default"/>
        <w:lang w:val="en-US" w:eastAsia="en-US" w:bidi="ar-SA"/>
      </w:rPr>
    </w:lvl>
    <w:lvl w:ilvl="7" w:tplc="553422DC">
      <w:numFmt w:val="bullet"/>
      <w:lvlText w:val="•"/>
      <w:lvlJc w:val="left"/>
      <w:pPr>
        <w:ind w:left="2727" w:hanging="207"/>
      </w:pPr>
      <w:rPr>
        <w:rFonts w:hint="default"/>
        <w:lang w:val="en-US" w:eastAsia="en-US" w:bidi="ar-SA"/>
      </w:rPr>
    </w:lvl>
    <w:lvl w:ilvl="8" w:tplc="CA4EA5F8">
      <w:numFmt w:val="bullet"/>
      <w:lvlText w:val="•"/>
      <w:lvlJc w:val="left"/>
      <w:pPr>
        <w:ind w:left="3102" w:hanging="207"/>
      </w:pPr>
      <w:rPr>
        <w:rFonts w:hint="default"/>
        <w:lang w:val="en-US" w:eastAsia="en-US" w:bidi="ar-SA"/>
      </w:rPr>
    </w:lvl>
  </w:abstractNum>
  <w:abstractNum w:abstractNumId="14" w15:restartNumberingAfterBreak="0">
    <w:nsid w:val="04CC34D5"/>
    <w:multiLevelType w:val="hybridMultilevel"/>
    <w:tmpl w:val="2F3A3ACE"/>
    <w:lvl w:ilvl="0" w:tplc="791A4892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56E878E2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E0AE0870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1D70D788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FDD0D57C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6F00BAD8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921EF158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60AE4C78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0F848FFC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15" w15:restartNumberingAfterBreak="0">
    <w:nsid w:val="051346A4"/>
    <w:multiLevelType w:val="hybridMultilevel"/>
    <w:tmpl w:val="AD842CCA"/>
    <w:lvl w:ilvl="0" w:tplc="9F98179E">
      <w:start w:val="3"/>
      <w:numFmt w:val="decimal"/>
      <w:lvlText w:val="%1)"/>
      <w:lvlJc w:val="left"/>
      <w:pPr>
        <w:ind w:left="102" w:hanging="207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ar-SA"/>
      </w:rPr>
    </w:lvl>
    <w:lvl w:ilvl="1" w:tplc="65F0144C">
      <w:numFmt w:val="bullet"/>
      <w:lvlText w:val="•"/>
      <w:lvlJc w:val="left"/>
      <w:pPr>
        <w:ind w:left="475" w:hanging="207"/>
      </w:pPr>
      <w:rPr>
        <w:rFonts w:hint="default"/>
        <w:lang w:val="en-US" w:eastAsia="en-US" w:bidi="ar-SA"/>
      </w:rPr>
    </w:lvl>
    <w:lvl w:ilvl="2" w:tplc="00200444">
      <w:numFmt w:val="bullet"/>
      <w:lvlText w:val="•"/>
      <w:lvlJc w:val="left"/>
      <w:pPr>
        <w:ind w:left="850" w:hanging="207"/>
      </w:pPr>
      <w:rPr>
        <w:rFonts w:hint="default"/>
        <w:lang w:val="en-US" w:eastAsia="en-US" w:bidi="ar-SA"/>
      </w:rPr>
    </w:lvl>
    <w:lvl w:ilvl="3" w:tplc="E7F2BAD6">
      <w:numFmt w:val="bullet"/>
      <w:lvlText w:val="•"/>
      <w:lvlJc w:val="left"/>
      <w:pPr>
        <w:ind w:left="1225" w:hanging="207"/>
      </w:pPr>
      <w:rPr>
        <w:rFonts w:hint="default"/>
        <w:lang w:val="en-US" w:eastAsia="en-US" w:bidi="ar-SA"/>
      </w:rPr>
    </w:lvl>
    <w:lvl w:ilvl="4" w:tplc="2586D468">
      <w:numFmt w:val="bullet"/>
      <w:lvlText w:val="•"/>
      <w:lvlJc w:val="left"/>
      <w:pPr>
        <w:ind w:left="1601" w:hanging="207"/>
      </w:pPr>
      <w:rPr>
        <w:rFonts w:hint="default"/>
        <w:lang w:val="en-US" w:eastAsia="en-US" w:bidi="ar-SA"/>
      </w:rPr>
    </w:lvl>
    <w:lvl w:ilvl="5" w:tplc="4A0869E8">
      <w:numFmt w:val="bullet"/>
      <w:lvlText w:val="•"/>
      <w:lvlJc w:val="left"/>
      <w:pPr>
        <w:ind w:left="1976" w:hanging="207"/>
      </w:pPr>
      <w:rPr>
        <w:rFonts w:hint="default"/>
        <w:lang w:val="en-US" w:eastAsia="en-US" w:bidi="ar-SA"/>
      </w:rPr>
    </w:lvl>
    <w:lvl w:ilvl="6" w:tplc="6AA25D96">
      <w:numFmt w:val="bullet"/>
      <w:lvlText w:val="•"/>
      <w:lvlJc w:val="left"/>
      <w:pPr>
        <w:ind w:left="2351" w:hanging="207"/>
      </w:pPr>
      <w:rPr>
        <w:rFonts w:hint="default"/>
        <w:lang w:val="en-US" w:eastAsia="en-US" w:bidi="ar-SA"/>
      </w:rPr>
    </w:lvl>
    <w:lvl w:ilvl="7" w:tplc="9BE40EAC">
      <w:numFmt w:val="bullet"/>
      <w:lvlText w:val="•"/>
      <w:lvlJc w:val="left"/>
      <w:pPr>
        <w:ind w:left="2727" w:hanging="207"/>
      </w:pPr>
      <w:rPr>
        <w:rFonts w:hint="default"/>
        <w:lang w:val="en-US" w:eastAsia="en-US" w:bidi="ar-SA"/>
      </w:rPr>
    </w:lvl>
    <w:lvl w:ilvl="8" w:tplc="54B8A1B4">
      <w:numFmt w:val="bullet"/>
      <w:lvlText w:val="•"/>
      <w:lvlJc w:val="left"/>
      <w:pPr>
        <w:ind w:left="3102" w:hanging="207"/>
      </w:pPr>
      <w:rPr>
        <w:rFonts w:hint="default"/>
        <w:lang w:val="en-US" w:eastAsia="en-US" w:bidi="ar-SA"/>
      </w:rPr>
    </w:lvl>
  </w:abstractNum>
  <w:abstractNum w:abstractNumId="16" w15:restartNumberingAfterBreak="0">
    <w:nsid w:val="084D1AA5"/>
    <w:multiLevelType w:val="hybridMultilevel"/>
    <w:tmpl w:val="DCCC1524"/>
    <w:lvl w:ilvl="0" w:tplc="657A6022">
      <w:start w:val="1"/>
      <w:numFmt w:val="decimal"/>
      <w:lvlText w:val="%1)"/>
      <w:lvlJc w:val="left"/>
      <w:pPr>
        <w:ind w:left="486" w:hanging="339"/>
      </w:pPr>
      <w:rPr>
        <w:rFonts w:ascii="Arial" w:eastAsia="Calibri" w:hAnsi="Arial" w:cs="Arial" w:hint="default"/>
        <w:color w:val="auto"/>
        <w:w w:val="103"/>
        <w:sz w:val="24"/>
        <w:szCs w:val="24"/>
        <w:lang w:val="en-US" w:eastAsia="en-US" w:bidi="ar-SA"/>
      </w:rPr>
    </w:lvl>
    <w:lvl w:ilvl="1" w:tplc="B3D22A78">
      <w:numFmt w:val="bullet"/>
      <w:lvlText w:val="•"/>
      <w:lvlJc w:val="left"/>
      <w:pPr>
        <w:ind w:left="964" w:hanging="339"/>
      </w:pPr>
      <w:rPr>
        <w:rFonts w:hint="default"/>
        <w:lang w:val="en-US" w:eastAsia="en-US" w:bidi="ar-SA"/>
      </w:rPr>
    </w:lvl>
    <w:lvl w:ilvl="2" w:tplc="92AC7200">
      <w:numFmt w:val="bullet"/>
      <w:lvlText w:val="•"/>
      <w:lvlJc w:val="left"/>
      <w:pPr>
        <w:ind w:left="1448" w:hanging="339"/>
      </w:pPr>
      <w:rPr>
        <w:rFonts w:hint="default"/>
        <w:lang w:val="en-US" w:eastAsia="en-US" w:bidi="ar-SA"/>
      </w:rPr>
    </w:lvl>
    <w:lvl w:ilvl="3" w:tplc="C67622C6">
      <w:numFmt w:val="bullet"/>
      <w:lvlText w:val="•"/>
      <w:lvlJc w:val="left"/>
      <w:pPr>
        <w:ind w:left="1932" w:hanging="339"/>
      </w:pPr>
      <w:rPr>
        <w:rFonts w:hint="default"/>
        <w:lang w:val="en-US" w:eastAsia="en-US" w:bidi="ar-SA"/>
      </w:rPr>
    </w:lvl>
    <w:lvl w:ilvl="4" w:tplc="79D43780">
      <w:numFmt w:val="bullet"/>
      <w:lvlText w:val="•"/>
      <w:lvlJc w:val="left"/>
      <w:pPr>
        <w:ind w:left="2416" w:hanging="339"/>
      </w:pPr>
      <w:rPr>
        <w:rFonts w:hint="default"/>
        <w:lang w:val="en-US" w:eastAsia="en-US" w:bidi="ar-SA"/>
      </w:rPr>
    </w:lvl>
    <w:lvl w:ilvl="5" w:tplc="99D4FA44">
      <w:numFmt w:val="bullet"/>
      <w:lvlText w:val="•"/>
      <w:lvlJc w:val="left"/>
      <w:pPr>
        <w:ind w:left="2900" w:hanging="339"/>
      </w:pPr>
      <w:rPr>
        <w:rFonts w:hint="default"/>
        <w:lang w:val="en-US" w:eastAsia="en-US" w:bidi="ar-SA"/>
      </w:rPr>
    </w:lvl>
    <w:lvl w:ilvl="6" w:tplc="AC665476">
      <w:numFmt w:val="bullet"/>
      <w:lvlText w:val="•"/>
      <w:lvlJc w:val="left"/>
      <w:pPr>
        <w:ind w:left="3384" w:hanging="339"/>
      </w:pPr>
      <w:rPr>
        <w:rFonts w:hint="default"/>
        <w:lang w:val="en-US" w:eastAsia="en-US" w:bidi="ar-SA"/>
      </w:rPr>
    </w:lvl>
    <w:lvl w:ilvl="7" w:tplc="9B00B5CE">
      <w:numFmt w:val="bullet"/>
      <w:lvlText w:val="•"/>
      <w:lvlJc w:val="left"/>
      <w:pPr>
        <w:ind w:left="3868" w:hanging="339"/>
      </w:pPr>
      <w:rPr>
        <w:rFonts w:hint="default"/>
        <w:lang w:val="en-US" w:eastAsia="en-US" w:bidi="ar-SA"/>
      </w:rPr>
    </w:lvl>
    <w:lvl w:ilvl="8" w:tplc="188AE9B2">
      <w:numFmt w:val="bullet"/>
      <w:lvlText w:val="•"/>
      <w:lvlJc w:val="left"/>
      <w:pPr>
        <w:ind w:left="4352" w:hanging="339"/>
      </w:pPr>
      <w:rPr>
        <w:rFonts w:hint="default"/>
        <w:lang w:val="en-US" w:eastAsia="en-US" w:bidi="ar-SA"/>
      </w:rPr>
    </w:lvl>
  </w:abstractNum>
  <w:abstractNum w:abstractNumId="17" w15:restartNumberingAfterBreak="0">
    <w:nsid w:val="094C5D2B"/>
    <w:multiLevelType w:val="hybridMultilevel"/>
    <w:tmpl w:val="75720CD0"/>
    <w:lvl w:ilvl="0" w:tplc="FBF20A78">
      <w:start w:val="1"/>
      <w:numFmt w:val="decimal"/>
      <w:lvlText w:val="%1."/>
      <w:lvlJc w:val="left"/>
      <w:pPr>
        <w:ind w:left="308" w:hanging="207"/>
      </w:pPr>
      <w:rPr>
        <w:rFonts w:ascii="Arial" w:eastAsia="Calibri" w:hAnsi="Arial" w:cs="Arial" w:hint="default"/>
        <w:w w:val="103"/>
        <w:sz w:val="24"/>
        <w:szCs w:val="24"/>
        <w:lang w:val="en-US" w:eastAsia="en-US" w:bidi="ar-SA"/>
      </w:rPr>
    </w:lvl>
    <w:lvl w:ilvl="1" w:tplc="8382988E">
      <w:numFmt w:val="bullet"/>
      <w:lvlText w:val="•"/>
      <w:lvlJc w:val="left"/>
      <w:pPr>
        <w:ind w:left="655" w:hanging="207"/>
      </w:pPr>
      <w:rPr>
        <w:rFonts w:hint="default"/>
        <w:lang w:val="en-US" w:eastAsia="en-US" w:bidi="ar-SA"/>
      </w:rPr>
    </w:lvl>
    <w:lvl w:ilvl="2" w:tplc="1472B4BE">
      <w:numFmt w:val="bullet"/>
      <w:lvlText w:val="•"/>
      <w:lvlJc w:val="left"/>
      <w:pPr>
        <w:ind w:left="1010" w:hanging="207"/>
      </w:pPr>
      <w:rPr>
        <w:rFonts w:hint="default"/>
        <w:lang w:val="en-US" w:eastAsia="en-US" w:bidi="ar-SA"/>
      </w:rPr>
    </w:lvl>
    <w:lvl w:ilvl="3" w:tplc="63ECABA2">
      <w:numFmt w:val="bullet"/>
      <w:lvlText w:val="•"/>
      <w:lvlJc w:val="left"/>
      <w:pPr>
        <w:ind w:left="1365" w:hanging="207"/>
      </w:pPr>
      <w:rPr>
        <w:rFonts w:hint="default"/>
        <w:lang w:val="en-US" w:eastAsia="en-US" w:bidi="ar-SA"/>
      </w:rPr>
    </w:lvl>
    <w:lvl w:ilvl="4" w:tplc="FC5615D4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5" w:tplc="DD909A74">
      <w:numFmt w:val="bullet"/>
      <w:lvlText w:val="•"/>
      <w:lvlJc w:val="left"/>
      <w:pPr>
        <w:ind w:left="2076" w:hanging="207"/>
      </w:pPr>
      <w:rPr>
        <w:rFonts w:hint="default"/>
        <w:lang w:val="en-US" w:eastAsia="en-US" w:bidi="ar-SA"/>
      </w:rPr>
    </w:lvl>
    <w:lvl w:ilvl="6" w:tplc="D03AB73A">
      <w:numFmt w:val="bullet"/>
      <w:lvlText w:val="•"/>
      <w:lvlJc w:val="left"/>
      <w:pPr>
        <w:ind w:left="2431" w:hanging="207"/>
      </w:pPr>
      <w:rPr>
        <w:rFonts w:hint="default"/>
        <w:lang w:val="en-US" w:eastAsia="en-US" w:bidi="ar-SA"/>
      </w:rPr>
    </w:lvl>
    <w:lvl w:ilvl="7" w:tplc="BEAC6048">
      <w:numFmt w:val="bullet"/>
      <w:lvlText w:val="•"/>
      <w:lvlJc w:val="left"/>
      <w:pPr>
        <w:ind w:left="2787" w:hanging="207"/>
      </w:pPr>
      <w:rPr>
        <w:rFonts w:hint="default"/>
        <w:lang w:val="en-US" w:eastAsia="en-US" w:bidi="ar-SA"/>
      </w:rPr>
    </w:lvl>
    <w:lvl w:ilvl="8" w:tplc="2AB60730">
      <w:numFmt w:val="bullet"/>
      <w:lvlText w:val="•"/>
      <w:lvlJc w:val="left"/>
      <w:pPr>
        <w:ind w:left="3142" w:hanging="207"/>
      </w:pPr>
      <w:rPr>
        <w:rFonts w:hint="default"/>
        <w:lang w:val="en-US" w:eastAsia="en-US" w:bidi="ar-SA"/>
      </w:rPr>
    </w:lvl>
  </w:abstractNum>
  <w:abstractNum w:abstractNumId="18" w15:restartNumberingAfterBreak="0">
    <w:nsid w:val="0FBE1F15"/>
    <w:multiLevelType w:val="hybridMultilevel"/>
    <w:tmpl w:val="394C805C"/>
    <w:lvl w:ilvl="0" w:tplc="DA56D12E">
      <w:numFmt w:val="bullet"/>
      <w:lvlText w:val="-"/>
      <w:lvlJc w:val="left"/>
      <w:pPr>
        <w:ind w:left="1948" w:hanging="339"/>
      </w:pPr>
      <w:rPr>
        <w:rFonts w:ascii="Calibri" w:eastAsia="Calibri" w:hAnsi="Calibri" w:cs="Calibri" w:hint="default"/>
        <w:w w:val="102"/>
        <w:sz w:val="22"/>
        <w:szCs w:val="22"/>
        <w:lang w:val="en-US" w:eastAsia="en-US" w:bidi="ar-SA"/>
      </w:rPr>
    </w:lvl>
    <w:lvl w:ilvl="1" w:tplc="850CBE82">
      <w:numFmt w:val="bullet"/>
      <w:lvlText w:val="•"/>
      <w:lvlJc w:val="left"/>
      <w:pPr>
        <w:ind w:left="2828" w:hanging="339"/>
      </w:pPr>
      <w:rPr>
        <w:rFonts w:hint="default"/>
        <w:lang w:val="en-US" w:eastAsia="en-US" w:bidi="ar-SA"/>
      </w:rPr>
    </w:lvl>
    <w:lvl w:ilvl="2" w:tplc="0408FD92">
      <w:numFmt w:val="bullet"/>
      <w:lvlText w:val="•"/>
      <w:lvlJc w:val="left"/>
      <w:pPr>
        <w:ind w:left="3716" w:hanging="339"/>
      </w:pPr>
      <w:rPr>
        <w:rFonts w:hint="default"/>
        <w:lang w:val="en-US" w:eastAsia="en-US" w:bidi="ar-SA"/>
      </w:rPr>
    </w:lvl>
    <w:lvl w:ilvl="3" w:tplc="64801AEE">
      <w:numFmt w:val="bullet"/>
      <w:lvlText w:val="•"/>
      <w:lvlJc w:val="left"/>
      <w:pPr>
        <w:ind w:left="4604" w:hanging="339"/>
      </w:pPr>
      <w:rPr>
        <w:rFonts w:hint="default"/>
        <w:lang w:val="en-US" w:eastAsia="en-US" w:bidi="ar-SA"/>
      </w:rPr>
    </w:lvl>
    <w:lvl w:ilvl="4" w:tplc="6DCA577A">
      <w:numFmt w:val="bullet"/>
      <w:lvlText w:val="•"/>
      <w:lvlJc w:val="left"/>
      <w:pPr>
        <w:ind w:left="5492" w:hanging="339"/>
      </w:pPr>
      <w:rPr>
        <w:rFonts w:hint="default"/>
        <w:lang w:val="en-US" w:eastAsia="en-US" w:bidi="ar-SA"/>
      </w:rPr>
    </w:lvl>
    <w:lvl w:ilvl="5" w:tplc="5D7A7AFA">
      <w:numFmt w:val="bullet"/>
      <w:lvlText w:val="•"/>
      <w:lvlJc w:val="left"/>
      <w:pPr>
        <w:ind w:left="6380" w:hanging="339"/>
      </w:pPr>
      <w:rPr>
        <w:rFonts w:hint="default"/>
        <w:lang w:val="en-US" w:eastAsia="en-US" w:bidi="ar-SA"/>
      </w:rPr>
    </w:lvl>
    <w:lvl w:ilvl="6" w:tplc="467C7EF2">
      <w:numFmt w:val="bullet"/>
      <w:lvlText w:val="•"/>
      <w:lvlJc w:val="left"/>
      <w:pPr>
        <w:ind w:left="7268" w:hanging="339"/>
      </w:pPr>
      <w:rPr>
        <w:rFonts w:hint="default"/>
        <w:lang w:val="en-US" w:eastAsia="en-US" w:bidi="ar-SA"/>
      </w:rPr>
    </w:lvl>
    <w:lvl w:ilvl="7" w:tplc="A3CAF1DC">
      <w:numFmt w:val="bullet"/>
      <w:lvlText w:val="•"/>
      <w:lvlJc w:val="left"/>
      <w:pPr>
        <w:ind w:left="8156" w:hanging="339"/>
      </w:pPr>
      <w:rPr>
        <w:rFonts w:hint="default"/>
        <w:lang w:val="en-US" w:eastAsia="en-US" w:bidi="ar-SA"/>
      </w:rPr>
    </w:lvl>
    <w:lvl w:ilvl="8" w:tplc="37C27FA2">
      <w:numFmt w:val="bullet"/>
      <w:lvlText w:val="•"/>
      <w:lvlJc w:val="left"/>
      <w:pPr>
        <w:ind w:left="9044" w:hanging="339"/>
      </w:pPr>
      <w:rPr>
        <w:rFonts w:hint="default"/>
        <w:lang w:val="en-US" w:eastAsia="en-US" w:bidi="ar-SA"/>
      </w:rPr>
    </w:lvl>
  </w:abstractNum>
  <w:abstractNum w:abstractNumId="19" w15:restartNumberingAfterBreak="0">
    <w:nsid w:val="12870B8B"/>
    <w:multiLevelType w:val="multilevel"/>
    <w:tmpl w:val="FE64C92E"/>
    <w:name w:val="nhs_headings"/>
    <w:styleLink w:val="NHSHeadings"/>
    <w:lvl w:ilvl="0">
      <w:start w:val="1"/>
      <w:numFmt w:val="decimal"/>
      <w:pStyle w:val="Heading1Numbered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bere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bere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12E22C62"/>
    <w:multiLevelType w:val="hybridMultilevel"/>
    <w:tmpl w:val="B608EBF6"/>
    <w:lvl w:ilvl="0" w:tplc="00A4E4C4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C6902AA8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CCDEF5D4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6A56FCCC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B096114E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3C6E91B8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C284EDE4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E206896C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86E45ACA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21" w15:restartNumberingAfterBreak="0">
    <w:nsid w:val="13B82E06"/>
    <w:multiLevelType w:val="multilevel"/>
    <w:tmpl w:val="3D08CF68"/>
    <w:name w:val="nhs_bullets"/>
    <w:styleLink w:val="NHSBullets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851" w:hanging="284"/>
      </w:pPr>
      <w:rPr>
        <w:rFonts w:ascii="Symbol" w:hAnsi="Symbol" w:hint="default"/>
        <w:color w:val="005EB8"/>
      </w:rPr>
    </w:lvl>
    <w:lvl w:ilvl="1">
      <w:start w:val="1"/>
      <w:numFmt w:val="bullet"/>
      <w:pStyle w:val="ListBullet2"/>
      <w:lvlText w:val="‒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005EB8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072"/>
        </w:tabs>
        <w:ind w:left="1043" w:hanging="329"/>
      </w:pPr>
      <w:rPr>
        <w:rFonts w:ascii="Symbol" w:hAnsi="Symbol" w:hint="default"/>
        <w:color w:val="auto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429"/>
        </w:tabs>
        <w:ind w:left="1429" w:hanging="357"/>
      </w:pPr>
      <w:rPr>
        <w:rFonts w:ascii="Symbol" w:hAnsi="Symbol" w:hint="default"/>
        <w:color w:val="auto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786"/>
        </w:tabs>
        <w:ind w:left="1786" w:hanging="357"/>
      </w:pPr>
      <w:rPr>
        <w:rFonts w:ascii="Symbol" w:hAnsi="Symbol" w:hint="default"/>
        <w:color w:val="auto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13D22108"/>
    <w:multiLevelType w:val="hybridMultilevel"/>
    <w:tmpl w:val="C8644D04"/>
    <w:lvl w:ilvl="0" w:tplc="159C5AC4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7DAE0B0A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F336FAA2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BB2AE8CA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4184C600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9864A02C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4198DC7A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F73C729A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FBDA9050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23" w15:restartNumberingAfterBreak="0">
    <w:nsid w:val="19E105D1"/>
    <w:multiLevelType w:val="hybridMultilevel"/>
    <w:tmpl w:val="93DCCC90"/>
    <w:lvl w:ilvl="0" w:tplc="4B820C2C">
      <w:start w:val="1"/>
      <w:numFmt w:val="lowerLetter"/>
      <w:lvlText w:val="%1)"/>
      <w:lvlJc w:val="left"/>
      <w:pPr>
        <w:ind w:left="1118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6BD651EA">
      <w:numFmt w:val="bullet"/>
      <w:lvlText w:val="•"/>
      <w:lvlJc w:val="left"/>
      <w:pPr>
        <w:ind w:left="2486" w:hanging="339"/>
      </w:pPr>
      <w:rPr>
        <w:rFonts w:hint="default"/>
        <w:lang w:val="en-US" w:eastAsia="en-US" w:bidi="ar-SA"/>
      </w:rPr>
    </w:lvl>
    <w:lvl w:ilvl="2" w:tplc="E74C0524">
      <w:numFmt w:val="bullet"/>
      <w:lvlText w:val="•"/>
      <w:lvlJc w:val="left"/>
      <w:pPr>
        <w:ind w:left="3852" w:hanging="339"/>
      </w:pPr>
      <w:rPr>
        <w:rFonts w:hint="default"/>
        <w:lang w:val="en-US" w:eastAsia="en-US" w:bidi="ar-SA"/>
      </w:rPr>
    </w:lvl>
    <w:lvl w:ilvl="3" w:tplc="A5E6EF62">
      <w:numFmt w:val="bullet"/>
      <w:lvlText w:val="•"/>
      <w:lvlJc w:val="left"/>
      <w:pPr>
        <w:ind w:left="5219" w:hanging="339"/>
      </w:pPr>
      <w:rPr>
        <w:rFonts w:hint="default"/>
        <w:lang w:val="en-US" w:eastAsia="en-US" w:bidi="ar-SA"/>
      </w:rPr>
    </w:lvl>
    <w:lvl w:ilvl="4" w:tplc="36C8E262">
      <w:numFmt w:val="bullet"/>
      <w:lvlText w:val="•"/>
      <w:lvlJc w:val="left"/>
      <w:pPr>
        <w:ind w:left="6585" w:hanging="339"/>
      </w:pPr>
      <w:rPr>
        <w:rFonts w:hint="default"/>
        <w:lang w:val="en-US" w:eastAsia="en-US" w:bidi="ar-SA"/>
      </w:rPr>
    </w:lvl>
    <w:lvl w:ilvl="5" w:tplc="43E62CD4">
      <w:numFmt w:val="bullet"/>
      <w:lvlText w:val="•"/>
      <w:lvlJc w:val="left"/>
      <w:pPr>
        <w:ind w:left="7952" w:hanging="339"/>
      </w:pPr>
      <w:rPr>
        <w:rFonts w:hint="default"/>
        <w:lang w:val="en-US" w:eastAsia="en-US" w:bidi="ar-SA"/>
      </w:rPr>
    </w:lvl>
    <w:lvl w:ilvl="6" w:tplc="4D2882BC">
      <w:numFmt w:val="bullet"/>
      <w:lvlText w:val="•"/>
      <w:lvlJc w:val="left"/>
      <w:pPr>
        <w:ind w:left="9318" w:hanging="339"/>
      </w:pPr>
      <w:rPr>
        <w:rFonts w:hint="default"/>
        <w:lang w:val="en-US" w:eastAsia="en-US" w:bidi="ar-SA"/>
      </w:rPr>
    </w:lvl>
    <w:lvl w:ilvl="7" w:tplc="0AA47492">
      <w:numFmt w:val="bullet"/>
      <w:lvlText w:val="•"/>
      <w:lvlJc w:val="left"/>
      <w:pPr>
        <w:ind w:left="10684" w:hanging="339"/>
      </w:pPr>
      <w:rPr>
        <w:rFonts w:hint="default"/>
        <w:lang w:val="en-US" w:eastAsia="en-US" w:bidi="ar-SA"/>
      </w:rPr>
    </w:lvl>
    <w:lvl w:ilvl="8" w:tplc="760C353C">
      <w:numFmt w:val="bullet"/>
      <w:lvlText w:val="•"/>
      <w:lvlJc w:val="left"/>
      <w:pPr>
        <w:ind w:left="12051" w:hanging="339"/>
      </w:pPr>
      <w:rPr>
        <w:rFonts w:hint="default"/>
        <w:lang w:val="en-US" w:eastAsia="en-US" w:bidi="ar-SA"/>
      </w:rPr>
    </w:lvl>
  </w:abstractNum>
  <w:abstractNum w:abstractNumId="24" w15:restartNumberingAfterBreak="0">
    <w:nsid w:val="1CA813CC"/>
    <w:multiLevelType w:val="hybridMultilevel"/>
    <w:tmpl w:val="808E59C4"/>
    <w:lvl w:ilvl="0" w:tplc="090671DA">
      <w:start w:val="2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0"/>
        <w:w w:val="101"/>
        <w:sz w:val="26"/>
        <w:szCs w:val="26"/>
        <w:lang w:val="en-US" w:eastAsia="en-US" w:bidi="ar-SA"/>
      </w:rPr>
    </w:lvl>
    <w:lvl w:ilvl="1" w:tplc="1E5CFE1C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20500A08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334C709A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1F16EB90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83D4F426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05D61F0A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1E5629BE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C6A2D46E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25" w15:restartNumberingAfterBreak="0">
    <w:nsid w:val="1CED5829"/>
    <w:multiLevelType w:val="hybridMultilevel"/>
    <w:tmpl w:val="D3A85CD8"/>
    <w:lvl w:ilvl="0" w:tplc="20909320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BEBCB65E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DD6C3B64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D67E4EA0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A7B2DA9E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99745F60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76121CE2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5C92B9CA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F704F8F0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26" w15:restartNumberingAfterBreak="0">
    <w:nsid w:val="1D016549"/>
    <w:multiLevelType w:val="hybridMultilevel"/>
    <w:tmpl w:val="24AE6ACA"/>
    <w:lvl w:ilvl="0" w:tplc="55BC8942">
      <w:start w:val="1"/>
      <w:numFmt w:val="decimal"/>
      <w:lvlText w:val="%1)"/>
      <w:lvlJc w:val="left"/>
      <w:pPr>
        <w:ind w:left="308" w:hanging="207"/>
      </w:pPr>
      <w:rPr>
        <w:rFonts w:ascii="Arial" w:eastAsia="Calibri" w:hAnsi="Arial" w:cs="Arial" w:hint="default"/>
        <w:w w:val="99"/>
        <w:sz w:val="24"/>
        <w:szCs w:val="24"/>
        <w:lang w:val="en-US" w:eastAsia="en-US" w:bidi="ar-SA"/>
      </w:rPr>
    </w:lvl>
    <w:lvl w:ilvl="1" w:tplc="576A13A2">
      <w:numFmt w:val="bullet"/>
      <w:lvlText w:val="•"/>
      <w:lvlJc w:val="left"/>
      <w:pPr>
        <w:ind w:left="655" w:hanging="207"/>
      </w:pPr>
      <w:rPr>
        <w:rFonts w:hint="default"/>
        <w:lang w:val="en-US" w:eastAsia="en-US" w:bidi="ar-SA"/>
      </w:rPr>
    </w:lvl>
    <w:lvl w:ilvl="2" w:tplc="AFC21136">
      <w:numFmt w:val="bullet"/>
      <w:lvlText w:val="•"/>
      <w:lvlJc w:val="left"/>
      <w:pPr>
        <w:ind w:left="1010" w:hanging="207"/>
      </w:pPr>
      <w:rPr>
        <w:rFonts w:hint="default"/>
        <w:lang w:val="en-US" w:eastAsia="en-US" w:bidi="ar-SA"/>
      </w:rPr>
    </w:lvl>
    <w:lvl w:ilvl="3" w:tplc="B052CBE2">
      <w:numFmt w:val="bullet"/>
      <w:lvlText w:val="•"/>
      <w:lvlJc w:val="left"/>
      <w:pPr>
        <w:ind w:left="1365" w:hanging="207"/>
      </w:pPr>
      <w:rPr>
        <w:rFonts w:hint="default"/>
        <w:lang w:val="en-US" w:eastAsia="en-US" w:bidi="ar-SA"/>
      </w:rPr>
    </w:lvl>
    <w:lvl w:ilvl="4" w:tplc="15863A7E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5" w:tplc="760C19BA">
      <w:numFmt w:val="bullet"/>
      <w:lvlText w:val="•"/>
      <w:lvlJc w:val="left"/>
      <w:pPr>
        <w:ind w:left="2076" w:hanging="207"/>
      </w:pPr>
      <w:rPr>
        <w:rFonts w:hint="default"/>
        <w:lang w:val="en-US" w:eastAsia="en-US" w:bidi="ar-SA"/>
      </w:rPr>
    </w:lvl>
    <w:lvl w:ilvl="6" w:tplc="63D8C77C">
      <w:numFmt w:val="bullet"/>
      <w:lvlText w:val="•"/>
      <w:lvlJc w:val="left"/>
      <w:pPr>
        <w:ind w:left="2431" w:hanging="207"/>
      </w:pPr>
      <w:rPr>
        <w:rFonts w:hint="default"/>
        <w:lang w:val="en-US" w:eastAsia="en-US" w:bidi="ar-SA"/>
      </w:rPr>
    </w:lvl>
    <w:lvl w:ilvl="7" w:tplc="672EC976">
      <w:numFmt w:val="bullet"/>
      <w:lvlText w:val="•"/>
      <w:lvlJc w:val="left"/>
      <w:pPr>
        <w:ind w:left="2787" w:hanging="207"/>
      </w:pPr>
      <w:rPr>
        <w:rFonts w:hint="default"/>
        <w:lang w:val="en-US" w:eastAsia="en-US" w:bidi="ar-SA"/>
      </w:rPr>
    </w:lvl>
    <w:lvl w:ilvl="8" w:tplc="58A2D34E">
      <w:numFmt w:val="bullet"/>
      <w:lvlText w:val="•"/>
      <w:lvlJc w:val="left"/>
      <w:pPr>
        <w:ind w:left="3142" w:hanging="207"/>
      </w:pPr>
      <w:rPr>
        <w:rFonts w:hint="default"/>
        <w:lang w:val="en-US" w:eastAsia="en-US" w:bidi="ar-SA"/>
      </w:rPr>
    </w:lvl>
  </w:abstractNum>
  <w:abstractNum w:abstractNumId="27" w15:restartNumberingAfterBreak="0">
    <w:nsid w:val="1DB27CA6"/>
    <w:multiLevelType w:val="hybridMultilevel"/>
    <w:tmpl w:val="5B46FBC4"/>
    <w:lvl w:ilvl="0" w:tplc="500AF20C">
      <w:start w:val="1"/>
      <w:numFmt w:val="decimal"/>
      <w:lvlText w:val="%1)"/>
      <w:lvlJc w:val="left"/>
      <w:pPr>
        <w:ind w:left="318" w:hanging="216"/>
      </w:pPr>
      <w:rPr>
        <w:rFonts w:ascii="Calibri" w:eastAsia="Calibri" w:hAnsi="Calibri" w:cs="Calibri" w:hint="default"/>
        <w:w w:val="103"/>
        <w:sz w:val="20"/>
        <w:szCs w:val="20"/>
        <w:lang w:val="en-US" w:eastAsia="en-US" w:bidi="ar-SA"/>
      </w:rPr>
    </w:lvl>
    <w:lvl w:ilvl="1" w:tplc="79844700">
      <w:numFmt w:val="bullet"/>
      <w:lvlText w:val="•"/>
      <w:lvlJc w:val="left"/>
      <w:pPr>
        <w:ind w:left="820" w:hanging="216"/>
      </w:pPr>
      <w:rPr>
        <w:rFonts w:hint="default"/>
        <w:lang w:val="en-US" w:eastAsia="en-US" w:bidi="ar-SA"/>
      </w:rPr>
    </w:lvl>
    <w:lvl w:ilvl="2" w:tplc="4E2A28A6">
      <w:numFmt w:val="bullet"/>
      <w:lvlText w:val="•"/>
      <w:lvlJc w:val="left"/>
      <w:pPr>
        <w:ind w:left="1320" w:hanging="216"/>
      </w:pPr>
      <w:rPr>
        <w:rFonts w:hint="default"/>
        <w:lang w:val="en-US" w:eastAsia="en-US" w:bidi="ar-SA"/>
      </w:rPr>
    </w:lvl>
    <w:lvl w:ilvl="3" w:tplc="AD16ABBE">
      <w:numFmt w:val="bullet"/>
      <w:lvlText w:val="•"/>
      <w:lvlJc w:val="left"/>
      <w:pPr>
        <w:ind w:left="1820" w:hanging="216"/>
      </w:pPr>
      <w:rPr>
        <w:rFonts w:hint="default"/>
        <w:lang w:val="en-US" w:eastAsia="en-US" w:bidi="ar-SA"/>
      </w:rPr>
    </w:lvl>
    <w:lvl w:ilvl="4" w:tplc="1D049CB6">
      <w:numFmt w:val="bullet"/>
      <w:lvlText w:val="•"/>
      <w:lvlJc w:val="left"/>
      <w:pPr>
        <w:ind w:left="2320" w:hanging="216"/>
      </w:pPr>
      <w:rPr>
        <w:rFonts w:hint="default"/>
        <w:lang w:val="en-US" w:eastAsia="en-US" w:bidi="ar-SA"/>
      </w:rPr>
    </w:lvl>
    <w:lvl w:ilvl="5" w:tplc="7CE6231E">
      <w:numFmt w:val="bullet"/>
      <w:lvlText w:val="•"/>
      <w:lvlJc w:val="left"/>
      <w:pPr>
        <w:ind w:left="2820" w:hanging="216"/>
      </w:pPr>
      <w:rPr>
        <w:rFonts w:hint="default"/>
        <w:lang w:val="en-US" w:eastAsia="en-US" w:bidi="ar-SA"/>
      </w:rPr>
    </w:lvl>
    <w:lvl w:ilvl="6" w:tplc="BCB641EA">
      <w:numFmt w:val="bullet"/>
      <w:lvlText w:val="•"/>
      <w:lvlJc w:val="left"/>
      <w:pPr>
        <w:ind w:left="3320" w:hanging="216"/>
      </w:pPr>
      <w:rPr>
        <w:rFonts w:hint="default"/>
        <w:lang w:val="en-US" w:eastAsia="en-US" w:bidi="ar-SA"/>
      </w:rPr>
    </w:lvl>
    <w:lvl w:ilvl="7" w:tplc="437073A8">
      <w:numFmt w:val="bullet"/>
      <w:lvlText w:val="•"/>
      <w:lvlJc w:val="left"/>
      <w:pPr>
        <w:ind w:left="3820" w:hanging="216"/>
      </w:pPr>
      <w:rPr>
        <w:rFonts w:hint="default"/>
        <w:lang w:val="en-US" w:eastAsia="en-US" w:bidi="ar-SA"/>
      </w:rPr>
    </w:lvl>
    <w:lvl w:ilvl="8" w:tplc="6174F306">
      <w:numFmt w:val="bullet"/>
      <w:lvlText w:val="•"/>
      <w:lvlJc w:val="left"/>
      <w:pPr>
        <w:ind w:left="4320" w:hanging="216"/>
      </w:pPr>
      <w:rPr>
        <w:rFonts w:hint="default"/>
        <w:lang w:val="en-US" w:eastAsia="en-US" w:bidi="ar-SA"/>
      </w:rPr>
    </w:lvl>
  </w:abstractNum>
  <w:abstractNum w:abstractNumId="28" w15:restartNumberingAfterBreak="0">
    <w:nsid w:val="1E0978F4"/>
    <w:multiLevelType w:val="hybridMultilevel"/>
    <w:tmpl w:val="0AEC845A"/>
    <w:lvl w:ilvl="0" w:tplc="F48EB06C">
      <w:start w:val="1"/>
      <w:numFmt w:val="decimal"/>
      <w:lvlText w:val="%1)"/>
      <w:lvlJc w:val="left"/>
      <w:pPr>
        <w:ind w:left="1948" w:hanging="339"/>
      </w:pPr>
      <w:rPr>
        <w:rFonts w:ascii="Calibri" w:eastAsia="Calibri" w:hAnsi="Calibri" w:cs="Calibri" w:hint="default"/>
        <w:w w:val="102"/>
        <w:sz w:val="22"/>
        <w:szCs w:val="22"/>
        <w:lang w:val="en-US" w:eastAsia="en-US" w:bidi="ar-SA"/>
      </w:rPr>
    </w:lvl>
    <w:lvl w:ilvl="1" w:tplc="C43A7602">
      <w:numFmt w:val="bullet"/>
      <w:lvlText w:val="•"/>
      <w:lvlJc w:val="left"/>
      <w:pPr>
        <w:ind w:left="2828" w:hanging="339"/>
      </w:pPr>
      <w:rPr>
        <w:rFonts w:hint="default"/>
        <w:lang w:val="en-US" w:eastAsia="en-US" w:bidi="ar-SA"/>
      </w:rPr>
    </w:lvl>
    <w:lvl w:ilvl="2" w:tplc="C3EE1FF8">
      <w:numFmt w:val="bullet"/>
      <w:lvlText w:val="•"/>
      <w:lvlJc w:val="left"/>
      <w:pPr>
        <w:ind w:left="3716" w:hanging="339"/>
      </w:pPr>
      <w:rPr>
        <w:rFonts w:hint="default"/>
        <w:lang w:val="en-US" w:eastAsia="en-US" w:bidi="ar-SA"/>
      </w:rPr>
    </w:lvl>
    <w:lvl w:ilvl="3" w:tplc="B76AD366">
      <w:numFmt w:val="bullet"/>
      <w:lvlText w:val="•"/>
      <w:lvlJc w:val="left"/>
      <w:pPr>
        <w:ind w:left="4604" w:hanging="339"/>
      </w:pPr>
      <w:rPr>
        <w:rFonts w:hint="default"/>
        <w:lang w:val="en-US" w:eastAsia="en-US" w:bidi="ar-SA"/>
      </w:rPr>
    </w:lvl>
    <w:lvl w:ilvl="4" w:tplc="8A08EA14">
      <w:numFmt w:val="bullet"/>
      <w:lvlText w:val="•"/>
      <w:lvlJc w:val="left"/>
      <w:pPr>
        <w:ind w:left="5492" w:hanging="339"/>
      </w:pPr>
      <w:rPr>
        <w:rFonts w:hint="default"/>
        <w:lang w:val="en-US" w:eastAsia="en-US" w:bidi="ar-SA"/>
      </w:rPr>
    </w:lvl>
    <w:lvl w:ilvl="5" w:tplc="8BC0EA48">
      <w:numFmt w:val="bullet"/>
      <w:lvlText w:val="•"/>
      <w:lvlJc w:val="left"/>
      <w:pPr>
        <w:ind w:left="6380" w:hanging="339"/>
      </w:pPr>
      <w:rPr>
        <w:rFonts w:hint="default"/>
        <w:lang w:val="en-US" w:eastAsia="en-US" w:bidi="ar-SA"/>
      </w:rPr>
    </w:lvl>
    <w:lvl w:ilvl="6" w:tplc="5906ADDE">
      <w:numFmt w:val="bullet"/>
      <w:lvlText w:val="•"/>
      <w:lvlJc w:val="left"/>
      <w:pPr>
        <w:ind w:left="7268" w:hanging="339"/>
      </w:pPr>
      <w:rPr>
        <w:rFonts w:hint="default"/>
        <w:lang w:val="en-US" w:eastAsia="en-US" w:bidi="ar-SA"/>
      </w:rPr>
    </w:lvl>
    <w:lvl w:ilvl="7" w:tplc="9E468088">
      <w:numFmt w:val="bullet"/>
      <w:lvlText w:val="•"/>
      <w:lvlJc w:val="left"/>
      <w:pPr>
        <w:ind w:left="8156" w:hanging="339"/>
      </w:pPr>
      <w:rPr>
        <w:rFonts w:hint="default"/>
        <w:lang w:val="en-US" w:eastAsia="en-US" w:bidi="ar-SA"/>
      </w:rPr>
    </w:lvl>
    <w:lvl w:ilvl="8" w:tplc="6FD602B0">
      <w:numFmt w:val="bullet"/>
      <w:lvlText w:val="•"/>
      <w:lvlJc w:val="left"/>
      <w:pPr>
        <w:ind w:left="9044" w:hanging="339"/>
      </w:pPr>
      <w:rPr>
        <w:rFonts w:hint="default"/>
        <w:lang w:val="en-US" w:eastAsia="en-US" w:bidi="ar-SA"/>
      </w:rPr>
    </w:lvl>
  </w:abstractNum>
  <w:abstractNum w:abstractNumId="29" w15:restartNumberingAfterBreak="0">
    <w:nsid w:val="1E97494D"/>
    <w:multiLevelType w:val="multilevel"/>
    <w:tmpl w:val="65E4417A"/>
    <w:name w:val="eod_numbers"/>
    <w:styleLink w:val="NHSListNumbers"/>
    <w:lvl w:ilvl="0">
      <w:start w:val="1"/>
      <w:numFmt w:val="decimal"/>
      <w:pStyle w:val="ListNumbe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tabs>
          <w:tab w:val="num" w:pos="1474"/>
        </w:tabs>
        <w:ind w:left="1474" w:hanging="453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tabs>
          <w:tab w:val="num" w:pos="1928"/>
        </w:tabs>
        <w:ind w:left="1928" w:hanging="454"/>
      </w:pPr>
      <w:rPr>
        <w:rFonts w:hint="default"/>
      </w:rPr>
    </w:lvl>
    <w:lvl w:ilvl="3">
      <w:start w:val="1"/>
      <w:numFmt w:val="decimal"/>
      <w:pStyle w:val="ListNumber4"/>
      <w:lvlText w:val="(%4)"/>
      <w:lvlJc w:val="left"/>
      <w:pPr>
        <w:tabs>
          <w:tab w:val="num" w:pos="1429"/>
        </w:tabs>
        <w:ind w:left="1429" w:hanging="357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tabs>
          <w:tab w:val="num" w:pos="1786"/>
        </w:tabs>
        <w:ind w:left="1786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1EF37E34"/>
    <w:multiLevelType w:val="multilevel"/>
    <w:tmpl w:val="7D4A18DC"/>
    <w:name w:val="nhs_table_bullets"/>
    <w:styleLink w:val="NHSTableBullets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5EB8"/>
      </w:rPr>
    </w:lvl>
    <w:lvl w:ilvl="1">
      <w:start w:val="1"/>
      <w:numFmt w:val="bullet"/>
      <w:pStyle w:val="TableBullet2"/>
      <w:lvlText w:val="‒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5EB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20243AE0"/>
    <w:multiLevelType w:val="hybridMultilevel"/>
    <w:tmpl w:val="C1D49852"/>
    <w:lvl w:ilvl="0" w:tplc="07C44558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C9CE57EA">
      <w:numFmt w:val="bullet"/>
      <w:lvlText w:val="•"/>
      <w:lvlJc w:val="left"/>
      <w:pPr>
        <w:ind w:left="1460" w:hanging="339"/>
      </w:pPr>
      <w:rPr>
        <w:rFonts w:hint="default"/>
        <w:lang w:val="en-US" w:eastAsia="en-US" w:bidi="ar-SA"/>
      </w:rPr>
    </w:lvl>
    <w:lvl w:ilvl="2" w:tplc="0C8EE05E">
      <w:numFmt w:val="bullet"/>
      <w:lvlText w:val="•"/>
      <w:lvlJc w:val="left"/>
      <w:pPr>
        <w:ind w:left="2940" w:hanging="339"/>
      </w:pPr>
      <w:rPr>
        <w:rFonts w:hint="default"/>
        <w:lang w:val="en-US" w:eastAsia="en-US" w:bidi="ar-SA"/>
      </w:rPr>
    </w:lvl>
    <w:lvl w:ilvl="3" w:tplc="1FB4AF10">
      <w:numFmt w:val="bullet"/>
      <w:lvlText w:val="•"/>
      <w:lvlJc w:val="left"/>
      <w:pPr>
        <w:ind w:left="4420" w:hanging="339"/>
      </w:pPr>
      <w:rPr>
        <w:rFonts w:hint="default"/>
        <w:lang w:val="en-US" w:eastAsia="en-US" w:bidi="ar-SA"/>
      </w:rPr>
    </w:lvl>
    <w:lvl w:ilvl="4" w:tplc="AAF6300A">
      <w:numFmt w:val="bullet"/>
      <w:lvlText w:val="•"/>
      <w:lvlJc w:val="left"/>
      <w:pPr>
        <w:ind w:left="5901" w:hanging="339"/>
      </w:pPr>
      <w:rPr>
        <w:rFonts w:hint="default"/>
        <w:lang w:val="en-US" w:eastAsia="en-US" w:bidi="ar-SA"/>
      </w:rPr>
    </w:lvl>
    <w:lvl w:ilvl="5" w:tplc="66B2125A">
      <w:numFmt w:val="bullet"/>
      <w:lvlText w:val="•"/>
      <w:lvlJc w:val="left"/>
      <w:pPr>
        <w:ind w:left="7381" w:hanging="339"/>
      </w:pPr>
      <w:rPr>
        <w:rFonts w:hint="default"/>
        <w:lang w:val="en-US" w:eastAsia="en-US" w:bidi="ar-SA"/>
      </w:rPr>
    </w:lvl>
    <w:lvl w:ilvl="6" w:tplc="69625BB6">
      <w:numFmt w:val="bullet"/>
      <w:lvlText w:val="•"/>
      <w:lvlJc w:val="left"/>
      <w:pPr>
        <w:ind w:left="8862" w:hanging="339"/>
      </w:pPr>
      <w:rPr>
        <w:rFonts w:hint="default"/>
        <w:lang w:val="en-US" w:eastAsia="en-US" w:bidi="ar-SA"/>
      </w:rPr>
    </w:lvl>
    <w:lvl w:ilvl="7" w:tplc="BDDE671A">
      <w:numFmt w:val="bullet"/>
      <w:lvlText w:val="•"/>
      <w:lvlJc w:val="left"/>
      <w:pPr>
        <w:ind w:left="10342" w:hanging="339"/>
      </w:pPr>
      <w:rPr>
        <w:rFonts w:hint="default"/>
        <w:lang w:val="en-US" w:eastAsia="en-US" w:bidi="ar-SA"/>
      </w:rPr>
    </w:lvl>
    <w:lvl w:ilvl="8" w:tplc="EDBAA0AC">
      <w:numFmt w:val="bullet"/>
      <w:lvlText w:val="•"/>
      <w:lvlJc w:val="left"/>
      <w:pPr>
        <w:ind w:left="11823" w:hanging="339"/>
      </w:pPr>
      <w:rPr>
        <w:rFonts w:hint="default"/>
        <w:lang w:val="en-US" w:eastAsia="en-US" w:bidi="ar-SA"/>
      </w:rPr>
    </w:lvl>
  </w:abstractNum>
  <w:abstractNum w:abstractNumId="32" w15:restartNumberingAfterBreak="0">
    <w:nsid w:val="24632EDC"/>
    <w:multiLevelType w:val="hybridMultilevel"/>
    <w:tmpl w:val="B3382318"/>
    <w:lvl w:ilvl="0" w:tplc="9898941A">
      <w:start w:val="1"/>
      <w:numFmt w:val="decimal"/>
      <w:lvlText w:val="%1)"/>
      <w:lvlJc w:val="left"/>
      <w:pPr>
        <w:ind w:left="102" w:hanging="207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ar-SA"/>
      </w:rPr>
    </w:lvl>
    <w:lvl w:ilvl="1" w:tplc="426CB4BE">
      <w:numFmt w:val="bullet"/>
      <w:lvlText w:val="•"/>
      <w:lvlJc w:val="left"/>
      <w:pPr>
        <w:ind w:left="475" w:hanging="207"/>
      </w:pPr>
      <w:rPr>
        <w:rFonts w:hint="default"/>
        <w:lang w:val="en-US" w:eastAsia="en-US" w:bidi="ar-SA"/>
      </w:rPr>
    </w:lvl>
    <w:lvl w:ilvl="2" w:tplc="8F624AC2">
      <w:numFmt w:val="bullet"/>
      <w:lvlText w:val="•"/>
      <w:lvlJc w:val="left"/>
      <w:pPr>
        <w:ind w:left="850" w:hanging="207"/>
      </w:pPr>
      <w:rPr>
        <w:rFonts w:hint="default"/>
        <w:lang w:val="en-US" w:eastAsia="en-US" w:bidi="ar-SA"/>
      </w:rPr>
    </w:lvl>
    <w:lvl w:ilvl="3" w:tplc="74BA9110">
      <w:numFmt w:val="bullet"/>
      <w:lvlText w:val="•"/>
      <w:lvlJc w:val="left"/>
      <w:pPr>
        <w:ind w:left="1225" w:hanging="207"/>
      </w:pPr>
      <w:rPr>
        <w:rFonts w:hint="default"/>
        <w:lang w:val="en-US" w:eastAsia="en-US" w:bidi="ar-SA"/>
      </w:rPr>
    </w:lvl>
    <w:lvl w:ilvl="4" w:tplc="8A264FDA">
      <w:numFmt w:val="bullet"/>
      <w:lvlText w:val="•"/>
      <w:lvlJc w:val="left"/>
      <w:pPr>
        <w:ind w:left="1601" w:hanging="207"/>
      </w:pPr>
      <w:rPr>
        <w:rFonts w:hint="default"/>
        <w:lang w:val="en-US" w:eastAsia="en-US" w:bidi="ar-SA"/>
      </w:rPr>
    </w:lvl>
    <w:lvl w:ilvl="5" w:tplc="AF68DEC0">
      <w:numFmt w:val="bullet"/>
      <w:lvlText w:val="•"/>
      <w:lvlJc w:val="left"/>
      <w:pPr>
        <w:ind w:left="1976" w:hanging="207"/>
      </w:pPr>
      <w:rPr>
        <w:rFonts w:hint="default"/>
        <w:lang w:val="en-US" w:eastAsia="en-US" w:bidi="ar-SA"/>
      </w:rPr>
    </w:lvl>
    <w:lvl w:ilvl="6" w:tplc="2104FD68">
      <w:numFmt w:val="bullet"/>
      <w:lvlText w:val="•"/>
      <w:lvlJc w:val="left"/>
      <w:pPr>
        <w:ind w:left="2351" w:hanging="207"/>
      </w:pPr>
      <w:rPr>
        <w:rFonts w:hint="default"/>
        <w:lang w:val="en-US" w:eastAsia="en-US" w:bidi="ar-SA"/>
      </w:rPr>
    </w:lvl>
    <w:lvl w:ilvl="7" w:tplc="1D74502C">
      <w:numFmt w:val="bullet"/>
      <w:lvlText w:val="•"/>
      <w:lvlJc w:val="left"/>
      <w:pPr>
        <w:ind w:left="2727" w:hanging="207"/>
      </w:pPr>
      <w:rPr>
        <w:rFonts w:hint="default"/>
        <w:lang w:val="en-US" w:eastAsia="en-US" w:bidi="ar-SA"/>
      </w:rPr>
    </w:lvl>
    <w:lvl w:ilvl="8" w:tplc="16809F32">
      <w:numFmt w:val="bullet"/>
      <w:lvlText w:val="•"/>
      <w:lvlJc w:val="left"/>
      <w:pPr>
        <w:ind w:left="3102" w:hanging="207"/>
      </w:pPr>
      <w:rPr>
        <w:rFonts w:hint="default"/>
        <w:lang w:val="en-US" w:eastAsia="en-US" w:bidi="ar-SA"/>
      </w:rPr>
    </w:lvl>
  </w:abstractNum>
  <w:abstractNum w:abstractNumId="33" w15:restartNumberingAfterBreak="0">
    <w:nsid w:val="273E3A5A"/>
    <w:multiLevelType w:val="hybridMultilevel"/>
    <w:tmpl w:val="A3C42574"/>
    <w:lvl w:ilvl="0" w:tplc="566030BE">
      <w:start w:val="1"/>
      <w:numFmt w:val="decimal"/>
      <w:lvlText w:val="%1)"/>
      <w:lvlJc w:val="left"/>
      <w:pPr>
        <w:ind w:left="779" w:hanging="339"/>
      </w:pPr>
      <w:rPr>
        <w:rFonts w:ascii="Calibri" w:eastAsia="Calibri" w:hAnsi="Calibri" w:cs="Calibri" w:hint="default"/>
        <w:w w:val="103"/>
        <w:sz w:val="20"/>
        <w:szCs w:val="20"/>
        <w:lang w:val="en-US" w:eastAsia="en-US" w:bidi="ar-SA"/>
      </w:rPr>
    </w:lvl>
    <w:lvl w:ilvl="1" w:tplc="4C84FC48">
      <w:numFmt w:val="bullet"/>
      <w:lvlText w:val="•"/>
      <w:lvlJc w:val="left"/>
      <w:pPr>
        <w:ind w:left="1234" w:hanging="339"/>
      </w:pPr>
      <w:rPr>
        <w:rFonts w:hint="default"/>
        <w:lang w:val="en-US" w:eastAsia="en-US" w:bidi="ar-SA"/>
      </w:rPr>
    </w:lvl>
    <w:lvl w:ilvl="2" w:tplc="1BBEA9EC">
      <w:numFmt w:val="bullet"/>
      <w:lvlText w:val="•"/>
      <w:lvlJc w:val="left"/>
      <w:pPr>
        <w:ind w:left="1688" w:hanging="339"/>
      </w:pPr>
      <w:rPr>
        <w:rFonts w:hint="default"/>
        <w:lang w:val="en-US" w:eastAsia="en-US" w:bidi="ar-SA"/>
      </w:rPr>
    </w:lvl>
    <w:lvl w:ilvl="3" w:tplc="58902496">
      <w:numFmt w:val="bullet"/>
      <w:lvlText w:val="•"/>
      <w:lvlJc w:val="left"/>
      <w:pPr>
        <w:ind w:left="2142" w:hanging="339"/>
      </w:pPr>
      <w:rPr>
        <w:rFonts w:hint="default"/>
        <w:lang w:val="en-US" w:eastAsia="en-US" w:bidi="ar-SA"/>
      </w:rPr>
    </w:lvl>
    <w:lvl w:ilvl="4" w:tplc="D0C6BD56">
      <w:numFmt w:val="bullet"/>
      <w:lvlText w:val="•"/>
      <w:lvlJc w:val="left"/>
      <w:pPr>
        <w:ind w:left="2596" w:hanging="339"/>
      </w:pPr>
      <w:rPr>
        <w:rFonts w:hint="default"/>
        <w:lang w:val="en-US" w:eastAsia="en-US" w:bidi="ar-SA"/>
      </w:rPr>
    </w:lvl>
    <w:lvl w:ilvl="5" w:tplc="1FB603C6">
      <w:numFmt w:val="bullet"/>
      <w:lvlText w:val="•"/>
      <w:lvlJc w:val="left"/>
      <w:pPr>
        <w:ind w:left="3050" w:hanging="339"/>
      </w:pPr>
      <w:rPr>
        <w:rFonts w:hint="default"/>
        <w:lang w:val="en-US" w:eastAsia="en-US" w:bidi="ar-SA"/>
      </w:rPr>
    </w:lvl>
    <w:lvl w:ilvl="6" w:tplc="25302612">
      <w:numFmt w:val="bullet"/>
      <w:lvlText w:val="•"/>
      <w:lvlJc w:val="left"/>
      <w:pPr>
        <w:ind w:left="3504" w:hanging="339"/>
      </w:pPr>
      <w:rPr>
        <w:rFonts w:hint="default"/>
        <w:lang w:val="en-US" w:eastAsia="en-US" w:bidi="ar-SA"/>
      </w:rPr>
    </w:lvl>
    <w:lvl w:ilvl="7" w:tplc="C38A257C">
      <w:numFmt w:val="bullet"/>
      <w:lvlText w:val="•"/>
      <w:lvlJc w:val="left"/>
      <w:pPr>
        <w:ind w:left="3958" w:hanging="339"/>
      </w:pPr>
      <w:rPr>
        <w:rFonts w:hint="default"/>
        <w:lang w:val="en-US" w:eastAsia="en-US" w:bidi="ar-SA"/>
      </w:rPr>
    </w:lvl>
    <w:lvl w:ilvl="8" w:tplc="6A84B290">
      <w:numFmt w:val="bullet"/>
      <w:lvlText w:val="•"/>
      <w:lvlJc w:val="left"/>
      <w:pPr>
        <w:ind w:left="4412" w:hanging="339"/>
      </w:pPr>
      <w:rPr>
        <w:rFonts w:hint="default"/>
        <w:lang w:val="en-US" w:eastAsia="en-US" w:bidi="ar-SA"/>
      </w:rPr>
    </w:lvl>
  </w:abstractNum>
  <w:abstractNum w:abstractNumId="34" w15:restartNumberingAfterBreak="0">
    <w:nsid w:val="280866A5"/>
    <w:multiLevelType w:val="hybridMultilevel"/>
    <w:tmpl w:val="085274D2"/>
    <w:lvl w:ilvl="0" w:tplc="20B2AF30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3AC8999C">
      <w:start w:val="1"/>
      <w:numFmt w:val="lowerLetter"/>
      <w:lvlText w:val="%2."/>
      <w:lvlJc w:val="left"/>
      <w:pPr>
        <w:ind w:left="1456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2" w:tplc="959AC9F8">
      <w:numFmt w:val="bullet"/>
      <w:lvlText w:val="•"/>
      <w:lvlJc w:val="left"/>
      <w:pPr>
        <w:ind w:left="2940" w:hanging="339"/>
      </w:pPr>
      <w:rPr>
        <w:rFonts w:hint="default"/>
        <w:lang w:val="en-US" w:eastAsia="en-US" w:bidi="ar-SA"/>
      </w:rPr>
    </w:lvl>
    <w:lvl w:ilvl="3" w:tplc="D9CACED2">
      <w:numFmt w:val="bullet"/>
      <w:lvlText w:val="•"/>
      <w:lvlJc w:val="left"/>
      <w:pPr>
        <w:ind w:left="4420" w:hanging="339"/>
      </w:pPr>
      <w:rPr>
        <w:rFonts w:hint="default"/>
        <w:lang w:val="en-US" w:eastAsia="en-US" w:bidi="ar-SA"/>
      </w:rPr>
    </w:lvl>
    <w:lvl w:ilvl="4" w:tplc="DBF87B06">
      <w:numFmt w:val="bullet"/>
      <w:lvlText w:val="•"/>
      <w:lvlJc w:val="left"/>
      <w:pPr>
        <w:ind w:left="5900" w:hanging="339"/>
      </w:pPr>
      <w:rPr>
        <w:rFonts w:hint="default"/>
        <w:lang w:val="en-US" w:eastAsia="en-US" w:bidi="ar-SA"/>
      </w:rPr>
    </w:lvl>
    <w:lvl w:ilvl="5" w:tplc="09684896">
      <w:numFmt w:val="bullet"/>
      <w:lvlText w:val="•"/>
      <w:lvlJc w:val="left"/>
      <w:pPr>
        <w:ind w:left="7380" w:hanging="339"/>
      </w:pPr>
      <w:rPr>
        <w:rFonts w:hint="default"/>
        <w:lang w:val="en-US" w:eastAsia="en-US" w:bidi="ar-SA"/>
      </w:rPr>
    </w:lvl>
    <w:lvl w:ilvl="6" w:tplc="11C030F2">
      <w:numFmt w:val="bullet"/>
      <w:lvlText w:val="•"/>
      <w:lvlJc w:val="left"/>
      <w:pPr>
        <w:ind w:left="8860" w:hanging="339"/>
      </w:pPr>
      <w:rPr>
        <w:rFonts w:hint="default"/>
        <w:lang w:val="en-US" w:eastAsia="en-US" w:bidi="ar-SA"/>
      </w:rPr>
    </w:lvl>
    <w:lvl w:ilvl="7" w:tplc="00F4073C">
      <w:numFmt w:val="bullet"/>
      <w:lvlText w:val="•"/>
      <w:lvlJc w:val="left"/>
      <w:pPr>
        <w:ind w:left="10340" w:hanging="339"/>
      </w:pPr>
      <w:rPr>
        <w:rFonts w:hint="default"/>
        <w:lang w:val="en-US" w:eastAsia="en-US" w:bidi="ar-SA"/>
      </w:rPr>
    </w:lvl>
    <w:lvl w:ilvl="8" w:tplc="EFFACFE4">
      <w:numFmt w:val="bullet"/>
      <w:lvlText w:val="•"/>
      <w:lvlJc w:val="left"/>
      <w:pPr>
        <w:ind w:left="11820" w:hanging="339"/>
      </w:pPr>
      <w:rPr>
        <w:rFonts w:hint="default"/>
        <w:lang w:val="en-US" w:eastAsia="en-US" w:bidi="ar-SA"/>
      </w:rPr>
    </w:lvl>
  </w:abstractNum>
  <w:abstractNum w:abstractNumId="35" w15:restartNumberingAfterBreak="0">
    <w:nsid w:val="292B1C58"/>
    <w:multiLevelType w:val="hybridMultilevel"/>
    <w:tmpl w:val="0E7A9CE2"/>
    <w:lvl w:ilvl="0" w:tplc="F70A00AC">
      <w:start w:val="5"/>
      <w:numFmt w:val="decimal"/>
      <w:lvlText w:val="%1)"/>
      <w:lvlJc w:val="left"/>
      <w:pPr>
        <w:ind w:left="1948" w:hanging="339"/>
      </w:pPr>
      <w:rPr>
        <w:rFonts w:ascii="Calibri" w:eastAsia="Calibri" w:hAnsi="Calibri" w:cs="Calibri" w:hint="default"/>
        <w:w w:val="102"/>
        <w:sz w:val="22"/>
        <w:szCs w:val="22"/>
        <w:lang w:val="en-US" w:eastAsia="en-US" w:bidi="ar-SA"/>
      </w:rPr>
    </w:lvl>
    <w:lvl w:ilvl="1" w:tplc="48705A1E">
      <w:numFmt w:val="bullet"/>
      <w:lvlText w:val="•"/>
      <w:lvlJc w:val="left"/>
      <w:pPr>
        <w:ind w:left="2828" w:hanging="339"/>
      </w:pPr>
      <w:rPr>
        <w:rFonts w:hint="default"/>
        <w:lang w:val="en-US" w:eastAsia="en-US" w:bidi="ar-SA"/>
      </w:rPr>
    </w:lvl>
    <w:lvl w:ilvl="2" w:tplc="A20AEA00">
      <w:numFmt w:val="bullet"/>
      <w:lvlText w:val="•"/>
      <w:lvlJc w:val="left"/>
      <w:pPr>
        <w:ind w:left="3716" w:hanging="339"/>
      </w:pPr>
      <w:rPr>
        <w:rFonts w:hint="default"/>
        <w:lang w:val="en-US" w:eastAsia="en-US" w:bidi="ar-SA"/>
      </w:rPr>
    </w:lvl>
    <w:lvl w:ilvl="3" w:tplc="83B66A72">
      <w:numFmt w:val="bullet"/>
      <w:lvlText w:val="•"/>
      <w:lvlJc w:val="left"/>
      <w:pPr>
        <w:ind w:left="4604" w:hanging="339"/>
      </w:pPr>
      <w:rPr>
        <w:rFonts w:hint="default"/>
        <w:lang w:val="en-US" w:eastAsia="en-US" w:bidi="ar-SA"/>
      </w:rPr>
    </w:lvl>
    <w:lvl w:ilvl="4" w:tplc="17CC32DE">
      <w:numFmt w:val="bullet"/>
      <w:lvlText w:val="•"/>
      <w:lvlJc w:val="left"/>
      <w:pPr>
        <w:ind w:left="5492" w:hanging="339"/>
      </w:pPr>
      <w:rPr>
        <w:rFonts w:hint="default"/>
        <w:lang w:val="en-US" w:eastAsia="en-US" w:bidi="ar-SA"/>
      </w:rPr>
    </w:lvl>
    <w:lvl w:ilvl="5" w:tplc="FAD442A2">
      <w:numFmt w:val="bullet"/>
      <w:lvlText w:val="•"/>
      <w:lvlJc w:val="left"/>
      <w:pPr>
        <w:ind w:left="6380" w:hanging="339"/>
      </w:pPr>
      <w:rPr>
        <w:rFonts w:hint="default"/>
        <w:lang w:val="en-US" w:eastAsia="en-US" w:bidi="ar-SA"/>
      </w:rPr>
    </w:lvl>
    <w:lvl w:ilvl="6" w:tplc="901AC1E8">
      <w:numFmt w:val="bullet"/>
      <w:lvlText w:val="•"/>
      <w:lvlJc w:val="left"/>
      <w:pPr>
        <w:ind w:left="7268" w:hanging="339"/>
      </w:pPr>
      <w:rPr>
        <w:rFonts w:hint="default"/>
        <w:lang w:val="en-US" w:eastAsia="en-US" w:bidi="ar-SA"/>
      </w:rPr>
    </w:lvl>
    <w:lvl w:ilvl="7" w:tplc="991EA388">
      <w:numFmt w:val="bullet"/>
      <w:lvlText w:val="•"/>
      <w:lvlJc w:val="left"/>
      <w:pPr>
        <w:ind w:left="8156" w:hanging="339"/>
      </w:pPr>
      <w:rPr>
        <w:rFonts w:hint="default"/>
        <w:lang w:val="en-US" w:eastAsia="en-US" w:bidi="ar-SA"/>
      </w:rPr>
    </w:lvl>
    <w:lvl w:ilvl="8" w:tplc="3F528C9A">
      <w:numFmt w:val="bullet"/>
      <w:lvlText w:val="•"/>
      <w:lvlJc w:val="left"/>
      <w:pPr>
        <w:ind w:left="9044" w:hanging="339"/>
      </w:pPr>
      <w:rPr>
        <w:rFonts w:hint="default"/>
        <w:lang w:val="en-US" w:eastAsia="en-US" w:bidi="ar-SA"/>
      </w:rPr>
    </w:lvl>
  </w:abstractNum>
  <w:abstractNum w:abstractNumId="36" w15:restartNumberingAfterBreak="0">
    <w:nsid w:val="29F96863"/>
    <w:multiLevelType w:val="hybridMultilevel"/>
    <w:tmpl w:val="F7F2B8A6"/>
    <w:lvl w:ilvl="0" w:tplc="6A5E39F8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54408E68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D380940A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BE4ABF6A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BA1C4670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B4AA5856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446658C6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1E18DE30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5EF07A88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37" w15:restartNumberingAfterBreak="0">
    <w:nsid w:val="2B1B673E"/>
    <w:multiLevelType w:val="hybridMultilevel"/>
    <w:tmpl w:val="1CAEB6BE"/>
    <w:lvl w:ilvl="0" w:tplc="296A2034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E62E06BA">
      <w:numFmt w:val="bullet"/>
      <w:lvlText w:val="•"/>
      <w:lvlJc w:val="left"/>
      <w:pPr>
        <w:ind w:left="1460" w:hanging="339"/>
      </w:pPr>
      <w:rPr>
        <w:rFonts w:hint="default"/>
        <w:lang w:val="en-US" w:eastAsia="en-US" w:bidi="ar-SA"/>
      </w:rPr>
    </w:lvl>
    <w:lvl w:ilvl="2" w:tplc="4A3EA7BC">
      <w:numFmt w:val="bullet"/>
      <w:lvlText w:val="•"/>
      <w:lvlJc w:val="left"/>
      <w:pPr>
        <w:ind w:left="2940" w:hanging="339"/>
      </w:pPr>
      <w:rPr>
        <w:rFonts w:hint="default"/>
        <w:lang w:val="en-US" w:eastAsia="en-US" w:bidi="ar-SA"/>
      </w:rPr>
    </w:lvl>
    <w:lvl w:ilvl="3" w:tplc="59D0F8F6">
      <w:numFmt w:val="bullet"/>
      <w:lvlText w:val="•"/>
      <w:lvlJc w:val="left"/>
      <w:pPr>
        <w:ind w:left="4420" w:hanging="339"/>
      </w:pPr>
      <w:rPr>
        <w:rFonts w:hint="default"/>
        <w:lang w:val="en-US" w:eastAsia="en-US" w:bidi="ar-SA"/>
      </w:rPr>
    </w:lvl>
    <w:lvl w:ilvl="4" w:tplc="97BA510C">
      <w:numFmt w:val="bullet"/>
      <w:lvlText w:val="•"/>
      <w:lvlJc w:val="left"/>
      <w:pPr>
        <w:ind w:left="5901" w:hanging="339"/>
      </w:pPr>
      <w:rPr>
        <w:rFonts w:hint="default"/>
        <w:lang w:val="en-US" w:eastAsia="en-US" w:bidi="ar-SA"/>
      </w:rPr>
    </w:lvl>
    <w:lvl w:ilvl="5" w:tplc="88A0CB82">
      <w:numFmt w:val="bullet"/>
      <w:lvlText w:val="•"/>
      <w:lvlJc w:val="left"/>
      <w:pPr>
        <w:ind w:left="7381" w:hanging="339"/>
      </w:pPr>
      <w:rPr>
        <w:rFonts w:hint="default"/>
        <w:lang w:val="en-US" w:eastAsia="en-US" w:bidi="ar-SA"/>
      </w:rPr>
    </w:lvl>
    <w:lvl w:ilvl="6" w:tplc="C8CCDEA0">
      <w:numFmt w:val="bullet"/>
      <w:lvlText w:val="•"/>
      <w:lvlJc w:val="left"/>
      <w:pPr>
        <w:ind w:left="8862" w:hanging="339"/>
      </w:pPr>
      <w:rPr>
        <w:rFonts w:hint="default"/>
        <w:lang w:val="en-US" w:eastAsia="en-US" w:bidi="ar-SA"/>
      </w:rPr>
    </w:lvl>
    <w:lvl w:ilvl="7" w:tplc="62D8780A">
      <w:numFmt w:val="bullet"/>
      <w:lvlText w:val="•"/>
      <w:lvlJc w:val="left"/>
      <w:pPr>
        <w:ind w:left="10342" w:hanging="339"/>
      </w:pPr>
      <w:rPr>
        <w:rFonts w:hint="default"/>
        <w:lang w:val="en-US" w:eastAsia="en-US" w:bidi="ar-SA"/>
      </w:rPr>
    </w:lvl>
    <w:lvl w:ilvl="8" w:tplc="B8D2F528">
      <w:numFmt w:val="bullet"/>
      <w:lvlText w:val="•"/>
      <w:lvlJc w:val="left"/>
      <w:pPr>
        <w:ind w:left="11823" w:hanging="339"/>
      </w:pPr>
      <w:rPr>
        <w:rFonts w:hint="default"/>
        <w:lang w:val="en-US" w:eastAsia="en-US" w:bidi="ar-SA"/>
      </w:rPr>
    </w:lvl>
  </w:abstractNum>
  <w:abstractNum w:abstractNumId="38" w15:restartNumberingAfterBreak="0">
    <w:nsid w:val="2BEF2537"/>
    <w:multiLevelType w:val="hybridMultilevel"/>
    <w:tmpl w:val="B02E71E8"/>
    <w:lvl w:ilvl="0" w:tplc="45A4FF5A">
      <w:numFmt w:val="bullet"/>
      <w:lvlText w:val="-"/>
      <w:lvlJc w:val="left"/>
      <w:pPr>
        <w:ind w:left="1948" w:hanging="339"/>
      </w:pPr>
      <w:rPr>
        <w:rFonts w:ascii="Calibri" w:eastAsia="Calibri" w:hAnsi="Calibri" w:cs="Calibri" w:hint="default"/>
        <w:w w:val="102"/>
        <w:sz w:val="22"/>
        <w:szCs w:val="22"/>
        <w:lang w:val="en-US" w:eastAsia="en-US" w:bidi="ar-SA"/>
      </w:rPr>
    </w:lvl>
    <w:lvl w:ilvl="1" w:tplc="C5806AD2">
      <w:numFmt w:val="bullet"/>
      <w:lvlText w:val="•"/>
      <w:lvlJc w:val="left"/>
      <w:pPr>
        <w:ind w:left="2828" w:hanging="339"/>
      </w:pPr>
      <w:rPr>
        <w:rFonts w:hint="default"/>
        <w:lang w:val="en-US" w:eastAsia="en-US" w:bidi="ar-SA"/>
      </w:rPr>
    </w:lvl>
    <w:lvl w:ilvl="2" w:tplc="5C1C1150">
      <w:numFmt w:val="bullet"/>
      <w:lvlText w:val="•"/>
      <w:lvlJc w:val="left"/>
      <w:pPr>
        <w:ind w:left="3716" w:hanging="339"/>
      </w:pPr>
      <w:rPr>
        <w:rFonts w:hint="default"/>
        <w:lang w:val="en-US" w:eastAsia="en-US" w:bidi="ar-SA"/>
      </w:rPr>
    </w:lvl>
    <w:lvl w:ilvl="3" w:tplc="6F1E474A">
      <w:numFmt w:val="bullet"/>
      <w:lvlText w:val="•"/>
      <w:lvlJc w:val="left"/>
      <w:pPr>
        <w:ind w:left="4604" w:hanging="339"/>
      </w:pPr>
      <w:rPr>
        <w:rFonts w:hint="default"/>
        <w:lang w:val="en-US" w:eastAsia="en-US" w:bidi="ar-SA"/>
      </w:rPr>
    </w:lvl>
    <w:lvl w:ilvl="4" w:tplc="6564368C">
      <w:numFmt w:val="bullet"/>
      <w:lvlText w:val="•"/>
      <w:lvlJc w:val="left"/>
      <w:pPr>
        <w:ind w:left="5492" w:hanging="339"/>
      </w:pPr>
      <w:rPr>
        <w:rFonts w:hint="default"/>
        <w:lang w:val="en-US" w:eastAsia="en-US" w:bidi="ar-SA"/>
      </w:rPr>
    </w:lvl>
    <w:lvl w:ilvl="5" w:tplc="0528416E">
      <w:numFmt w:val="bullet"/>
      <w:lvlText w:val="•"/>
      <w:lvlJc w:val="left"/>
      <w:pPr>
        <w:ind w:left="6380" w:hanging="339"/>
      </w:pPr>
      <w:rPr>
        <w:rFonts w:hint="default"/>
        <w:lang w:val="en-US" w:eastAsia="en-US" w:bidi="ar-SA"/>
      </w:rPr>
    </w:lvl>
    <w:lvl w:ilvl="6" w:tplc="951CEA9C">
      <w:numFmt w:val="bullet"/>
      <w:lvlText w:val="•"/>
      <w:lvlJc w:val="left"/>
      <w:pPr>
        <w:ind w:left="7268" w:hanging="339"/>
      </w:pPr>
      <w:rPr>
        <w:rFonts w:hint="default"/>
        <w:lang w:val="en-US" w:eastAsia="en-US" w:bidi="ar-SA"/>
      </w:rPr>
    </w:lvl>
    <w:lvl w:ilvl="7" w:tplc="27C63AB4">
      <w:numFmt w:val="bullet"/>
      <w:lvlText w:val="•"/>
      <w:lvlJc w:val="left"/>
      <w:pPr>
        <w:ind w:left="8156" w:hanging="339"/>
      </w:pPr>
      <w:rPr>
        <w:rFonts w:hint="default"/>
        <w:lang w:val="en-US" w:eastAsia="en-US" w:bidi="ar-SA"/>
      </w:rPr>
    </w:lvl>
    <w:lvl w:ilvl="8" w:tplc="655A94B4">
      <w:numFmt w:val="bullet"/>
      <w:lvlText w:val="•"/>
      <w:lvlJc w:val="left"/>
      <w:pPr>
        <w:ind w:left="9044" w:hanging="339"/>
      </w:pPr>
      <w:rPr>
        <w:rFonts w:hint="default"/>
        <w:lang w:val="en-US" w:eastAsia="en-US" w:bidi="ar-SA"/>
      </w:rPr>
    </w:lvl>
  </w:abstractNum>
  <w:abstractNum w:abstractNumId="39" w15:restartNumberingAfterBreak="0">
    <w:nsid w:val="2C173BD9"/>
    <w:multiLevelType w:val="hybridMultilevel"/>
    <w:tmpl w:val="86BA34C2"/>
    <w:lvl w:ilvl="0" w:tplc="75361758">
      <w:start w:val="5"/>
      <w:numFmt w:val="decimal"/>
      <w:lvlText w:val="%1)"/>
      <w:lvlJc w:val="left"/>
      <w:pPr>
        <w:ind w:left="1948" w:hanging="339"/>
      </w:pPr>
      <w:rPr>
        <w:rFonts w:ascii="Calibri" w:eastAsia="Calibri" w:hAnsi="Calibri" w:cs="Calibri" w:hint="default"/>
        <w:w w:val="102"/>
        <w:sz w:val="22"/>
        <w:szCs w:val="22"/>
        <w:lang w:val="en-US" w:eastAsia="en-US" w:bidi="ar-SA"/>
      </w:rPr>
    </w:lvl>
    <w:lvl w:ilvl="1" w:tplc="FC90E9DC">
      <w:numFmt w:val="bullet"/>
      <w:lvlText w:val="•"/>
      <w:lvlJc w:val="left"/>
      <w:pPr>
        <w:ind w:left="2828" w:hanging="339"/>
      </w:pPr>
      <w:rPr>
        <w:rFonts w:hint="default"/>
        <w:lang w:val="en-US" w:eastAsia="en-US" w:bidi="ar-SA"/>
      </w:rPr>
    </w:lvl>
    <w:lvl w:ilvl="2" w:tplc="1D2EC90A">
      <w:numFmt w:val="bullet"/>
      <w:lvlText w:val="•"/>
      <w:lvlJc w:val="left"/>
      <w:pPr>
        <w:ind w:left="3716" w:hanging="339"/>
      </w:pPr>
      <w:rPr>
        <w:rFonts w:hint="default"/>
        <w:lang w:val="en-US" w:eastAsia="en-US" w:bidi="ar-SA"/>
      </w:rPr>
    </w:lvl>
    <w:lvl w:ilvl="3" w:tplc="247401EE">
      <w:numFmt w:val="bullet"/>
      <w:lvlText w:val="•"/>
      <w:lvlJc w:val="left"/>
      <w:pPr>
        <w:ind w:left="4604" w:hanging="339"/>
      </w:pPr>
      <w:rPr>
        <w:rFonts w:hint="default"/>
        <w:lang w:val="en-US" w:eastAsia="en-US" w:bidi="ar-SA"/>
      </w:rPr>
    </w:lvl>
    <w:lvl w:ilvl="4" w:tplc="5B9AB6AA">
      <w:numFmt w:val="bullet"/>
      <w:lvlText w:val="•"/>
      <w:lvlJc w:val="left"/>
      <w:pPr>
        <w:ind w:left="5492" w:hanging="339"/>
      </w:pPr>
      <w:rPr>
        <w:rFonts w:hint="default"/>
        <w:lang w:val="en-US" w:eastAsia="en-US" w:bidi="ar-SA"/>
      </w:rPr>
    </w:lvl>
    <w:lvl w:ilvl="5" w:tplc="4EBAB13E">
      <w:numFmt w:val="bullet"/>
      <w:lvlText w:val="•"/>
      <w:lvlJc w:val="left"/>
      <w:pPr>
        <w:ind w:left="6380" w:hanging="339"/>
      </w:pPr>
      <w:rPr>
        <w:rFonts w:hint="default"/>
        <w:lang w:val="en-US" w:eastAsia="en-US" w:bidi="ar-SA"/>
      </w:rPr>
    </w:lvl>
    <w:lvl w:ilvl="6" w:tplc="3C48E038">
      <w:numFmt w:val="bullet"/>
      <w:lvlText w:val="•"/>
      <w:lvlJc w:val="left"/>
      <w:pPr>
        <w:ind w:left="7268" w:hanging="339"/>
      </w:pPr>
      <w:rPr>
        <w:rFonts w:hint="default"/>
        <w:lang w:val="en-US" w:eastAsia="en-US" w:bidi="ar-SA"/>
      </w:rPr>
    </w:lvl>
    <w:lvl w:ilvl="7" w:tplc="6714F6BE">
      <w:numFmt w:val="bullet"/>
      <w:lvlText w:val="•"/>
      <w:lvlJc w:val="left"/>
      <w:pPr>
        <w:ind w:left="8156" w:hanging="339"/>
      </w:pPr>
      <w:rPr>
        <w:rFonts w:hint="default"/>
        <w:lang w:val="en-US" w:eastAsia="en-US" w:bidi="ar-SA"/>
      </w:rPr>
    </w:lvl>
    <w:lvl w:ilvl="8" w:tplc="8FF04BB4">
      <w:numFmt w:val="bullet"/>
      <w:lvlText w:val="•"/>
      <w:lvlJc w:val="left"/>
      <w:pPr>
        <w:ind w:left="9044" w:hanging="339"/>
      </w:pPr>
      <w:rPr>
        <w:rFonts w:hint="default"/>
        <w:lang w:val="en-US" w:eastAsia="en-US" w:bidi="ar-SA"/>
      </w:rPr>
    </w:lvl>
  </w:abstractNum>
  <w:abstractNum w:abstractNumId="40" w15:restartNumberingAfterBreak="0">
    <w:nsid w:val="2D386745"/>
    <w:multiLevelType w:val="hybridMultilevel"/>
    <w:tmpl w:val="00540B98"/>
    <w:lvl w:ilvl="0" w:tplc="0166F8F2">
      <w:start w:val="6"/>
      <w:numFmt w:val="decimal"/>
      <w:lvlText w:val="%1)"/>
      <w:lvlJc w:val="left"/>
      <w:pPr>
        <w:ind w:left="486" w:hanging="339"/>
      </w:pPr>
      <w:rPr>
        <w:rFonts w:ascii="Calibri" w:eastAsia="Calibri" w:hAnsi="Calibri" w:cs="Calibri" w:hint="default"/>
        <w:color w:val="0562C1"/>
        <w:w w:val="103"/>
        <w:sz w:val="20"/>
        <w:szCs w:val="20"/>
        <w:lang w:val="en-US" w:eastAsia="en-US" w:bidi="ar-SA"/>
      </w:rPr>
    </w:lvl>
    <w:lvl w:ilvl="1" w:tplc="FB72DD0A">
      <w:numFmt w:val="bullet"/>
      <w:lvlText w:val="•"/>
      <w:lvlJc w:val="left"/>
      <w:pPr>
        <w:ind w:left="964" w:hanging="339"/>
      </w:pPr>
      <w:rPr>
        <w:rFonts w:hint="default"/>
        <w:lang w:val="en-US" w:eastAsia="en-US" w:bidi="ar-SA"/>
      </w:rPr>
    </w:lvl>
    <w:lvl w:ilvl="2" w:tplc="4B9E3DDC">
      <w:numFmt w:val="bullet"/>
      <w:lvlText w:val="•"/>
      <w:lvlJc w:val="left"/>
      <w:pPr>
        <w:ind w:left="1448" w:hanging="339"/>
      </w:pPr>
      <w:rPr>
        <w:rFonts w:hint="default"/>
        <w:lang w:val="en-US" w:eastAsia="en-US" w:bidi="ar-SA"/>
      </w:rPr>
    </w:lvl>
    <w:lvl w:ilvl="3" w:tplc="A2066896">
      <w:numFmt w:val="bullet"/>
      <w:lvlText w:val="•"/>
      <w:lvlJc w:val="left"/>
      <w:pPr>
        <w:ind w:left="1932" w:hanging="339"/>
      </w:pPr>
      <w:rPr>
        <w:rFonts w:hint="default"/>
        <w:lang w:val="en-US" w:eastAsia="en-US" w:bidi="ar-SA"/>
      </w:rPr>
    </w:lvl>
    <w:lvl w:ilvl="4" w:tplc="CDDAC642">
      <w:numFmt w:val="bullet"/>
      <w:lvlText w:val="•"/>
      <w:lvlJc w:val="left"/>
      <w:pPr>
        <w:ind w:left="2416" w:hanging="339"/>
      </w:pPr>
      <w:rPr>
        <w:rFonts w:hint="default"/>
        <w:lang w:val="en-US" w:eastAsia="en-US" w:bidi="ar-SA"/>
      </w:rPr>
    </w:lvl>
    <w:lvl w:ilvl="5" w:tplc="90082E04">
      <w:numFmt w:val="bullet"/>
      <w:lvlText w:val="•"/>
      <w:lvlJc w:val="left"/>
      <w:pPr>
        <w:ind w:left="2900" w:hanging="339"/>
      </w:pPr>
      <w:rPr>
        <w:rFonts w:hint="default"/>
        <w:lang w:val="en-US" w:eastAsia="en-US" w:bidi="ar-SA"/>
      </w:rPr>
    </w:lvl>
    <w:lvl w:ilvl="6" w:tplc="9F447A8C">
      <w:numFmt w:val="bullet"/>
      <w:lvlText w:val="•"/>
      <w:lvlJc w:val="left"/>
      <w:pPr>
        <w:ind w:left="3384" w:hanging="339"/>
      </w:pPr>
      <w:rPr>
        <w:rFonts w:hint="default"/>
        <w:lang w:val="en-US" w:eastAsia="en-US" w:bidi="ar-SA"/>
      </w:rPr>
    </w:lvl>
    <w:lvl w:ilvl="7" w:tplc="EFF63320">
      <w:numFmt w:val="bullet"/>
      <w:lvlText w:val="•"/>
      <w:lvlJc w:val="left"/>
      <w:pPr>
        <w:ind w:left="3868" w:hanging="339"/>
      </w:pPr>
      <w:rPr>
        <w:rFonts w:hint="default"/>
        <w:lang w:val="en-US" w:eastAsia="en-US" w:bidi="ar-SA"/>
      </w:rPr>
    </w:lvl>
    <w:lvl w:ilvl="8" w:tplc="A976A302">
      <w:numFmt w:val="bullet"/>
      <w:lvlText w:val="•"/>
      <w:lvlJc w:val="left"/>
      <w:pPr>
        <w:ind w:left="4352" w:hanging="339"/>
      </w:pPr>
      <w:rPr>
        <w:rFonts w:hint="default"/>
        <w:lang w:val="en-US" w:eastAsia="en-US" w:bidi="ar-SA"/>
      </w:rPr>
    </w:lvl>
  </w:abstractNum>
  <w:abstractNum w:abstractNumId="41" w15:restartNumberingAfterBreak="0">
    <w:nsid w:val="2EF06D1C"/>
    <w:multiLevelType w:val="hybridMultilevel"/>
    <w:tmpl w:val="29307E88"/>
    <w:lvl w:ilvl="0" w:tplc="A16E9D98">
      <w:start w:val="1"/>
      <w:numFmt w:val="decimal"/>
      <w:lvlText w:val="%1)"/>
      <w:lvlJc w:val="left"/>
      <w:pPr>
        <w:ind w:left="317" w:hanging="216"/>
      </w:pPr>
      <w:rPr>
        <w:rFonts w:ascii="Calibri" w:eastAsia="Calibri" w:hAnsi="Calibri" w:cs="Calibri" w:hint="default"/>
        <w:w w:val="103"/>
        <w:sz w:val="20"/>
        <w:szCs w:val="20"/>
        <w:lang w:val="en-US" w:eastAsia="en-US" w:bidi="ar-SA"/>
      </w:rPr>
    </w:lvl>
    <w:lvl w:ilvl="1" w:tplc="4F0E1CA6">
      <w:numFmt w:val="bullet"/>
      <w:lvlText w:val="•"/>
      <w:lvlJc w:val="left"/>
      <w:pPr>
        <w:ind w:left="673" w:hanging="216"/>
      </w:pPr>
      <w:rPr>
        <w:rFonts w:hint="default"/>
        <w:lang w:val="en-US" w:eastAsia="en-US" w:bidi="ar-SA"/>
      </w:rPr>
    </w:lvl>
    <w:lvl w:ilvl="2" w:tplc="5F441180">
      <w:numFmt w:val="bullet"/>
      <w:lvlText w:val="•"/>
      <w:lvlJc w:val="left"/>
      <w:pPr>
        <w:ind w:left="1026" w:hanging="216"/>
      </w:pPr>
      <w:rPr>
        <w:rFonts w:hint="default"/>
        <w:lang w:val="en-US" w:eastAsia="en-US" w:bidi="ar-SA"/>
      </w:rPr>
    </w:lvl>
    <w:lvl w:ilvl="3" w:tplc="DFB49808">
      <w:numFmt w:val="bullet"/>
      <w:lvlText w:val="•"/>
      <w:lvlJc w:val="left"/>
      <w:pPr>
        <w:ind w:left="1379" w:hanging="216"/>
      </w:pPr>
      <w:rPr>
        <w:rFonts w:hint="default"/>
        <w:lang w:val="en-US" w:eastAsia="en-US" w:bidi="ar-SA"/>
      </w:rPr>
    </w:lvl>
    <w:lvl w:ilvl="4" w:tplc="0E9830FE">
      <w:numFmt w:val="bullet"/>
      <w:lvlText w:val="•"/>
      <w:lvlJc w:val="left"/>
      <w:pPr>
        <w:ind w:left="1733" w:hanging="216"/>
      </w:pPr>
      <w:rPr>
        <w:rFonts w:hint="default"/>
        <w:lang w:val="en-US" w:eastAsia="en-US" w:bidi="ar-SA"/>
      </w:rPr>
    </w:lvl>
    <w:lvl w:ilvl="5" w:tplc="FC1A34A0">
      <w:numFmt w:val="bullet"/>
      <w:lvlText w:val="•"/>
      <w:lvlJc w:val="left"/>
      <w:pPr>
        <w:ind w:left="2086" w:hanging="216"/>
      </w:pPr>
      <w:rPr>
        <w:rFonts w:hint="default"/>
        <w:lang w:val="en-US" w:eastAsia="en-US" w:bidi="ar-SA"/>
      </w:rPr>
    </w:lvl>
    <w:lvl w:ilvl="6" w:tplc="6ED211D2">
      <w:numFmt w:val="bullet"/>
      <w:lvlText w:val="•"/>
      <w:lvlJc w:val="left"/>
      <w:pPr>
        <w:ind w:left="2439" w:hanging="216"/>
      </w:pPr>
      <w:rPr>
        <w:rFonts w:hint="default"/>
        <w:lang w:val="en-US" w:eastAsia="en-US" w:bidi="ar-SA"/>
      </w:rPr>
    </w:lvl>
    <w:lvl w:ilvl="7" w:tplc="027A52AC">
      <w:numFmt w:val="bullet"/>
      <w:lvlText w:val="•"/>
      <w:lvlJc w:val="left"/>
      <w:pPr>
        <w:ind w:left="2793" w:hanging="216"/>
      </w:pPr>
      <w:rPr>
        <w:rFonts w:hint="default"/>
        <w:lang w:val="en-US" w:eastAsia="en-US" w:bidi="ar-SA"/>
      </w:rPr>
    </w:lvl>
    <w:lvl w:ilvl="8" w:tplc="F5F8DA38">
      <w:numFmt w:val="bullet"/>
      <w:lvlText w:val="•"/>
      <w:lvlJc w:val="left"/>
      <w:pPr>
        <w:ind w:left="3146" w:hanging="216"/>
      </w:pPr>
      <w:rPr>
        <w:rFonts w:hint="default"/>
        <w:lang w:val="en-US" w:eastAsia="en-US" w:bidi="ar-SA"/>
      </w:rPr>
    </w:lvl>
  </w:abstractNum>
  <w:abstractNum w:abstractNumId="42" w15:restartNumberingAfterBreak="0">
    <w:nsid w:val="32871A9D"/>
    <w:multiLevelType w:val="hybridMultilevel"/>
    <w:tmpl w:val="6220D752"/>
    <w:lvl w:ilvl="0" w:tplc="1E60B97C">
      <w:start w:val="1"/>
      <w:numFmt w:val="decimal"/>
      <w:lvlText w:val="%1."/>
      <w:lvlJc w:val="left"/>
      <w:pPr>
        <w:ind w:left="308" w:hanging="207"/>
      </w:pPr>
      <w:rPr>
        <w:rFonts w:ascii="Calibri" w:eastAsia="Calibri" w:hAnsi="Calibri" w:cs="Calibri" w:hint="default"/>
        <w:w w:val="103"/>
        <w:sz w:val="20"/>
        <w:szCs w:val="20"/>
        <w:lang w:val="en-US" w:eastAsia="en-US" w:bidi="ar-SA"/>
      </w:rPr>
    </w:lvl>
    <w:lvl w:ilvl="1" w:tplc="6D2A4EA4">
      <w:numFmt w:val="bullet"/>
      <w:lvlText w:val="•"/>
      <w:lvlJc w:val="left"/>
      <w:pPr>
        <w:ind w:left="655" w:hanging="207"/>
      </w:pPr>
      <w:rPr>
        <w:rFonts w:hint="default"/>
        <w:lang w:val="en-US" w:eastAsia="en-US" w:bidi="ar-SA"/>
      </w:rPr>
    </w:lvl>
    <w:lvl w:ilvl="2" w:tplc="6E2AAFDE">
      <w:numFmt w:val="bullet"/>
      <w:lvlText w:val="•"/>
      <w:lvlJc w:val="left"/>
      <w:pPr>
        <w:ind w:left="1010" w:hanging="207"/>
      </w:pPr>
      <w:rPr>
        <w:rFonts w:hint="default"/>
        <w:lang w:val="en-US" w:eastAsia="en-US" w:bidi="ar-SA"/>
      </w:rPr>
    </w:lvl>
    <w:lvl w:ilvl="3" w:tplc="50508F36">
      <w:numFmt w:val="bullet"/>
      <w:lvlText w:val="•"/>
      <w:lvlJc w:val="left"/>
      <w:pPr>
        <w:ind w:left="1365" w:hanging="207"/>
      </w:pPr>
      <w:rPr>
        <w:rFonts w:hint="default"/>
        <w:lang w:val="en-US" w:eastAsia="en-US" w:bidi="ar-SA"/>
      </w:rPr>
    </w:lvl>
    <w:lvl w:ilvl="4" w:tplc="910A99C8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5" w:tplc="007E354C">
      <w:numFmt w:val="bullet"/>
      <w:lvlText w:val="•"/>
      <w:lvlJc w:val="left"/>
      <w:pPr>
        <w:ind w:left="2076" w:hanging="207"/>
      </w:pPr>
      <w:rPr>
        <w:rFonts w:hint="default"/>
        <w:lang w:val="en-US" w:eastAsia="en-US" w:bidi="ar-SA"/>
      </w:rPr>
    </w:lvl>
    <w:lvl w:ilvl="6" w:tplc="35E03F3A">
      <w:numFmt w:val="bullet"/>
      <w:lvlText w:val="•"/>
      <w:lvlJc w:val="left"/>
      <w:pPr>
        <w:ind w:left="2431" w:hanging="207"/>
      </w:pPr>
      <w:rPr>
        <w:rFonts w:hint="default"/>
        <w:lang w:val="en-US" w:eastAsia="en-US" w:bidi="ar-SA"/>
      </w:rPr>
    </w:lvl>
    <w:lvl w:ilvl="7" w:tplc="FDCAFAAC">
      <w:numFmt w:val="bullet"/>
      <w:lvlText w:val="•"/>
      <w:lvlJc w:val="left"/>
      <w:pPr>
        <w:ind w:left="2787" w:hanging="207"/>
      </w:pPr>
      <w:rPr>
        <w:rFonts w:hint="default"/>
        <w:lang w:val="en-US" w:eastAsia="en-US" w:bidi="ar-SA"/>
      </w:rPr>
    </w:lvl>
    <w:lvl w:ilvl="8" w:tplc="21B0ACBC">
      <w:numFmt w:val="bullet"/>
      <w:lvlText w:val="•"/>
      <w:lvlJc w:val="left"/>
      <w:pPr>
        <w:ind w:left="3142" w:hanging="207"/>
      </w:pPr>
      <w:rPr>
        <w:rFonts w:hint="default"/>
        <w:lang w:val="en-US" w:eastAsia="en-US" w:bidi="ar-SA"/>
      </w:rPr>
    </w:lvl>
  </w:abstractNum>
  <w:abstractNum w:abstractNumId="43" w15:restartNumberingAfterBreak="0">
    <w:nsid w:val="33B44765"/>
    <w:multiLevelType w:val="hybridMultilevel"/>
    <w:tmpl w:val="78EE9FCC"/>
    <w:lvl w:ilvl="0" w:tplc="DDC45F5A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8B829590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3398B778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0BF03FC6">
      <w:numFmt w:val="bullet"/>
      <w:lvlText w:val="•"/>
      <w:lvlJc w:val="left"/>
      <w:pPr>
        <w:ind w:left="4980" w:hanging="339"/>
      </w:pPr>
      <w:rPr>
        <w:rFonts w:hint="default"/>
        <w:lang w:val="en-US" w:eastAsia="en-US" w:bidi="ar-SA"/>
      </w:rPr>
    </w:lvl>
    <w:lvl w:ilvl="4" w:tplc="F06AC59E">
      <w:numFmt w:val="bullet"/>
      <w:lvlText w:val="•"/>
      <w:lvlJc w:val="left"/>
      <w:pPr>
        <w:ind w:left="6380" w:hanging="339"/>
      </w:pPr>
      <w:rPr>
        <w:rFonts w:hint="default"/>
        <w:lang w:val="en-US" w:eastAsia="en-US" w:bidi="ar-SA"/>
      </w:rPr>
    </w:lvl>
    <w:lvl w:ilvl="5" w:tplc="C8C8454A">
      <w:numFmt w:val="bullet"/>
      <w:lvlText w:val="•"/>
      <w:lvlJc w:val="left"/>
      <w:pPr>
        <w:ind w:left="7780" w:hanging="339"/>
      </w:pPr>
      <w:rPr>
        <w:rFonts w:hint="default"/>
        <w:lang w:val="en-US" w:eastAsia="en-US" w:bidi="ar-SA"/>
      </w:rPr>
    </w:lvl>
    <w:lvl w:ilvl="6" w:tplc="8B281A6C">
      <w:numFmt w:val="bullet"/>
      <w:lvlText w:val="•"/>
      <w:lvlJc w:val="left"/>
      <w:pPr>
        <w:ind w:left="9180" w:hanging="339"/>
      </w:pPr>
      <w:rPr>
        <w:rFonts w:hint="default"/>
        <w:lang w:val="en-US" w:eastAsia="en-US" w:bidi="ar-SA"/>
      </w:rPr>
    </w:lvl>
    <w:lvl w:ilvl="7" w:tplc="18360E02">
      <w:numFmt w:val="bullet"/>
      <w:lvlText w:val="•"/>
      <w:lvlJc w:val="left"/>
      <w:pPr>
        <w:ind w:left="10580" w:hanging="339"/>
      </w:pPr>
      <w:rPr>
        <w:rFonts w:hint="default"/>
        <w:lang w:val="en-US" w:eastAsia="en-US" w:bidi="ar-SA"/>
      </w:rPr>
    </w:lvl>
    <w:lvl w:ilvl="8" w:tplc="D338BF80">
      <w:numFmt w:val="bullet"/>
      <w:lvlText w:val="•"/>
      <w:lvlJc w:val="left"/>
      <w:pPr>
        <w:ind w:left="11980" w:hanging="339"/>
      </w:pPr>
      <w:rPr>
        <w:rFonts w:hint="default"/>
        <w:lang w:val="en-US" w:eastAsia="en-US" w:bidi="ar-SA"/>
      </w:rPr>
    </w:lvl>
  </w:abstractNum>
  <w:abstractNum w:abstractNumId="44" w15:restartNumberingAfterBreak="0">
    <w:nsid w:val="342C3704"/>
    <w:multiLevelType w:val="hybridMultilevel"/>
    <w:tmpl w:val="A1420BFA"/>
    <w:lvl w:ilvl="0" w:tplc="E8BE47CE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26DAC580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7C241514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25049832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3C8A0D90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B628A780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51E40832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C13A5EF2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E40E8C1A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45" w15:restartNumberingAfterBreak="0">
    <w:nsid w:val="36617512"/>
    <w:multiLevelType w:val="hybridMultilevel"/>
    <w:tmpl w:val="202C8916"/>
    <w:lvl w:ilvl="0" w:tplc="933609EE">
      <w:start w:val="1"/>
      <w:numFmt w:val="lowerLetter"/>
      <w:lvlText w:val="%1)"/>
      <w:lvlJc w:val="left"/>
      <w:pPr>
        <w:ind w:left="779" w:hanging="677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34CCEC96">
      <w:numFmt w:val="bullet"/>
      <w:lvlText w:val="•"/>
      <w:lvlJc w:val="left"/>
      <w:pPr>
        <w:ind w:left="2180" w:hanging="677"/>
      </w:pPr>
      <w:rPr>
        <w:rFonts w:hint="default"/>
        <w:lang w:val="en-US" w:eastAsia="en-US" w:bidi="ar-SA"/>
      </w:rPr>
    </w:lvl>
    <w:lvl w:ilvl="2" w:tplc="C0E23544">
      <w:numFmt w:val="bullet"/>
      <w:lvlText w:val="•"/>
      <w:lvlJc w:val="left"/>
      <w:pPr>
        <w:ind w:left="3580" w:hanging="677"/>
      </w:pPr>
      <w:rPr>
        <w:rFonts w:hint="default"/>
        <w:lang w:val="en-US" w:eastAsia="en-US" w:bidi="ar-SA"/>
      </w:rPr>
    </w:lvl>
    <w:lvl w:ilvl="3" w:tplc="F7A64862">
      <w:numFmt w:val="bullet"/>
      <w:lvlText w:val="•"/>
      <w:lvlJc w:val="left"/>
      <w:pPr>
        <w:ind w:left="4981" w:hanging="677"/>
      </w:pPr>
      <w:rPr>
        <w:rFonts w:hint="default"/>
        <w:lang w:val="en-US" w:eastAsia="en-US" w:bidi="ar-SA"/>
      </w:rPr>
    </w:lvl>
    <w:lvl w:ilvl="4" w:tplc="2B90B6CC">
      <w:numFmt w:val="bullet"/>
      <w:lvlText w:val="•"/>
      <w:lvlJc w:val="left"/>
      <w:pPr>
        <w:ind w:left="6381" w:hanging="677"/>
      </w:pPr>
      <w:rPr>
        <w:rFonts w:hint="default"/>
        <w:lang w:val="en-US" w:eastAsia="en-US" w:bidi="ar-SA"/>
      </w:rPr>
    </w:lvl>
    <w:lvl w:ilvl="5" w:tplc="28CC770E">
      <w:numFmt w:val="bullet"/>
      <w:lvlText w:val="•"/>
      <w:lvlJc w:val="left"/>
      <w:pPr>
        <w:ind w:left="7782" w:hanging="677"/>
      </w:pPr>
      <w:rPr>
        <w:rFonts w:hint="default"/>
        <w:lang w:val="en-US" w:eastAsia="en-US" w:bidi="ar-SA"/>
      </w:rPr>
    </w:lvl>
    <w:lvl w:ilvl="6" w:tplc="B6C06D36">
      <w:numFmt w:val="bullet"/>
      <w:lvlText w:val="•"/>
      <w:lvlJc w:val="left"/>
      <w:pPr>
        <w:ind w:left="9182" w:hanging="677"/>
      </w:pPr>
      <w:rPr>
        <w:rFonts w:hint="default"/>
        <w:lang w:val="en-US" w:eastAsia="en-US" w:bidi="ar-SA"/>
      </w:rPr>
    </w:lvl>
    <w:lvl w:ilvl="7" w:tplc="2C8EA3A2">
      <w:numFmt w:val="bullet"/>
      <w:lvlText w:val="•"/>
      <w:lvlJc w:val="left"/>
      <w:pPr>
        <w:ind w:left="10582" w:hanging="677"/>
      </w:pPr>
      <w:rPr>
        <w:rFonts w:hint="default"/>
        <w:lang w:val="en-US" w:eastAsia="en-US" w:bidi="ar-SA"/>
      </w:rPr>
    </w:lvl>
    <w:lvl w:ilvl="8" w:tplc="00727D3E">
      <w:numFmt w:val="bullet"/>
      <w:lvlText w:val="•"/>
      <w:lvlJc w:val="left"/>
      <w:pPr>
        <w:ind w:left="11983" w:hanging="677"/>
      </w:pPr>
      <w:rPr>
        <w:rFonts w:hint="default"/>
        <w:lang w:val="en-US" w:eastAsia="en-US" w:bidi="ar-SA"/>
      </w:rPr>
    </w:lvl>
  </w:abstractNum>
  <w:abstractNum w:abstractNumId="46" w15:restartNumberingAfterBreak="0">
    <w:nsid w:val="39011C9F"/>
    <w:multiLevelType w:val="hybridMultilevel"/>
    <w:tmpl w:val="72105F84"/>
    <w:lvl w:ilvl="0" w:tplc="E494AF70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EF46FBA2">
      <w:numFmt w:val="bullet"/>
      <w:lvlText w:val="•"/>
      <w:lvlJc w:val="left"/>
      <w:pPr>
        <w:ind w:left="1460" w:hanging="339"/>
      </w:pPr>
      <w:rPr>
        <w:rFonts w:hint="default"/>
        <w:lang w:val="en-US" w:eastAsia="en-US" w:bidi="ar-SA"/>
      </w:rPr>
    </w:lvl>
    <w:lvl w:ilvl="2" w:tplc="097078D8">
      <w:numFmt w:val="bullet"/>
      <w:lvlText w:val="•"/>
      <w:lvlJc w:val="left"/>
      <w:pPr>
        <w:ind w:left="2940" w:hanging="339"/>
      </w:pPr>
      <w:rPr>
        <w:rFonts w:hint="default"/>
        <w:lang w:val="en-US" w:eastAsia="en-US" w:bidi="ar-SA"/>
      </w:rPr>
    </w:lvl>
    <w:lvl w:ilvl="3" w:tplc="85882BD2">
      <w:numFmt w:val="bullet"/>
      <w:lvlText w:val="•"/>
      <w:lvlJc w:val="left"/>
      <w:pPr>
        <w:ind w:left="4420" w:hanging="339"/>
      </w:pPr>
      <w:rPr>
        <w:rFonts w:hint="default"/>
        <w:lang w:val="en-US" w:eastAsia="en-US" w:bidi="ar-SA"/>
      </w:rPr>
    </w:lvl>
    <w:lvl w:ilvl="4" w:tplc="658C39B4">
      <w:numFmt w:val="bullet"/>
      <w:lvlText w:val="•"/>
      <w:lvlJc w:val="left"/>
      <w:pPr>
        <w:ind w:left="5901" w:hanging="339"/>
      </w:pPr>
      <w:rPr>
        <w:rFonts w:hint="default"/>
        <w:lang w:val="en-US" w:eastAsia="en-US" w:bidi="ar-SA"/>
      </w:rPr>
    </w:lvl>
    <w:lvl w:ilvl="5" w:tplc="1CFEA72E">
      <w:numFmt w:val="bullet"/>
      <w:lvlText w:val="•"/>
      <w:lvlJc w:val="left"/>
      <w:pPr>
        <w:ind w:left="7381" w:hanging="339"/>
      </w:pPr>
      <w:rPr>
        <w:rFonts w:hint="default"/>
        <w:lang w:val="en-US" w:eastAsia="en-US" w:bidi="ar-SA"/>
      </w:rPr>
    </w:lvl>
    <w:lvl w:ilvl="6" w:tplc="448872A0">
      <w:numFmt w:val="bullet"/>
      <w:lvlText w:val="•"/>
      <w:lvlJc w:val="left"/>
      <w:pPr>
        <w:ind w:left="8862" w:hanging="339"/>
      </w:pPr>
      <w:rPr>
        <w:rFonts w:hint="default"/>
        <w:lang w:val="en-US" w:eastAsia="en-US" w:bidi="ar-SA"/>
      </w:rPr>
    </w:lvl>
    <w:lvl w:ilvl="7" w:tplc="BDCE1E22">
      <w:numFmt w:val="bullet"/>
      <w:lvlText w:val="•"/>
      <w:lvlJc w:val="left"/>
      <w:pPr>
        <w:ind w:left="10342" w:hanging="339"/>
      </w:pPr>
      <w:rPr>
        <w:rFonts w:hint="default"/>
        <w:lang w:val="en-US" w:eastAsia="en-US" w:bidi="ar-SA"/>
      </w:rPr>
    </w:lvl>
    <w:lvl w:ilvl="8" w:tplc="5276FC40">
      <w:numFmt w:val="bullet"/>
      <w:lvlText w:val="•"/>
      <w:lvlJc w:val="left"/>
      <w:pPr>
        <w:ind w:left="11823" w:hanging="339"/>
      </w:pPr>
      <w:rPr>
        <w:rFonts w:hint="default"/>
        <w:lang w:val="en-US" w:eastAsia="en-US" w:bidi="ar-SA"/>
      </w:rPr>
    </w:lvl>
  </w:abstractNum>
  <w:abstractNum w:abstractNumId="47" w15:restartNumberingAfterBreak="0">
    <w:nsid w:val="39F82ADC"/>
    <w:multiLevelType w:val="hybridMultilevel"/>
    <w:tmpl w:val="EFF2DECE"/>
    <w:lvl w:ilvl="0" w:tplc="444478CC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A9523306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F8E4D96C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7C58DA66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3DAE9974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70C260B6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C34CF724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D72C5CE6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513CD73A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48" w15:restartNumberingAfterBreak="0">
    <w:nsid w:val="3A952DB1"/>
    <w:multiLevelType w:val="hybridMultilevel"/>
    <w:tmpl w:val="25D495A0"/>
    <w:lvl w:ilvl="0" w:tplc="9D9860FA">
      <w:start w:val="1"/>
      <w:numFmt w:val="decimal"/>
      <w:lvlText w:val="%1)"/>
      <w:lvlJc w:val="left"/>
      <w:pPr>
        <w:ind w:left="486" w:hanging="339"/>
      </w:pPr>
      <w:rPr>
        <w:rFonts w:ascii="Calibri" w:eastAsia="Calibri" w:hAnsi="Calibri" w:cs="Calibri" w:hint="default"/>
        <w:color w:val="0562C1"/>
        <w:w w:val="103"/>
        <w:sz w:val="20"/>
        <w:szCs w:val="20"/>
        <w:lang w:val="en-US" w:eastAsia="en-US" w:bidi="ar-SA"/>
      </w:rPr>
    </w:lvl>
    <w:lvl w:ilvl="1" w:tplc="E0DC0302">
      <w:numFmt w:val="bullet"/>
      <w:lvlText w:val="•"/>
      <w:lvlJc w:val="left"/>
      <w:pPr>
        <w:ind w:left="964" w:hanging="339"/>
      </w:pPr>
      <w:rPr>
        <w:rFonts w:hint="default"/>
        <w:lang w:val="en-US" w:eastAsia="en-US" w:bidi="ar-SA"/>
      </w:rPr>
    </w:lvl>
    <w:lvl w:ilvl="2" w:tplc="D452E346">
      <w:numFmt w:val="bullet"/>
      <w:lvlText w:val="•"/>
      <w:lvlJc w:val="left"/>
      <w:pPr>
        <w:ind w:left="1448" w:hanging="339"/>
      </w:pPr>
      <w:rPr>
        <w:rFonts w:hint="default"/>
        <w:lang w:val="en-US" w:eastAsia="en-US" w:bidi="ar-SA"/>
      </w:rPr>
    </w:lvl>
    <w:lvl w:ilvl="3" w:tplc="99049426">
      <w:numFmt w:val="bullet"/>
      <w:lvlText w:val="•"/>
      <w:lvlJc w:val="left"/>
      <w:pPr>
        <w:ind w:left="1932" w:hanging="339"/>
      </w:pPr>
      <w:rPr>
        <w:rFonts w:hint="default"/>
        <w:lang w:val="en-US" w:eastAsia="en-US" w:bidi="ar-SA"/>
      </w:rPr>
    </w:lvl>
    <w:lvl w:ilvl="4" w:tplc="DD26B682">
      <w:numFmt w:val="bullet"/>
      <w:lvlText w:val="•"/>
      <w:lvlJc w:val="left"/>
      <w:pPr>
        <w:ind w:left="2416" w:hanging="339"/>
      </w:pPr>
      <w:rPr>
        <w:rFonts w:hint="default"/>
        <w:lang w:val="en-US" w:eastAsia="en-US" w:bidi="ar-SA"/>
      </w:rPr>
    </w:lvl>
    <w:lvl w:ilvl="5" w:tplc="31D2C08C">
      <w:numFmt w:val="bullet"/>
      <w:lvlText w:val="•"/>
      <w:lvlJc w:val="left"/>
      <w:pPr>
        <w:ind w:left="2900" w:hanging="339"/>
      </w:pPr>
      <w:rPr>
        <w:rFonts w:hint="default"/>
        <w:lang w:val="en-US" w:eastAsia="en-US" w:bidi="ar-SA"/>
      </w:rPr>
    </w:lvl>
    <w:lvl w:ilvl="6" w:tplc="7228F0CA">
      <w:numFmt w:val="bullet"/>
      <w:lvlText w:val="•"/>
      <w:lvlJc w:val="left"/>
      <w:pPr>
        <w:ind w:left="3384" w:hanging="339"/>
      </w:pPr>
      <w:rPr>
        <w:rFonts w:hint="default"/>
        <w:lang w:val="en-US" w:eastAsia="en-US" w:bidi="ar-SA"/>
      </w:rPr>
    </w:lvl>
    <w:lvl w:ilvl="7" w:tplc="F6ACA5BE">
      <w:numFmt w:val="bullet"/>
      <w:lvlText w:val="•"/>
      <w:lvlJc w:val="left"/>
      <w:pPr>
        <w:ind w:left="3868" w:hanging="339"/>
      </w:pPr>
      <w:rPr>
        <w:rFonts w:hint="default"/>
        <w:lang w:val="en-US" w:eastAsia="en-US" w:bidi="ar-SA"/>
      </w:rPr>
    </w:lvl>
    <w:lvl w:ilvl="8" w:tplc="D5525AFA">
      <w:numFmt w:val="bullet"/>
      <w:lvlText w:val="•"/>
      <w:lvlJc w:val="left"/>
      <w:pPr>
        <w:ind w:left="4352" w:hanging="339"/>
      </w:pPr>
      <w:rPr>
        <w:rFonts w:hint="default"/>
        <w:lang w:val="en-US" w:eastAsia="en-US" w:bidi="ar-SA"/>
      </w:rPr>
    </w:lvl>
  </w:abstractNum>
  <w:abstractNum w:abstractNumId="49" w15:restartNumberingAfterBreak="0">
    <w:nsid w:val="3A965EBB"/>
    <w:multiLevelType w:val="hybridMultilevel"/>
    <w:tmpl w:val="0A4AF512"/>
    <w:lvl w:ilvl="0" w:tplc="337A1AA2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28D021F8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96B8AC40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7F767478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8028F0D2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6C42978E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9EFE1CBA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6662404A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CB58AD76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50" w15:restartNumberingAfterBreak="0">
    <w:nsid w:val="3BCA704D"/>
    <w:multiLevelType w:val="hybridMultilevel"/>
    <w:tmpl w:val="1040D9E2"/>
    <w:lvl w:ilvl="0" w:tplc="5510B0AC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5E54590A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6456976E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BB262E4E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F2C4DC38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DE9EF264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7636959C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E5406D88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67988D7E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51" w15:restartNumberingAfterBreak="0">
    <w:nsid w:val="3C0F4CAB"/>
    <w:multiLevelType w:val="hybridMultilevel"/>
    <w:tmpl w:val="2014F086"/>
    <w:lvl w:ilvl="0" w:tplc="F4888D26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800CE7DC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7214C8E4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46F22598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79F65978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BB10DCA2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F342B4BC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3E2EEA82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260044E0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52" w15:restartNumberingAfterBreak="0">
    <w:nsid w:val="3E1F59F1"/>
    <w:multiLevelType w:val="hybridMultilevel"/>
    <w:tmpl w:val="63CC0A44"/>
    <w:lvl w:ilvl="0" w:tplc="1A243088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477CC988">
      <w:numFmt w:val="bullet"/>
      <w:lvlText w:val="•"/>
      <w:lvlJc w:val="left"/>
      <w:pPr>
        <w:ind w:left="1460" w:hanging="339"/>
      </w:pPr>
      <w:rPr>
        <w:rFonts w:hint="default"/>
        <w:lang w:val="en-US" w:eastAsia="en-US" w:bidi="ar-SA"/>
      </w:rPr>
    </w:lvl>
    <w:lvl w:ilvl="2" w:tplc="EB9EA910">
      <w:numFmt w:val="bullet"/>
      <w:lvlText w:val="•"/>
      <w:lvlJc w:val="left"/>
      <w:pPr>
        <w:ind w:left="2940" w:hanging="339"/>
      </w:pPr>
      <w:rPr>
        <w:rFonts w:hint="default"/>
        <w:lang w:val="en-US" w:eastAsia="en-US" w:bidi="ar-SA"/>
      </w:rPr>
    </w:lvl>
    <w:lvl w:ilvl="3" w:tplc="6A8E25B2">
      <w:numFmt w:val="bullet"/>
      <w:lvlText w:val="•"/>
      <w:lvlJc w:val="left"/>
      <w:pPr>
        <w:ind w:left="4420" w:hanging="339"/>
      </w:pPr>
      <w:rPr>
        <w:rFonts w:hint="default"/>
        <w:lang w:val="en-US" w:eastAsia="en-US" w:bidi="ar-SA"/>
      </w:rPr>
    </w:lvl>
    <w:lvl w:ilvl="4" w:tplc="94E8FC26">
      <w:numFmt w:val="bullet"/>
      <w:lvlText w:val="•"/>
      <w:lvlJc w:val="left"/>
      <w:pPr>
        <w:ind w:left="5901" w:hanging="339"/>
      </w:pPr>
      <w:rPr>
        <w:rFonts w:hint="default"/>
        <w:lang w:val="en-US" w:eastAsia="en-US" w:bidi="ar-SA"/>
      </w:rPr>
    </w:lvl>
    <w:lvl w:ilvl="5" w:tplc="F0849E7E">
      <w:numFmt w:val="bullet"/>
      <w:lvlText w:val="•"/>
      <w:lvlJc w:val="left"/>
      <w:pPr>
        <w:ind w:left="7381" w:hanging="339"/>
      </w:pPr>
      <w:rPr>
        <w:rFonts w:hint="default"/>
        <w:lang w:val="en-US" w:eastAsia="en-US" w:bidi="ar-SA"/>
      </w:rPr>
    </w:lvl>
    <w:lvl w:ilvl="6" w:tplc="C7663836">
      <w:numFmt w:val="bullet"/>
      <w:lvlText w:val="•"/>
      <w:lvlJc w:val="left"/>
      <w:pPr>
        <w:ind w:left="8862" w:hanging="339"/>
      </w:pPr>
      <w:rPr>
        <w:rFonts w:hint="default"/>
        <w:lang w:val="en-US" w:eastAsia="en-US" w:bidi="ar-SA"/>
      </w:rPr>
    </w:lvl>
    <w:lvl w:ilvl="7" w:tplc="BC5CA266">
      <w:numFmt w:val="bullet"/>
      <w:lvlText w:val="•"/>
      <w:lvlJc w:val="left"/>
      <w:pPr>
        <w:ind w:left="10342" w:hanging="339"/>
      </w:pPr>
      <w:rPr>
        <w:rFonts w:hint="default"/>
        <w:lang w:val="en-US" w:eastAsia="en-US" w:bidi="ar-SA"/>
      </w:rPr>
    </w:lvl>
    <w:lvl w:ilvl="8" w:tplc="A3E283E2">
      <w:numFmt w:val="bullet"/>
      <w:lvlText w:val="•"/>
      <w:lvlJc w:val="left"/>
      <w:pPr>
        <w:ind w:left="11823" w:hanging="339"/>
      </w:pPr>
      <w:rPr>
        <w:rFonts w:hint="default"/>
        <w:lang w:val="en-US" w:eastAsia="en-US" w:bidi="ar-SA"/>
      </w:rPr>
    </w:lvl>
  </w:abstractNum>
  <w:abstractNum w:abstractNumId="53" w15:restartNumberingAfterBreak="0">
    <w:nsid w:val="3F2C2A8F"/>
    <w:multiLevelType w:val="hybridMultilevel"/>
    <w:tmpl w:val="4DC84880"/>
    <w:lvl w:ilvl="0" w:tplc="E98E829C">
      <w:start w:val="1"/>
      <w:numFmt w:val="decimal"/>
      <w:lvlText w:val="%1)"/>
      <w:lvlJc w:val="left"/>
      <w:pPr>
        <w:ind w:left="102" w:hanging="170"/>
      </w:pPr>
      <w:rPr>
        <w:rFonts w:ascii="Arial" w:eastAsia="Calibri" w:hAnsi="Arial" w:cs="Arial" w:hint="default"/>
        <w:w w:val="103"/>
        <w:sz w:val="24"/>
        <w:szCs w:val="24"/>
        <w:lang w:val="en-US" w:eastAsia="en-US" w:bidi="ar-SA"/>
      </w:rPr>
    </w:lvl>
    <w:lvl w:ilvl="1" w:tplc="D82A410C">
      <w:numFmt w:val="bullet"/>
      <w:lvlText w:val="•"/>
      <w:lvlJc w:val="left"/>
      <w:pPr>
        <w:ind w:left="475" w:hanging="170"/>
      </w:pPr>
      <w:rPr>
        <w:rFonts w:hint="default"/>
        <w:lang w:val="en-US" w:eastAsia="en-US" w:bidi="ar-SA"/>
      </w:rPr>
    </w:lvl>
    <w:lvl w:ilvl="2" w:tplc="EEE0C156">
      <w:numFmt w:val="bullet"/>
      <w:lvlText w:val="•"/>
      <w:lvlJc w:val="left"/>
      <w:pPr>
        <w:ind w:left="850" w:hanging="170"/>
      </w:pPr>
      <w:rPr>
        <w:rFonts w:hint="default"/>
        <w:lang w:val="en-US" w:eastAsia="en-US" w:bidi="ar-SA"/>
      </w:rPr>
    </w:lvl>
    <w:lvl w:ilvl="3" w:tplc="A210C00A">
      <w:numFmt w:val="bullet"/>
      <w:lvlText w:val="•"/>
      <w:lvlJc w:val="left"/>
      <w:pPr>
        <w:ind w:left="1225" w:hanging="170"/>
      </w:pPr>
      <w:rPr>
        <w:rFonts w:hint="default"/>
        <w:lang w:val="en-US" w:eastAsia="en-US" w:bidi="ar-SA"/>
      </w:rPr>
    </w:lvl>
    <w:lvl w:ilvl="4" w:tplc="BC744FE6">
      <w:numFmt w:val="bullet"/>
      <w:lvlText w:val="•"/>
      <w:lvlJc w:val="left"/>
      <w:pPr>
        <w:ind w:left="1601" w:hanging="170"/>
      </w:pPr>
      <w:rPr>
        <w:rFonts w:hint="default"/>
        <w:lang w:val="en-US" w:eastAsia="en-US" w:bidi="ar-SA"/>
      </w:rPr>
    </w:lvl>
    <w:lvl w:ilvl="5" w:tplc="BF1E9660">
      <w:numFmt w:val="bullet"/>
      <w:lvlText w:val="•"/>
      <w:lvlJc w:val="left"/>
      <w:pPr>
        <w:ind w:left="1976" w:hanging="170"/>
      </w:pPr>
      <w:rPr>
        <w:rFonts w:hint="default"/>
        <w:lang w:val="en-US" w:eastAsia="en-US" w:bidi="ar-SA"/>
      </w:rPr>
    </w:lvl>
    <w:lvl w:ilvl="6" w:tplc="77AEC674">
      <w:numFmt w:val="bullet"/>
      <w:lvlText w:val="•"/>
      <w:lvlJc w:val="left"/>
      <w:pPr>
        <w:ind w:left="2351" w:hanging="170"/>
      </w:pPr>
      <w:rPr>
        <w:rFonts w:hint="default"/>
        <w:lang w:val="en-US" w:eastAsia="en-US" w:bidi="ar-SA"/>
      </w:rPr>
    </w:lvl>
    <w:lvl w:ilvl="7" w:tplc="D354E4F2">
      <w:numFmt w:val="bullet"/>
      <w:lvlText w:val="•"/>
      <w:lvlJc w:val="left"/>
      <w:pPr>
        <w:ind w:left="2727" w:hanging="170"/>
      </w:pPr>
      <w:rPr>
        <w:rFonts w:hint="default"/>
        <w:lang w:val="en-US" w:eastAsia="en-US" w:bidi="ar-SA"/>
      </w:rPr>
    </w:lvl>
    <w:lvl w:ilvl="8" w:tplc="CDF24540">
      <w:numFmt w:val="bullet"/>
      <w:lvlText w:val="•"/>
      <w:lvlJc w:val="left"/>
      <w:pPr>
        <w:ind w:left="3102" w:hanging="170"/>
      </w:pPr>
      <w:rPr>
        <w:rFonts w:hint="default"/>
        <w:lang w:val="en-US" w:eastAsia="en-US" w:bidi="ar-SA"/>
      </w:rPr>
    </w:lvl>
  </w:abstractNum>
  <w:abstractNum w:abstractNumId="54" w15:restartNumberingAfterBreak="0">
    <w:nsid w:val="40216594"/>
    <w:multiLevelType w:val="hybridMultilevel"/>
    <w:tmpl w:val="5A422A2E"/>
    <w:lvl w:ilvl="0" w:tplc="88A6E8E4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01BE2CA2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C6F8D3C6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E80CA80E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D03054EC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41C6B672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C75CC87C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B628B322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A850A500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55" w15:restartNumberingAfterBreak="0">
    <w:nsid w:val="4199430D"/>
    <w:multiLevelType w:val="hybridMultilevel"/>
    <w:tmpl w:val="F4367C5E"/>
    <w:lvl w:ilvl="0" w:tplc="85020CC2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D2FCAC70">
      <w:start w:val="1"/>
      <w:numFmt w:val="lowerLetter"/>
      <w:lvlText w:val="%2."/>
      <w:lvlJc w:val="left"/>
      <w:pPr>
        <w:ind w:left="1456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2" w:tplc="CEAAC536">
      <w:numFmt w:val="bullet"/>
      <w:lvlText w:val="•"/>
      <w:lvlJc w:val="left"/>
      <w:pPr>
        <w:ind w:left="2940" w:hanging="339"/>
      </w:pPr>
      <w:rPr>
        <w:rFonts w:hint="default"/>
        <w:lang w:val="en-US" w:eastAsia="en-US" w:bidi="ar-SA"/>
      </w:rPr>
    </w:lvl>
    <w:lvl w:ilvl="3" w:tplc="23EA2B02">
      <w:numFmt w:val="bullet"/>
      <w:lvlText w:val="•"/>
      <w:lvlJc w:val="left"/>
      <w:pPr>
        <w:ind w:left="4420" w:hanging="339"/>
      </w:pPr>
      <w:rPr>
        <w:rFonts w:hint="default"/>
        <w:lang w:val="en-US" w:eastAsia="en-US" w:bidi="ar-SA"/>
      </w:rPr>
    </w:lvl>
    <w:lvl w:ilvl="4" w:tplc="321EF806">
      <w:numFmt w:val="bullet"/>
      <w:lvlText w:val="•"/>
      <w:lvlJc w:val="left"/>
      <w:pPr>
        <w:ind w:left="5900" w:hanging="339"/>
      </w:pPr>
      <w:rPr>
        <w:rFonts w:hint="default"/>
        <w:lang w:val="en-US" w:eastAsia="en-US" w:bidi="ar-SA"/>
      </w:rPr>
    </w:lvl>
    <w:lvl w:ilvl="5" w:tplc="C22CA2D4">
      <w:numFmt w:val="bullet"/>
      <w:lvlText w:val="•"/>
      <w:lvlJc w:val="left"/>
      <w:pPr>
        <w:ind w:left="7380" w:hanging="339"/>
      </w:pPr>
      <w:rPr>
        <w:rFonts w:hint="default"/>
        <w:lang w:val="en-US" w:eastAsia="en-US" w:bidi="ar-SA"/>
      </w:rPr>
    </w:lvl>
    <w:lvl w:ilvl="6" w:tplc="38742560">
      <w:numFmt w:val="bullet"/>
      <w:lvlText w:val="•"/>
      <w:lvlJc w:val="left"/>
      <w:pPr>
        <w:ind w:left="8860" w:hanging="339"/>
      </w:pPr>
      <w:rPr>
        <w:rFonts w:hint="default"/>
        <w:lang w:val="en-US" w:eastAsia="en-US" w:bidi="ar-SA"/>
      </w:rPr>
    </w:lvl>
    <w:lvl w:ilvl="7" w:tplc="447216CA">
      <w:numFmt w:val="bullet"/>
      <w:lvlText w:val="•"/>
      <w:lvlJc w:val="left"/>
      <w:pPr>
        <w:ind w:left="10340" w:hanging="339"/>
      </w:pPr>
      <w:rPr>
        <w:rFonts w:hint="default"/>
        <w:lang w:val="en-US" w:eastAsia="en-US" w:bidi="ar-SA"/>
      </w:rPr>
    </w:lvl>
    <w:lvl w:ilvl="8" w:tplc="BBDC9A0A">
      <w:numFmt w:val="bullet"/>
      <w:lvlText w:val="•"/>
      <w:lvlJc w:val="left"/>
      <w:pPr>
        <w:ind w:left="11820" w:hanging="339"/>
      </w:pPr>
      <w:rPr>
        <w:rFonts w:hint="default"/>
        <w:lang w:val="en-US" w:eastAsia="en-US" w:bidi="ar-SA"/>
      </w:rPr>
    </w:lvl>
  </w:abstractNum>
  <w:abstractNum w:abstractNumId="56" w15:restartNumberingAfterBreak="0">
    <w:nsid w:val="42F45AC2"/>
    <w:multiLevelType w:val="hybridMultilevel"/>
    <w:tmpl w:val="35322022"/>
    <w:lvl w:ilvl="0" w:tplc="3CE2F826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6DC6B1EE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8078E5C2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DDA23F1A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46B29C00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2396AEEC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13E8068A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417202C2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2F4A82C8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57" w15:restartNumberingAfterBreak="0">
    <w:nsid w:val="44CE611D"/>
    <w:multiLevelType w:val="hybridMultilevel"/>
    <w:tmpl w:val="BA6C5956"/>
    <w:lvl w:ilvl="0" w:tplc="C5A00570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F6CE0826">
      <w:numFmt w:val="bullet"/>
      <w:lvlText w:val="•"/>
      <w:lvlJc w:val="left"/>
      <w:pPr>
        <w:ind w:left="1460" w:hanging="339"/>
      </w:pPr>
      <w:rPr>
        <w:rFonts w:hint="default"/>
        <w:lang w:val="en-US" w:eastAsia="en-US" w:bidi="ar-SA"/>
      </w:rPr>
    </w:lvl>
    <w:lvl w:ilvl="2" w:tplc="00AC1ED6">
      <w:numFmt w:val="bullet"/>
      <w:lvlText w:val="•"/>
      <w:lvlJc w:val="left"/>
      <w:pPr>
        <w:ind w:left="2940" w:hanging="339"/>
      </w:pPr>
      <w:rPr>
        <w:rFonts w:hint="default"/>
        <w:lang w:val="en-US" w:eastAsia="en-US" w:bidi="ar-SA"/>
      </w:rPr>
    </w:lvl>
    <w:lvl w:ilvl="3" w:tplc="4ECC69A0">
      <w:numFmt w:val="bullet"/>
      <w:lvlText w:val="•"/>
      <w:lvlJc w:val="left"/>
      <w:pPr>
        <w:ind w:left="4420" w:hanging="339"/>
      </w:pPr>
      <w:rPr>
        <w:rFonts w:hint="default"/>
        <w:lang w:val="en-US" w:eastAsia="en-US" w:bidi="ar-SA"/>
      </w:rPr>
    </w:lvl>
    <w:lvl w:ilvl="4" w:tplc="8CC869A0">
      <w:numFmt w:val="bullet"/>
      <w:lvlText w:val="•"/>
      <w:lvlJc w:val="left"/>
      <w:pPr>
        <w:ind w:left="5901" w:hanging="339"/>
      </w:pPr>
      <w:rPr>
        <w:rFonts w:hint="default"/>
        <w:lang w:val="en-US" w:eastAsia="en-US" w:bidi="ar-SA"/>
      </w:rPr>
    </w:lvl>
    <w:lvl w:ilvl="5" w:tplc="7F80B984">
      <w:numFmt w:val="bullet"/>
      <w:lvlText w:val="•"/>
      <w:lvlJc w:val="left"/>
      <w:pPr>
        <w:ind w:left="7381" w:hanging="339"/>
      </w:pPr>
      <w:rPr>
        <w:rFonts w:hint="default"/>
        <w:lang w:val="en-US" w:eastAsia="en-US" w:bidi="ar-SA"/>
      </w:rPr>
    </w:lvl>
    <w:lvl w:ilvl="6" w:tplc="A6743D24">
      <w:numFmt w:val="bullet"/>
      <w:lvlText w:val="•"/>
      <w:lvlJc w:val="left"/>
      <w:pPr>
        <w:ind w:left="8862" w:hanging="339"/>
      </w:pPr>
      <w:rPr>
        <w:rFonts w:hint="default"/>
        <w:lang w:val="en-US" w:eastAsia="en-US" w:bidi="ar-SA"/>
      </w:rPr>
    </w:lvl>
    <w:lvl w:ilvl="7" w:tplc="190A010C">
      <w:numFmt w:val="bullet"/>
      <w:lvlText w:val="•"/>
      <w:lvlJc w:val="left"/>
      <w:pPr>
        <w:ind w:left="10342" w:hanging="339"/>
      </w:pPr>
      <w:rPr>
        <w:rFonts w:hint="default"/>
        <w:lang w:val="en-US" w:eastAsia="en-US" w:bidi="ar-SA"/>
      </w:rPr>
    </w:lvl>
    <w:lvl w:ilvl="8" w:tplc="863291FC">
      <w:numFmt w:val="bullet"/>
      <w:lvlText w:val="•"/>
      <w:lvlJc w:val="left"/>
      <w:pPr>
        <w:ind w:left="11823" w:hanging="339"/>
      </w:pPr>
      <w:rPr>
        <w:rFonts w:hint="default"/>
        <w:lang w:val="en-US" w:eastAsia="en-US" w:bidi="ar-SA"/>
      </w:rPr>
    </w:lvl>
  </w:abstractNum>
  <w:abstractNum w:abstractNumId="58" w15:restartNumberingAfterBreak="0">
    <w:nsid w:val="44EA050E"/>
    <w:multiLevelType w:val="hybridMultilevel"/>
    <w:tmpl w:val="3282FC64"/>
    <w:lvl w:ilvl="0" w:tplc="4428142A">
      <w:start w:val="2"/>
      <w:numFmt w:val="decimal"/>
      <w:lvlText w:val="%1)"/>
      <w:lvlJc w:val="left"/>
      <w:pPr>
        <w:ind w:left="102" w:hanging="216"/>
      </w:pPr>
      <w:rPr>
        <w:rFonts w:ascii="Calibri" w:eastAsia="Calibri" w:hAnsi="Calibri" w:cs="Calibri" w:hint="default"/>
        <w:w w:val="103"/>
        <w:sz w:val="20"/>
        <w:szCs w:val="20"/>
        <w:lang w:val="en-US" w:eastAsia="en-US" w:bidi="ar-SA"/>
      </w:rPr>
    </w:lvl>
    <w:lvl w:ilvl="1" w:tplc="DA3A5E06">
      <w:numFmt w:val="bullet"/>
      <w:lvlText w:val="•"/>
      <w:lvlJc w:val="left"/>
      <w:pPr>
        <w:ind w:left="475" w:hanging="216"/>
      </w:pPr>
      <w:rPr>
        <w:rFonts w:hint="default"/>
        <w:lang w:val="en-US" w:eastAsia="en-US" w:bidi="ar-SA"/>
      </w:rPr>
    </w:lvl>
    <w:lvl w:ilvl="2" w:tplc="6CE4F996">
      <w:numFmt w:val="bullet"/>
      <w:lvlText w:val="•"/>
      <w:lvlJc w:val="left"/>
      <w:pPr>
        <w:ind w:left="850" w:hanging="216"/>
      </w:pPr>
      <w:rPr>
        <w:rFonts w:hint="default"/>
        <w:lang w:val="en-US" w:eastAsia="en-US" w:bidi="ar-SA"/>
      </w:rPr>
    </w:lvl>
    <w:lvl w:ilvl="3" w:tplc="81A648C2">
      <w:numFmt w:val="bullet"/>
      <w:lvlText w:val="•"/>
      <w:lvlJc w:val="left"/>
      <w:pPr>
        <w:ind w:left="1225" w:hanging="216"/>
      </w:pPr>
      <w:rPr>
        <w:rFonts w:hint="default"/>
        <w:lang w:val="en-US" w:eastAsia="en-US" w:bidi="ar-SA"/>
      </w:rPr>
    </w:lvl>
    <w:lvl w:ilvl="4" w:tplc="86D897F6">
      <w:numFmt w:val="bullet"/>
      <w:lvlText w:val="•"/>
      <w:lvlJc w:val="left"/>
      <w:pPr>
        <w:ind w:left="1601" w:hanging="216"/>
      </w:pPr>
      <w:rPr>
        <w:rFonts w:hint="default"/>
        <w:lang w:val="en-US" w:eastAsia="en-US" w:bidi="ar-SA"/>
      </w:rPr>
    </w:lvl>
    <w:lvl w:ilvl="5" w:tplc="267E0A38">
      <w:numFmt w:val="bullet"/>
      <w:lvlText w:val="•"/>
      <w:lvlJc w:val="left"/>
      <w:pPr>
        <w:ind w:left="1976" w:hanging="216"/>
      </w:pPr>
      <w:rPr>
        <w:rFonts w:hint="default"/>
        <w:lang w:val="en-US" w:eastAsia="en-US" w:bidi="ar-SA"/>
      </w:rPr>
    </w:lvl>
    <w:lvl w:ilvl="6" w:tplc="673C042A">
      <w:numFmt w:val="bullet"/>
      <w:lvlText w:val="•"/>
      <w:lvlJc w:val="left"/>
      <w:pPr>
        <w:ind w:left="2351" w:hanging="216"/>
      </w:pPr>
      <w:rPr>
        <w:rFonts w:hint="default"/>
        <w:lang w:val="en-US" w:eastAsia="en-US" w:bidi="ar-SA"/>
      </w:rPr>
    </w:lvl>
    <w:lvl w:ilvl="7" w:tplc="29CAA050">
      <w:numFmt w:val="bullet"/>
      <w:lvlText w:val="•"/>
      <w:lvlJc w:val="left"/>
      <w:pPr>
        <w:ind w:left="2727" w:hanging="216"/>
      </w:pPr>
      <w:rPr>
        <w:rFonts w:hint="default"/>
        <w:lang w:val="en-US" w:eastAsia="en-US" w:bidi="ar-SA"/>
      </w:rPr>
    </w:lvl>
    <w:lvl w:ilvl="8" w:tplc="BE5C71A8">
      <w:numFmt w:val="bullet"/>
      <w:lvlText w:val="•"/>
      <w:lvlJc w:val="left"/>
      <w:pPr>
        <w:ind w:left="3102" w:hanging="216"/>
      </w:pPr>
      <w:rPr>
        <w:rFonts w:hint="default"/>
        <w:lang w:val="en-US" w:eastAsia="en-US" w:bidi="ar-SA"/>
      </w:rPr>
    </w:lvl>
  </w:abstractNum>
  <w:abstractNum w:abstractNumId="59" w15:restartNumberingAfterBreak="0">
    <w:nsid w:val="4716494B"/>
    <w:multiLevelType w:val="hybridMultilevel"/>
    <w:tmpl w:val="F7F293A4"/>
    <w:lvl w:ilvl="0" w:tplc="A336B70C">
      <w:start w:val="3"/>
      <w:numFmt w:val="decimal"/>
      <w:lvlText w:val="%1)"/>
      <w:lvlJc w:val="left"/>
      <w:pPr>
        <w:ind w:left="102" w:hanging="207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ar-SA"/>
      </w:rPr>
    </w:lvl>
    <w:lvl w:ilvl="1" w:tplc="E80A48CC">
      <w:numFmt w:val="bullet"/>
      <w:lvlText w:val="•"/>
      <w:lvlJc w:val="left"/>
      <w:pPr>
        <w:ind w:left="475" w:hanging="207"/>
      </w:pPr>
      <w:rPr>
        <w:rFonts w:hint="default"/>
        <w:lang w:val="en-US" w:eastAsia="en-US" w:bidi="ar-SA"/>
      </w:rPr>
    </w:lvl>
    <w:lvl w:ilvl="2" w:tplc="21C852DC">
      <w:numFmt w:val="bullet"/>
      <w:lvlText w:val="•"/>
      <w:lvlJc w:val="left"/>
      <w:pPr>
        <w:ind w:left="850" w:hanging="207"/>
      </w:pPr>
      <w:rPr>
        <w:rFonts w:hint="default"/>
        <w:lang w:val="en-US" w:eastAsia="en-US" w:bidi="ar-SA"/>
      </w:rPr>
    </w:lvl>
    <w:lvl w:ilvl="3" w:tplc="34DAFFD0">
      <w:numFmt w:val="bullet"/>
      <w:lvlText w:val="•"/>
      <w:lvlJc w:val="left"/>
      <w:pPr>
        <w:ind w:left="1225" w:hanging="207"/>
      </w:pPr>
      <w:rPr>
        <w:rFonts w:hint="default"/>
        <w:lang w:val="en-US" w:eastAsia="en-US" w:bidi="ar-SA"/>
      </w:rPr>
    </w:lvl>
    <w:lvl w:ilvl="4" w:tplc="9A042EBC">
      <w:numFmt w:val="bullet"/>
      <w:lvlText w:val="•"/>
      <w:lvlJc w:val="left"/>
      <w:pPr>
        <w:ind w:left="1601" w:hanging="207"/>
      </w:pPr>
      <w:rPr>
        <w:rFonts w:hint="default"/>
        <w:lang w:val="en-US" w:eastAsia="en-US" w:bidi="ar-SA"/>
      </w:rPr>
    </w:lvl>
    <w:lvl w:ilvl="5" w:tplc="2FC4E5E0">
      <w:numFmt w:val="bullet"/>
      <w:lvlText w:val="•"/>
      <w:lvlJc w:val="left"/>
      <w:pPr>
        <w:ind w:left="1976" w:hanging="207"/>
      </w:pPr>
      <w:rPr>
        <w:rFonts w:hint="default"/>
        <w:lang w:val="en-US" w:eastAsia="en-US" w:bidi="ar-SA"/>
      </w:rPr>
    </w:lvl>
    <w:lvl w:ilvl="6" w:tplc="3D94C594">
      <w:numFmt w:val="bullet"/>
      <w:lvlText w:val="•"/>
      <w:lvlJc w:val="left"/>
      <w:pPr>
        <w:ind w:left="2351" w:hanging="207"/>
      </w:pPr>
      <w:rPr>
        <w:rFonts w:hint="default"/>
        <w:lang w:val="en-US" w:eastAsia="en-US" w:bidi="ar-SA"/>
      </w:rPr>
    </w:lvl>
    <w:lvl w:ilvl="7" w:tplc="30FA30EA">
      <w:numFmt w:val="bullet"/>
      <w:lvlText w:val="•"/>
      <w:lvlJc w:val="left"/>
      <w:pPr>
        <w:ind w:left="2727" w:hanging="207"/>
      </w:pPr>
      <w:rPr>
        <w:rFonts w:hint="default"/>
        <w:lang w:val="en-US" w:eastAsia="en-US" w:bidi="ar-SA"/>
      </w:rPr>
    </w:lvl>
    <w:lvl w:ilvl="8" w:tplc="024C94DE">
      <w:numFmt w:val="bullet"/>
      <w:lvlText w:val="•"/>
      <w:lvlJc w:val="left"/>
      <w:pPr>
        <w:ind w:left="3102" w:hanging="207"/>
      </w:pPr>
      <w:rPr>
        <w:rFonts w:hint="default"/>
        <w:lang w:val="en-US" w:eastAsia="en-US" w:bidi="ar-SA"/>
      </w:rPr>
    </w:lvl>
  </w:abstractNum>
  <w:abstractNum w:abstractNumId="60" w15:restartNumberingAfterBreak="0">
    <w:nsid w:val="477345C8"/>
    <w:multiLevelType w:val="hybridMultilevel"/>
    <w:tmpl w:val="90EAC2B8"/>
    <w:lvl w:ilvl="0" w:tplc="953C854A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F3905DF4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BCE0583E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C4A462B6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6EDEDDD8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66E016B8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15CA5A08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5CDE45E4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94FE4FA8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61" w15:restartNumberingAfterBreak="0">
    <w:nsid w:val="479E2E44"/>
    <w:multiLevelType w:val="hybridMultilevel"/>
    <w:tmpl w:val="A6FCBEFC"/>
    <w:lvl w:ilvl="0" w:tplc="3AEA987C">
      <w:start w:val="1"/>
      <w:numFmt w:val="decimal"/>
      <w:lvlText w:val="%1)"/>
      <w:lvlJc w:val="left"/>
      <w:pPr>
        <w:ind w:left="317" w:hanging="216"/>
      </w:pPr>
      <w:rPr>
        <w:rFonts w:ascii="Arial" w:eastAsia="Calibri" w:hAnsi="Arial" w:cs="Arial" w:hint="default"/>
        <w:w w:val="103"/>
        <w:sz w:val="24"/>
        <w:szCs w:val="24"/>
        <w:lang w:val="en-US" w:eastAsia="en-US" w:bidi="ar-SA"/>
      </w:rPr>
    </w:lvl>
    <w:lvl w:ilvl="1" w:tplc="DB5AACEE">
      <w:numFmt w:val="bullet"/>
      <w:lvlText w:val="•"/>
      <w:lvlJc w:val="left"/>
      <w:pPr>
        <w:ind w:left="673" w:hanging="216"/>
      </w:pPr>
      <w:rPr>
        <w:rFonts w:hint="default"/>
        <w:lang w:val="en-US" w:eastAsia="en-US" w:bidi="ar-SA"/>
      </w:rPr>
    </w:lvl>
    <w:lvl w:ilvl="2" w:tplc="ACC6A996">
      <w:numFmt w:val="bullet"/>
      <w:lvlText w:val="•"/>
      <w:lvlJc w:val="left"/>
      <w:pPr>
        <w:ind w:left="1026" w:hanging="216"/>
      </w:pPr>
      <w:rPr>
        <w:rFonts w:hint="default"/>
        <w:lang w:val="en-US" w:eastAsia="en-US" w:bidi="ar-SA"/>
      </w:rPr>
    </w:lvl>
    <w:lvl w:ilvl="3" w:tplc="7EA29186">
      <w:numFmt w:val="bullet"/>
      <w:lvlText w:val="•"/>
      <w:lvlJc w:val="left"/>
      <w:pPr>
        <w:ind w:left="1379" w:hanging="216"/>
      </w:pPr>
      <w:rPr>
        <w:rFonts w:hint="default"/>
        <w:lang w:val="en-US" w:eastAsia="en-US" w:bidi="ar-SA"/>
      </w:rPr>
    </w:lvl>
    <w:lvl w:ilvl="4" w:tplc="381849D0">
      <w:numFmt w:val="bullet"/>
      <w:lvlText w:val="•"/>
      <w:lvlJc w:val="left"/>
      <w:pPr>
        <w:ind w:left="1733" w:hanging="216"/>
      </w:pPr>
      <w:rPr>
        <w:rFonts w:hint="default"/>
        <w:lang w:val="en-US" w:eastAsia="en-US" w:bidi="ar-SA"/>
      </w:rPr>
    </w:lvl>
    <w:lvl w:ilvl="5" w:tplc="415AACFA">
      <w:numFmt w:val="bullet"/>
      <w:lvlText w:val="•"/>
      <w:lvlJc w:val="left"/>
      <w:pPr>
        <w:ind w:left="2086" w:hanging="216"/>
      </w:pPr>
      <w:rPr>
        <w:rFonts w:hint="default"/>
        <w:lang w:val="en-US" w:eastAsia="en-US" w:bidi="ar-SA"/>
      </w:rPr>
    </w:lvl>
    <w:lvl w:ilvl="6" w:tplc="A880B350">
      <w:numFmt w:val="bullet"/>
      <w:lvlText w:val="•"/>
      <w:lvlJc w:val="left"/>
      <w:pPr>
        <w:ind w:left="2439" w:hanging="216"/>
      </w:pPr>
      <w:rPr>
        <w:rFonts w:hint="default"/>
        <w:lang w:val="en-US" w:eastAsia="en-US" w:bidi="ar-SA"/>
      </w:rPr>
    </w:lvl>
    <w:lvl w:ilvl="7" w:tplc="7520DD14">
      <w:numFmt w:val="bullet"/>
      <w:lvlText w:val="•"/>
      <w:lvlJc w:val="left"/>
      <w:pPr>
        <w:ind w:left="2793" w:hanging="216"/>
      </w:pPr>
      <w:rPr>
        <w:rFonts w:hint="default"/>
        <w:lang w:val="en-US" w:eastAsia="en-US" w:bidi="ar-SA"/>
      </w:rPr>
    </w:lvl>
    <w:lvl w:ilvl="8" w:tplc="F0F21EF8">
      <w:numFmt w:val="bullet"/>
      <w:lvlText w:val="•"/>
      <w:lvlJc w:val="left"/>
      <w:pPr>
        <w:ind w:left="3146" w:hanging="216"/>
      </w:pPr>
      <w:rPr>
        <w:rFonts w:hint="default"/>
        <w:lang w:val="en-US" w:eastAsia="en-US" w:bidi="ar-SA"/>
      </w:rPr>
    </w:lvl>
  </w:abstractNum>
  <w:abstractNum w:abstractNumId="62" w15:restartNumberingAfterBreak="0">
    <w:nsid w:val="48A776F7"/>
    <w:multiLevelType w:val="hybridMultilevel"/>
    <w:tmpl w:val="5EFE9C80"/>
    <w:lvl w:ilvl="0" w:tplc="61D0D0E4">
      <w:start w:val="2"/>
      <w:numFmt w:val="decimal"/>
      <w:lvlText w:val="%1)"/>
      <w:lvlJc w:val="left"/>
      <w:pPr>
        <w:ind w:left="264" w:hanging="163"/>
      </w:pPr>
      <w:rPr>
        <w:rFonts w:ascii="Calibri" w:eastAsia="Calibri" w:hAnsi="Calibri" w:cs="Calibri" w:hint="default"/>
        <w:w w:val="99"/>
        <w:sz w:val="18"/>
        <w:szCs w:val="18"/>
        <w:lang w:val="en-US" w:eastAsia="en-US" w:bidi="ar-SA"/>
      </w:rPr>
    </w:lvl>
    <w:lvl w:ilvl="1" w:tplc="5B4E1F52">
      <w:numFmt w:val="bullet"/>
      <w:lvlText w:val="•"/>
      <w:lvlJc w:val="left"/>
      <w:pPr>
        <w:ind w:left="619" w:hanging="163"/>
      </w:pPr>
      <w:rPr>
        <w:rFonts w:hint="default"/>
        <w:lang w:val="en-US" w:eastAsia="en-US" w:bidi="ar-SA"/>
      </w:rPr>
    </w:lvl>
    <w:lvl w:ilvl="2" w:tplc="076E6432">
      <w:numFmt w:val="bullet"/>
      <w:lvlText w:val="•"/>
      <w:lvlJc w:val="left"/>
      <w:pPr>
        <w:ind w:left="978" w:hanging="163"/>
      </w:pPr>
      <w:rPr>
        <w:rFonts w:hint="default"/>
        <w:lang w:val="en-US" w:eastAsia="en-US" w:bidi="ar-SA"/>
      </w:rPr>
    </w:lvl>
    <w:lvl w:ilvl="3" w:tplc="3E02608A">
      <w:numFmt w:val="bullet"/>
      <w:lvlText w:val="•"/>
      <w:lvlJc w:val="left"/>
      <w:pPr>
        <w:ind w:left="1337" w:hanging="163"/>
      </w:pPr>
      <w:rPr>
        <w:rFonts w:hint="default"/>
        <w:lang w:val="en-US" w:eastAsia="en-US" w:bidi="ar-SA"/>
      </w:rPr>
    </w:lvl>
    <w:lvl w:ilvl="4" w:tplc="E2600DEA">
      <w:numFmt w:val="bullet"/>
      <w:lvlText w:val="•"/>
      <w:lvlJc w:val="left"/>
      <w:pPr>
        <w:ind w:left="1697" w:hanging="163"/>
      </w:pPr>
      <w:rPr>
        <w:rFonts w:hint="default"/>
        <w:lang w:val="en-US" w:eastAsia="en-US" w:bidi="ar-SA"/>
      </w:rPr>
    </w:lvl>
    <w:lvl w:ilvl="5" w:tplc="174C085A">
      <w:numFmt w:val="bullet"/>
      <w:lvlText w:val="•"/>
      <w:lvlJc w:val="left"/>
      <w:pPr>
        <w:ind w:left="2056" w:hanging="163"/>
      </w:pPr>
      <w:rPr>
        <w:rFonts w:hint="default"/>
        <w:lang w:val="en-US" w:eastAsia="en-US" w:bidi="ar-SA"/>
      </w:rPr>
    </w:lvl>
    <w:lvl w:ilvl="6" w:tplc="CDF49AA2">
      <w:numFmt w:val="bullet"/>
      <w:lvlText w:val="•"/>
      <w:lvlJc w:val="left"/>
      <w:pPr>
        <w:ind w:left="2415" w:hanging="163"/>
      </w:pPr>
      <w:rPr>
        <w:rFonts w:hint="default"/>
        <w:lang w:val="en-US" w:eastAsia="en-US" w:bidi="ar-SA"/>
      </w:rPr>
    </w:lvl>
    <w:lvl w:ilvl="7" w:tplc="A88EBC58">
      <w:numFmt w:val="bullet"/>
      <w:lvlText w:val="•"/>
      <w:lvlJc w:val="left"/>
      <w:pPr>
        <w:ind w:left="2775" w:hanging="163"/>
      </w:pPr>
      <w:rPr>
        <w:rFonts w:hint="default"/>
        <w:lang w:val="en-US" w:eastAsia="en-US" w:bidi="ar-SA"/>
      </w:rPr>
    </w:lvl>
    <w:lvl w:ilvl="8" w:tplc="1B282EA4">
      <w:numFmt w:val="bullet"/>
      <w:lvlText w:val="•"/>
      <w:lvlJc w:val="left"/>
      <w:pPr>
        <w:ind w:left="3134" w:hanging="163"/>
      </w:pPr>
      <w:rPr>
        <w:rFonts w:hint="default"/>
        <w:lang w:val="en-US" w:eastAsia="en-US" w:bidi="ar-SA"/>
      </w:rPr>
    </w:lvl>
  </w:abstractNum>
  <w:abstractNum w:abstractNumId="63" w15:restartNumberingAfterBreak="0">
    <w:nsid w:val="48B930AE"/>
    <w:multiLevelType w:val="hybridMultilevel"/>
    <w:tmpl w:val="80222396"/>
    <w:lvl w:ilvl="0" w:tplc="AF421CAE">
      <w:start w:val="6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w w:val="101"/>
        <w:sz w:val="26"/>
        <w:szCs w:val="26"/>
        <w:lang w:val="en-US" w:eastAsia="en-US" w:bidi="ar-SA"/>
      </w:rPr>
    </w:lvl>
    <w:lvl w:ilvl="1" w:tplc="8C1EC176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4296F256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799CD96E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0D3E6F66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FD0C67E8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9CEEC4E2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83340806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21203D56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64" w15:restartNumberingAfterBreak="0">
    <w:nsid w:val="4A0E4B38"/>
    <w:multiLevelType w:val="multilevel"/>
    <w:tmpl w:val="65E4417A"/>
    <w:name w:val="eod_numbers"/>
    <w:numStyleLink w:val="NHSListNumbers"/>
  </w:abstractNum>
  <w:abstractNum w:abstractNumId="65" w15:restartNumberingAfterBreak="0">
    <w:nsid w:val="4B053331"/>
    <w:multiLevelType w:val="hybridMultilevel"/>
    <w:tmpl w:val="256E658A"/>
    <w:lvl w:ilvl="0" w:tplc="D13C956C">
      <w:start w:val="5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2"/>
        <w:w w:val="101"/>
        <w:sz w:val="26"/>
        <w:szCs w:val="26"/>
        <w:lang w:val="en-US" w:eastAsia="en-US" w:bidi="ar-SA"/>
      </w:rPr>
    </w:lvl>
    <w:lvl w:ilvl="1" w:tplc="BDC26FD8">
      <w:numFmt w:val="bullet"/>
      <w:lvlText w:val="•"/>
      <w:lvlJc w:val="left"/>
      <w:pPr>
        <w:ind w:left="1160" w:hanging="339"/>
      </w:pPr>
      <w:rPr>
        <w:rFonts w:hint="default"/>
        <w:lang w:val="en-US" w:eastAsia="en-US" w:bidi="ar-SA"/>
      </w:rPr>
    </w:lvl>
    <w:lvl w:ilvl="2" w:tplc="1C400434">
      <w:numFmt w:val="bullet"/>
      <w:lvlText w:val="•"/>
      <w:lvlJc w:val="left"/>
      <w:pPr>
        <w:ind w:left="2673" w:hanging="339"/>
      </w:pPr>
      <w:rPr>
        <w:rFonts w:hint="default"/>
        <w:lang w:val="en-US" w:eastAsia="en-US" w:bidi="ar-SA"/>
      </w:rPr>
    </w:lvl>
    <w:lvl w:ilvl="3" w:tplc="B6C29E42">
      <w:numFmt w:val="bullet"/>
      <w:lvlText w:val="•"/>
      <w:lvlJc w:val="left"/>
      <w:pPr>
        <w:ind w:left="4187" w:hanging="339"/>
      </w:pPr>
      <w:rPr>
        <w:rFonts w:hint="default"/>
        <w:lang w:val="en-US" w:eastAsia="en-US" w:bidi="ar-SA"/>
      </w:rPr>
    </w:lvl>
    <w:lvl w:ilvl="4" w:tplc="F77E4D72">
      <w:numFmt w:val="bullet"/>
      <w:lvlText w:val="•"/>
      <w:lvlJc w:val="left"/>
      <w:pPr>
        <w:ind w:left="5701" w:hanging="339"/>
      </w:pPr>
      <w:rPr>
        <w:rFonts w:hint="default"/>
        <w:lang w:val="en-US" w:eastAsia="en-US" w:bidi="ar-SA"/>
      </w:rPr>
    </w:lvl>
    <w:lvl w:ilvl="5" w:tplc="928A553C">
      <w:numFmt w:val="bullet"/>
      <w:lvlText w:val="•"/>
      <w:lvlJc w:val="left"/>
      <w:pPr>
        <w:ind w:left="7215" w:hanging="339"/>
      </w:pPr>
      <w:rPr>
        <w:rFonts w:hint="default"/>
        <w:lang w:val="en-US" w:eastAsia="en-US" w:bidi="ar-SA"/>
      </w:rPr>
    </w:lvl>
    <w:lvl w:ilvl="6" w:tplc="7722D69A">
      <w:numFmt w:val="bullet"/>
      <w:lvlText w:val="•"/>
      <w:lvlJc w:val="left"/>
      <w:pPr>
        <w:ind w:left="8728" w:hanging="339"/>
      </w:pPr>
      <w:rPr>
        <w:rFonts w:hint="default"/>
        <w:lang w:val="en-US" w:eastAsia="en-US" w:bidi="ar-SA"/>
      </w:rPr>
    </w:lvl>
    <w:lvl w:ilvl="7" w:tplc="78386CCE">
      <w:numFmt w:val="bullet"/>
      <w:lvlText w:val="•"/>
      <w:lvlJc w:val="left"/>
      <w:pPr>
        <w:ind w:left="10242" w:hanging="339"/>
      </w:pPr>
      <w:rPr>
        <w:rFonts w:hint="default"/>
        <w:lang w:val="en-US" w:eastAsia="en-US" w:bidi="ar-SA"/>
      </w:rPr>
    </w:lvl>
    <w:lvl w:ilvl="8" w:tplc="7430E298">
      <w:numFmt w:val="bullet"/>
      <w:lvlText w:val="•"/>
      <w:lvlJc w:val="left"/>
      <w:pPr>
        <w:ind w:left="11756" w:hanging="339"/>
      </w:pPr>
      <w:rPr>
        <w:rFonts w:hint="default"/>
        <w:lang w:val="en-US" w:eastAsia="en-US" w:bidi="ar-SA"/>
      </w:rPr>
    </w:lvl>
  </w:abstractNum>
  <w:abstractNum w:abstractNumId="66" w15:restartNumberingAfterBreak="0">
    <w:nsid w:val="4C441835"/>
    <w:multiLevelType w:val="hybridMultilevel"/>
    <w:tmpl w:val="A192F846"/>
    <w:lvl w:ilvl="0" w:tplc="5F9C3C46">
      <w:start w:val="1"/>
      <w:numFmt w:val="decimal"/>
      <w:lvlText w:val="%1)"/>
      <w:lvlJc w:val="left"/>
      <w:pPr>
        <w:ind w:left="1948" w:hanging="339"/>
      </w:pPr>
      <w:rPr>
        <w:rFonts w:ascii="Calibri" w:eastAsia="Calibri" w:hAnsi="Calibri" w:cs="Calibri" w:hint="default"/>
        <w:w w:val="102"/>
        <w:sz w:val="22"/>
        <w:szCs w:val="22"/>
        <w:lang w:val="en-US" w:eastAsia="en-US" w:bidi="ar-SA"/>
      </w:rPr>
    </w:lvl>
    <w:lvl w:ilvl="1" w:tplc="DB50394A">
      <w:numFmt w:val="bullet"/>
      <w:lvlText w:val="•"/>
      <w:lvlJc w:val="left"/>
      <w:pPr>
        <w:ind w:left="2828" w:hanging="339"/>
      </w:pPr>
      <w:rPr>
        <w:rFonts w:hint="default"/>
        <w:lang w:val="en-US" w:eastAsia="en-US" w:bidi="ar-SA"/>
      </w:rPr>
    </w:lvl>
    <w:lvl w:ilvl="2" w:tplc="2D5691E6">
      <w:numFmt w:val="bullet"/>
      <w:lvlText w:val="•"/>
      <w:lvlJc w:val="left"/>
      <w:pPr>
        <w:ind w:left="3716" w:hanging="339"/>
      </w:pPr>
      <w:rPr>
        <w:rFonts w:hint="default"/>
        <w:lang w:val="en-US" w:eastAsia="en-US" w:bidi="ar-SA"/>
      </w:rPr>
    </w:lvl>
    <w:lvl w:ilvl="3" w:tplc="8910B90A">
      <w:numFmt w:val="bullet"/>
      <w:lvlText w:val="•"/>
      <w:lvlJc w:val="left"/>
      <w:pPr>
        <w:ind w:left="4604" w:hanging="339"/>
      </w:pPr>
      <w:rPr>
        <w:rFonts w:hint="default"/>
        <w:lang w:val="en-US" w:eastAsia="en-US" w:bidi="ar-SA"/>
      </w:rPr>
    </w:lvl>
    <w:lvl w:ilvl="4" w:tplc="4830D538">
      <w:numFmt w:val="bullet"/>
      <w:lvlText w:val="•"/>
      <w:lvlJc w:val="left"/>
      <w:pPr>
        <w:ind w:left="5492" w:hanging="339"/>
      </w:pPr>
      <w:rPr>
        <w:rFonts w:hint="default"/>
        <w:lang w:val="en-US" w:eastAsia="en-US" w:bidi="ar-SA"/>
      </w:rPr>
    </w:lvl>
    <w:lvl w:ilvl="5" w:tplc="69DCBAB8">
      <w:numFmt w:val="bullet"/>
      <w:lvlText w:val="•"/>
      <w:lvlJc w:val="left"/>
      <w:pPr>
        <w:ind w:left="6380" w:hanging="339"/>
      </w:pPr>
      <w:rPr>
        <w:rFonts w:hint="default"/>
        <w:lang w:val="en-US" w:eastAsia="en-US" w:bidi="ar-SA"/>
      </w:rPr>
    </w:lvl>
    <w:lvl w:ilvl="6" w:tplc="BDC6F4CC">
      <w:numFmt w:val="bullet"/>
      <w:lvlText w:val="•"/>
      <w:lvlJc w:val="left"/>
      <w:pPr>
        <w:ind w:left="7268" w:hanging="339"/>
      </w:pPr>
      <w:rPr>
        <w:rFonts w:hint="default"/>
        <w:lang w:val="en-US" w:eastAsia="en-US" w:bidi="ar-SA"/>
      </w:rPr>
    </w:lvl>
    <w:lvl w:ilvl="7" w:tplc="EA3C8C74">
      <w:numFmt w:val="bullet"/>
      <w:lvlText w:val="•"/>
      <w:lvlJc w:val="left"/>
      <w:pPr>
        <w:ind w:left="8156" w:hanging="339"/>
      </w:pPr>
      <w:rPr>
        <w:rFonts w:hint="default"/>
        <w:lang w:val="en-US" w:eastAsia="en-US" w:bidi="ar-SA"/>
      </w:rPr>
    </w:lvl>
    <w:lvl w:ilvl="8" w:tplc="A5005DE4">
      <w:numFmt w:val="bullet"/>
      <w:lvlText w:val="•"/>
      <w:lvlJc w:val="left"/>
      <w:pPr>
        <w:ind w:left="9044" w:hanging="339"/>
      </w:pPr>
      <w:rPr>
        <w:rFonts w:hint="default"/>
        <w:lang w:val="en-US" w:eastAsia="en-US" w:bidi="ar-SA"/>
      </w:rPr>
    </w:lvl>
  </w:abstractNum>
  <w:abstractNum w:abstractNumId="67" w15:restartNumberingAfterBreak="0">
    <w:nsid w:val="5024351F"/>
    <w:multiLevelType w:val="hybridMultilevel"/>
    <w:tmpl w:val="22F8D3DC"/>
    <w:lvl w:ilvl="0" w:tplc="2E62EEC8">
      <w:start w:val="1"/>
      <w:numFmt w:val="decimal"/>
      <w:lvlText w:val="%1)"/>
      <w:lvlJc w:val="left"/>
      <w:pPr>
        <w:ind w:left="308" w:hanging="207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ar-SA"/>
      </w:rPr>
    </w:lvl>
    <w:lvl w:ilvl="1" w:tplc="0938F222">
      <w:numFmt w:val="bullet"/>
      <w:lvlText w:val="•"/>
      <w:lvlJc w:val="left"/>
      <w:pPr>
        <w:ind w:left="655" w:hanging="207"/>
      </w:pPr>
      <w:rPr>
        <w:rFonts w:hint="default"/>
        <w:lang w:val="en-US" w:eastAsia="en-US" w:bidi="ar-SA"/>
      </w:rPr>
    </w:lvl>
    <w:lvl w:ilvl="2" w:tplc="C7D270D4">
      <w:numFmt w:val="bullet"/>
      <w:lvlText w:val="•"/>
      <w:lvlJc w:val="left"/>
      <w:pPr>
        <w:ind w:left="1010" w:hanging="207"/>
      </w:pPr>
      <w:rPr>
        <w:rFonts w:hint="default"/>
        <w:lang w:val="en-US" w:eastAsia="en-US" w:bidi="ar-SA"/>
      </w:rPr>
    </w:lvl>
    <w:lvl w:ilvl="3" w:tplc="D626FC78">
      <w:numFmt w:val="bullet"/>
      <w:lvlText w:val="•"/>
      <w:lvlJc w:val="left"/>
      <w:pPr>
        <w:ind w:left="1365" w:hanging="207"/>
      </w:pPr>
      <w:rPr>
        <w:rFonts w:hint="default"/>
        <w:lang w:val="en-US" w:eastAsia="en-US" w:bidi="ar-SA"/>
      </w:rPr>
    </w:lvl>
    <w:lvl w:ilvl="4" w:tplc="0B0E5576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5" w:tplc="E42E5120">
      <w:numFmt w:val="bullet"/>
      <w:lvlText w:val="•"/>
      <w:lvlJc w:val="left"/>
      <w:pPr>
        <w:ind w:left="2076" w:hanging="207"/>
      </w:pPr>
      <w:rPr>
        <w:rFonts w:hint="default"/>
        <w:lang w:val="en-US" w:eastAsia="en-US" w:bidi="ar-SA"/>
      </w:rPr>
    </w:lvl>
    <w:lvl w:ilvl="6" w:tplc="B01CB5A6">
      <w:numFmt w:val="bullet"/>
      <w:lvlText w:val="•"/>
      <w:lvlJc w:val="left"/>
      <w:pPr>
        <w:ind w:left="2431" w:hanging="207"/>
      </w:pPr>
      <w:rPr>
        <w:rFonts w:hint="default"/>
        <w:lang w:val="en-US" w:eastAsia="en-US" w:bidi="ar-SA"/>
      </w:rPr>
    </w:lvl>
    <w:lvl w:ilvl="7" w:tplc="3034A26A">
      <w:numFmt w:val="bullet"/>
      <w:lvlText w:val="•"/>
      <w:lvlJc w:val="left"/>
      <w:pPr>
        <w:ind w:left="2787" w:hanging="207"/>
      </w:pPr>
      <w:rPr>
        <w:rFonts w:hint="default"/>
        <w:lang w:val="en-US" w:eastAsia="en-US" w:bidi="ar-SA"/>
      </w:rPr>
    </w:lvl>
    <w:lvl w:ilvl="8" w:tplc="461886BA">
      <w:numFmt w:val="bullet"/>
      <w:lvlText w:val="•"/>
      <w:lvlJc w:val="left"/>
      <w:pPr>
        <w:ind w:left="3142" w:hanging="207"/>
      </w:pPr>
      <w:rPr>
        <w:rFonts w:hint="default"/>
        <w:lang w:val="en-US" w:eastAsia="en-US" w:bidi="ar-SA"/>
      </w:rPr>
    </w:lvl>
  </w:abstractNum>
  <w:abstractNum w:abstractNumId="68" w15:restartNumberingAfterBreak="0">
    <w:nsid w:val="5075528B"/>
    <w:multiLevelType w:val="hybridMultilevel"/>
    <w:tmpl w:val="C3E84C0E"/>
    <w:lvl w:ilvl="0" w:tplc="0A78E378">
      <w:start w:val="2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0"/>
        <w:w w:val="101"/>
        <w:sz w:val="26"/>
        <w:szCs w:val="26"/>
        <w:lang w:val="en-US" w:eastAsia="en-US" w:bidi="ar-SA"/>
      </w:rPr>
    </w:lvl>
    <w:lvl w:ilvl="1" w:tplc="1202134A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716CC562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E1844B42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B40EF7D8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A42CD80E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1FE037A0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3C68CD88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88BC2A2C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69" w15:restartNumberingAfterBreak="0">
    <w:nsid w:val="52426437"/>
    <w:multiLevelType w:val="hybridMultilevel"/>
    <w:tmpl w:val="24FE71DC"/>
    <w:lvl w:ilvl="0" w:tplc="8C1EC176">
      <w:numFmt w:val="bullet"/>
      <w:lvlText w:val="•"/>
      <w:lvlJc w:val="left"/>
      <w:pPr>
        <w:ind w:left="1948" w:hanging="339"/>
      </w:pPr>
      <w:rPr>
        <w:rFonts w:hint="default"/>
        <w:w w:val="102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2828" w:hanging="33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716" w:hanging="33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604" w:hanging="33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92" w:hanging="33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80" w:hanging="33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268" w:hanging="33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56" w:hanging="33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044" w:hanging="339"/>
      </w:pPr>
      <w:rPr>
        <w:rFonts w:hint="default"/>
        <w:lang w:val="en-US" w:eastAsia="en-US" w:bidi="ar-SA"/>
      </w:rPr>
    </w:lvl>
  </w:abstractNum>
  <w:abstractNum w:abstractNumId="70" w15:restartNumberingAfterBreak="0">
    <w:nsid w:val="53744C27"/>
    <w:multiLevelType w:val="hybridMultilevel"/>
    <w:tmpl w:val="48041CEA"/>
    <w:lvl w:ilvl="0" w:tplc="877C44FE">
      <w:start w:val="1"/>
      <w:numFmt w:val="decimal"/>
      <w:lvlText w:val="%1)"/>
      <w:lvlJc w:val="left"/>
      <w:pPr>
        <w:ind w:left="100" w:hanging="205"/>
      </w:pPr>
      <w:rPr>
        <w:rFonts w:ascii="Arial" w:eastAsia="Calibri" w:hAnsi="Arial" w:cs="Arial" w:hint="default"/>
        <w:w w:val="99"/>
        <w:sz w:val="24"/>
        <w:szCs w:val="24"/>
        <w:lang w:val="en-US" w:eastAsia="en-US" w:bidi="ar-SA"/>
      </w:rPr>
    </w:lvl>
    <w:lvl w:ilvl="1" w:tplc="B72A7EDC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2" w:tplc="3C06327E">
      <w:numFmt w:val="bullet"/>
      <w:lvlText w:val="•"/>
      <w:lvlJc w:val="left"/>
      <w:pPr>
        <w:ind w:left="624" w:hanging="205"/>
      </w:pPr>
      <w:rPr>
        <w:rFonts w:hint="default"/>
        <w:lang w:val="en-US" w:eastAsia="en-US" w:bidi="ar-SA"/>
      </w:rPr>
    </w:lvl>
    <w:lvl w:ilvl="3" w:tplc="7EE8FAB6">
      <w:numFmt w:val="bullet"/>
      <w:lvlText w:val="•"/>
      <w:lvlJc w:val="left"/>
      <w:pPr>
        <w:ind w:left="886" w:hanging="205"/>
      </w:pPr>
      <w:rPr>
        <w:rFonts w:hint="default"/>
        <w:lang w:val="en-US" w:eastAsia="en-US" w:bidi="ar-SA"/>
      </w:rPr>
    </w:lvl>
    <w:lvl w:ilvl="4" w:tplc="AA4C960C">
      <w:numFmt w:val="bullet"/>
      <w:lvlText w:val="•"/>
      <w:lvlJc w:val="left"/>
      <w:pPr>
        <w:ind w:left="1148" w:hanging="205"/>
      </w:pPr>
      <w:rPr>
        <w:rFonts w:hint="default"/>
        <w:lang w:val="en-US" w:eastAsia="en-US" w:bidi="ar-SA"/>
      </w:rPr>
    </w:lvl>
    <w:lvl w:ilvl="5" w:tplc="C14E5B70">
      <w:numFmt w:val="bullet"/>
      <w:lvlText w:val="•"/>
      <w:lvlJc w:val="left"/>
      <w:pPr>
        <w:ind w:left="1411" w:hanging="205"/>
      </w:pPr>
      <w:rPr>
        <w:rFonts w:hint="default"/>
        <w:lang w:val="en-US" w:eastAsia="en-US" w:bidi="ar-SA"/>
      </w:rPr>
    </w:lvl>
    <w:lvl w:ilvl="6" w:tplc="33EC5F66">
      <w:numFmt w:val="bullet"/>
      <w:lvlText w:val="•"/>
      <w:lvlJc w:val="left"/>
      <w:pPr>
        <w:ind w:left="1673" w:hanging="205"/>
      </w:pPr>
      <w:rPr>
        <w:rFonts w:hint="default"/>
        <w:lang w:val="en-US" w:eastAsia="en-US" w:bidi="ar-SA"/>
      </w:rPr>
    </w:lvl>
    <w:lvl w:ilvl="7" w:tplc="4450FD62">
      <w:numFmt w:val="bullet"/>
      <w:lvlText w:val="•"/>
      <w:lvlJc w:val="left"/>
      <w:pPr>
        <w:ind w:left="1935" w:hanging="205"/>
      </w:pPr>
      <w:rPr>
        <w:rFonts w:hint="default"/>
        <w:lang w:val="en-US" w:eastAsia="en-US" w:bidi="ar-SA"/>
      </w:rPr>
    </w:lvl>
    <w:lvl w:ilvl="8" w:tplc="4284207A">
      <w:numFmt w:val="bullet"/>
      <w:lvlText w:val="•"/>
      <w:lvlJc w:val="left"/>
      <w:pPr>
        <w:ind w:left="2197" w:hanging="205"/>
      </w:pPr>
      <w:rPr>
        <w:rFonts w:hint="default"/>
        <w:lang w:val="en-US" w:eastAsia="en-US" w:bidi="ar-SA"/>
      </w:rPr>
    </w:lvl>
  </w:abstractNum>
  <w:abstractNum w:abstractNumId="71" w15:restartNumberingAfterBreak="0">
    <w:nsid w:val="554E5C38"/>
    <w:multiLevelType w:val="hybridMultilevel"/>
    <w:tmpl w:val="1C869BB6"/>
    <w:lvl w:ilvl="0" w:tplc="38600DEE">
      <w:start w:val="6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w w:val="101"/>
        <w:sz w:val="26"/>
        <w:szCs w:val="26"/>
        <w:lang w:val="en-US" w:eastAsia="en-US" w:bidi="ar-SA"/>
      </w:rPr>
    </w:lvl>
    <w:lvl w:ilvl="1" w:tplc="E4BC8D52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2C62356A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73C48B12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9BB03272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B22CD50A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6E82D6F8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69AAF520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7786C8E2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72" w15:restartNumberingAfterBreak="0">
    <w:nsid w:val="55B37E3B"/>
    <w:multiLevelType w:val="hybridMultilevel"/>
    <w:tmpl w:val="E0C47A48"/>
    <w:lvl w:ilvl="0" w:tplc="95AC51C6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A184C682">
      <w:numFmt w:val="bullet"/>
      <w:lvlText w:val="•"/>
      <w:lvlJc w:val="left"/>
      <w:pPr>
        <w:ind w:left="1460" w:hanging="339"/>
      </w:pPr>
      <w:rPr>
        <w:rFonts w:hint="default"/>
        <w:lang w:val="en-US" w:eastAsia="en-US" w:bidi="ar-SA"/>
      </w:rPr>
    </w:lvl>
    <w:lvl w:ilvl="2" w:tplc="E110AD04">
      <w:numFmt w:val="bullet"/>
      <w:lvlText w:val="•"/>
      <w:lvlJc w:val="left"/>
      <w:pPr>
        <w:ind w:left="2940" w:hanging="339"/>
      </w:pPr>
      <w:rPr>
        <w:rFonts w:hint="default"/>
        <w:lang w:val="en-US" w:eastAsia="en-US" w:bidi="ar-SA"/>
      </w:rPr>
    </w:lvl>
    <w:lvl w:ilvl="3" w:tplc="F126C2C8">
      <w:numFmt w:val="bullet"/>
      <w:lvlText w:val="•"/>
      <w:lvlJc w:val="left"/>
      <w:pPr>
        <w:ind w:left="4420" w:hanging="339"/>
      </w:pPr>
      <w:rPr>
        <w:rFonts w:hint="default"/>
        <w:lang w:val="en-US" w:eastAsia="en-US" w:bidi="ar-SA"/>
      </w:rPr>
    </w:lvl>
    <w:lvl w:ilvl="4" w:tplc="151E8274">
      <w:numFmt w:val="bullet"/>
      <w:lvlText w:val="•"/>
      <w:lvlJc w:val="left"/>
      <w:pPr>
        <w:ind w:left="5901" w:hanging="339"/>
      </w:pPr>
      <w:rPr>
        <w:rFonts w:hint="default"/>
        <w:lang w:val="en-US" w:eastAsia="en-US" w:bidi="ar-SA"/>
      </w:rPr>
    </w:lvl>
    <w:lvl w:ilvl="5" w:tplc="23640FB6">
      <w:numFmt w:val="bullet"/>
      <w:lvlText w:val="•"/>
      <w:lvlJc w:val="left"/>
      <w:pPr>
        <w:ind w:left="7381" w:hanging="339"/>
      </w:pPr>
      <w:rPr>
        <w:rFonts w:hint="default"/>
        <w:lang w:val="en-US" w:eastAsia="en-US" w:bidi="ar-SA"/>
      </w:rPr>
    </w:lvl>
    <w:lvl w:ilvl="6" w:tplc="1C5A0C7A">
      <w:numFmt w:val="bullet"/>
      <w:lvlText w:val="•"/>
      <w:lvlJc w:val="left"/>
      <w:pPr>
        <w:ind w:left="8862" w:hanging="339"/>
      </w:pPr>
      <w:rPr>
        <w:rFonts w:hint="default"/>
        <w:lang w:val="en-US" w:eastAsia="en-US" w:bidi="ar-SA"/>
      </w:rPr>
    </w:lvl>
    <w:lvl w:ilvl="7" w:tplc="27EC1336">
      <w:numFmt w:val="bullet"/>
      <w:lvlText w:val="•"/>
      <w:lvlJc w:val="left"/>
      <w:pPr>
        <w:ind w:left="10342" w:hanging="339"/>
      </w:pPr>
      <w:rPr>
        <w:rFonts w:hint="default"/>
        <w:lang w:val="en-US" w:eastAsia="en-US" w:bidi="ar-SA"/>
      </w:rPr>
    </w:lvl>
    <w:lvl w:ilvl="8" w:tplc="3BB86482">
      <w:numFmt w:val="bullet"/>
      <w:lvlText w:val="•"/>
      <w:lvlJc w:val="left"/>
      <w:pPr>
        <w:ind w:left="11823" w:hanging="339"/>
      </w:pPr>
      <w:rPr>
        <w:rFonts w:hint="default"/>
        <w:lang w:val="en-US" w:eastAsia="en-US" w:bidi="ar-SA"/>
      </w:rPr>
    </w:lvl>
  </w:abstractNum>
  <w:abstractNum w:abstractNumId="73" w15:restartNumberingAfterBreak="0">
    <w:nsid w:val="566E7AFC"/>
    <w:multiLevelType w:val="hybridMultilevel"/>
    <w:tmpl w:val="E3EC7968"/>
    <w:lvl w:ilvl="0" w:tplc="1AC09A54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0A6C4F8A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DCBCB042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5380C6A0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61D00424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5B7ACC32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26FC14B6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F6641108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D2DE08A8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74" w15:restartNumberingAfterBreak="0">
    <w:nsid w:val="56C6321E"/>
    <w:multiLevelType w:val="hybridMultilevel"/>
    <w:tmpl w:val="BBB0F408"/>
    <w:lvl w:ilvl="0" w:tplc="7F8A7628">
      <w:start w:val="2"/>
      <w:numFmt w:val="decimal"/>
      <w:lvlText w:val="%1)"/>
      <w:lvlJc w:val="left"/>
      <w:pPr>
        <w:ind w:left="264" w:hanging="163"/>
      </w:pPr>
      <w:rPr>
        <w:rFonts w:ascii="Calibri" w:eastAsia="Calibri" w:hAnsi="Calibri" w:cs="Calibri" w:hint="default"/>
        <w:w w:val="99"/>
        <w:sz w:val="18"/>
        <w:szCs w:val="18"/>
        <w:lang w:val="en-US" w:eastAsia="en-US" w:bidi="ar-SA"/>
      </w:rPr>
    </w:lvl>
    <w:lvl w:ilvl="1" w:tplc="4E349786">
      <w:numFmt w:val="bullet"/>
      <w:lvlText w:val="•"/>
      <w:lvlJc w:val="left"/>
      <w:pPr>
        <w:ind w:left="619" w:hanging="163"/>
      </w:pPr>
      <w:rPr>
        <w:rFonts w:hint="default"/>
        <w:lang w:val="en-US" w:eastAsia="en-US" w:bidi="ar-SA"/>
      </w:rPr>
    </w:lvl>
    <w:lvl w:ilvl="2" w:tplc="8B30155C">
      <w:numFmt w:val="bullet"/>
      <w:lvlText w:val="•"/>
      <w:lvlJc w:val="left"/>
      <w:pPr>
        <w:ind w:left="978" w:hanging="163"/>
      </w:pPr>
      <w:rPr>
        <w:rFonts w:hint="default"/>
        <w:lang w:val="en-US" w:eastAsia="en-US" w:bidi="ar-SA"/>
      </w:rPr>
    </w:lvl>
    <w:lvl w:ilvl="3" w:tplc="DB3C1B4A">
      <w:numFmt w:val="bullet"/>
      <w:lvlText w:val="•"/>
      <w:lvlJc w:val="left"/>
      <w:pPr>
        <w:ind w:left="1337" w:hanging="163"/>
      </w:pPr>
      <w:rPr>
        <w:rFonts w:hint="default"/>
        <w:lang w:val="en-US" w:eastAsia="en-US" w:bidi="ar-SA"/>
      </w:rPr>
    </w:lvl>
    <w:lvl w:ilvl="4" w:tplc="2714A970">
      <w:numFmt w:val="bullet"/>
      <w:lvlText w:val="•"/>
      <w:lvlJc w:val="left"/>
      <w:pPr>
        <w:ind w:left="1697" w:hanging="163"/>
      </w:pPr>
      <w:rPr>
        <w:rFonts w:hint="default"/>
        <w:lang w:val="en-US" w:eastAsia="en-US" w:bidi="ar-SA"/>
      </w:rPr>
    </w:lvl>
    <w:lvl w:ilvl="5" w:tplc="B4C6A0B2">
      <w:numFmt w:val="bullet"/>
      <w:lvlText w:val="•"/>
      <w:lvlJc w:val="left"/>
      <w:pPr>
        <w:ind w:left="2056" w:hanging="163"/>
      </w:pPr>
      <w:rPr>
        <w:rFonts w:hint="default"/>
        <w:lang w:val="en-US" w:eastAsia="en-US" w:bidi="ar-SA"/>
      </w:rPr>
    </w:lvl>
    <w:lvl w:ilvl="6" w:tplc="3514AA8E">
      <w:numFmt w:val="bullet"/>
      <w:lvlText w:val="•"/>
      <w:lvlJc w:val="left"/>
      <w:pPr>
        <w:ind w:left="2415" w:hanging="163"/>
      </w:pPr>
      <w:rPr>
        <w:rFonts w:hint="default"/>
        <w:lang w:val="en-US" w:eastAsia="en-US" w:bidi="ar-SA"/>
      </w:rPr>
    </w:lvl>
    <w:lvl w:ilvl="7" w:tplc="B4FA8034">
      <w:numFmt w:val="bullet"/>
      <w:lvlText w:val="•"/>
      <w:lvlJc w:val="left"/>
      <w:pPr>
        <w:ind w:left="2775" w:hanging="163"/>
      </w:pPr>
      <w:rPr>
        <w:rFonts w:hint="default"/>
        <w:lang w:val="en-US" w:eastAsia="en-US" w:bidi="ar-SA"/>
      </w:rPr>
    </w:lvl>
    <w:lvl w:ilvl="8" w:tplc="CD12E3FC">
      <w:numFmt w:val="bullet"/>
      <w:lvlText w:val="•"/>
      <w:lvlJc w:val="left"/>
      <w:pPr>
        <w:ind w:left="3134" w:hanging="163"/>
      </w:pPr>
      <w:rPr>
        <w:rFonts w:hint="default"/>
        <w:lang w:val="en-US" w:eastAsia="en-US" w:bidi="ar-SA"/>
      </w:rPr>
    </w:lvl>
  </w:abstractNum>
  <w:abstractNum w:abstractNumId="75" w15:restartNumberingAfterBreak="0">
    <w:nsid w:val="59241147"/>
    <w:multiLevelType w:val="hybridMultilevel"/>
    <w:tmpl w:val="A3C2BD4C"/>
    <w:lvl w:ilvl="0" w:tplc="94B0CF76">
      <w:start w:val="1"/>
      <w:numFmt w:val="decimal"/>
      <w:lvlText w:val="%1)"/>
      <w:lvlJc w:val="left"/>
      <w:pPr>
        <w:ind w:left="779" w:hanging="339"/>
      </w:pPr>
      <w:rPr>
        <w:rFonts w:ascii="Arial" w:eastAsia="Calibri" w:hAnsi="Arial" w:cs="Arial" w:hint="default"/>
        <w:w w:val="103"/>
        <w:sz w:val="24"/>
        <w:szCs w:val="24"/>
        <w:lang w:val="en-US" w:eastAsia="en-US" w:bidi="ar-SA"/>
      </w:rPr>
    </w:lvl>
    <w:lvl w:ilvl="1" w:tplc="67C2FB66">
      <w:numFmt w:val="bullet"/>
      <w:lvlText w:val="•"/>
      <w:lvlJc w:val="left"/>
      <w:pPr>
        <w:ind w:left="1234" w:hanging="339"/>
      </w:pPr>
      <w:rPr>
        <w:rFonts w:hint="default"/>
        <w:lang w:val="en-US" w:eastAsia="en-US" w:bidi="ar-SA"/>
      </w:rPr>
    </w:lvl>
    <w:lvl w:ilvl="2" w:tplc="42F295D4">
      <w:numFmt w:val="bullet"/>
      <w:lvlText w:val="•"/>
      <w:lvlJc w:val="left"/>
      <w:pPr>
        <w:ind w:left="1688" w:hanging="339"/>
      </w:pPr>
      <w:rPr>
        <w:rFonts w:hint="default"/>
        <w:lang w:val="en-US" w:eastAsia="en-US" w:bidi="ar-SA"/>
      </w:rPr>
    </w:lvl>
    <w:lvl w:ilvl="3" w:tplc="7410E850">
      <w:numFmt w:val="bullet"/>
      <w:lvlText w:val="•"/>
      <w:lvlJc w:val="left"/>
      <w:pPr>
        <w:ind w:left="2142" w:hanging="339"/>
      </w:pPr>
      <w:rPr>
        <w:rFonts w:hint="default"/>
        <w:lang w:val="en-US" w:eastAsia="en-US" w:bidi="ar-SA"/>
      </w:rPr>
    </w:lvl>
    <w:lvl w:ilvl="4" w:tplc="053C0F44">
      <w:numFmt w:val="bullet"/>
      <w:lvlText w:val="•"/>
      <w:lvlJc w:val="left"/>
      <w:pPr>
        <w:ind w:left="2596" w:hanging="339"/>
      </w:pPr>
      <w:rPr>
        <w:rFonts w:hint="default"/>
        <w:lang w:val="en-US" w:eastAsia="en-US" w:bidi="ar-SA"/>
      </w:rPr>
    </w:lvl>
    <w:lvl w:ilvl="5" w:tplc="EC2AA164">
      <w:numFmt w:val="bullet"/>
      <w:lvlText w:val="•"/>
      <w:lvlJc w:val="left"/>
      <w:pPr>
        <w:ind w:left="3050" w:hanging="339"/>
      </w:pPr>
      <w:rPr>
        <w:rFonts w:hint="default"/>
        <w:lang w:val="en-US" w:eastAsia="en-US" w:bidi="ar-SA"/>
      </w:rPr>
    </w:lvl>
    <w:lvl w:ilvl="6" w:tplc="219CDA12">
      <w:numFmt w:val="bullet"/>
      <w:lvlText w:val="•"/>
      <w:lvlJc w:val="left"/>
      <w:pPr>
        <w:ind w:left="3504" w:hanging="339"/>
      </w:pPr>
      <w:rPr>
        <w:rFonts w:hint="default"/>
        <w:lang w:val="en-US" w:eastAsia="en-US" w:bidi="ar-SA"/>
      </w:rPr>
    </w:lvl>
    <w:lvl w:ilvl="7" w:tplc="5C9C28FA">
      <w:numFmt w:val="bullet"/>
      <w:lvlText w:val="•"/>
      <w:lvlJc w:val="left"/>
      <w:pPr>
        <w:ind w:left="3958" w:hanging="339"/>
      </w:pPr>
      <w:rPr>
        <w:rFonts w:hint="default"/>
        <w:lang w:val="en-US" w:eastAsia="en-US" w:bidi="ar-SA"/>
      </w:rPr>
    </w:lvl>
    <w:lvl w:ilvl="8" w:tplc="5762DE54">
      <w:numFmt w:val="bullet"/>
      <w:lvlText w:val="•"/>
      <w:lvlJc w:val="left"/>
      <w:pPr>
        <w:ind w:left="4412" w:hanging="339"/>
      </w:pPr>
      <w:rPr>
        <w:rFonts w:hint="default"/>
        <w:lang w:val="en-US" w:eastAsia="en-US" w:bidi="ar-SA"/>
      </w:rPr>
    </w:lvl>
  </w:abstractNum>
  <w:abstractNum w:abstractNumId="76" w15:restartNumberingAfterBreak="0">
    <w:nsid w:val="5B3E260C"/>
    <w:multiLevelType w:val="hybridMultilevel"/>
    <w:tmpl w:val="FF423730"/>
    <w:lvl w:ilvl="0" w:tplc="9E280B08">
      <w:start w:val="6"/>
      <w:numFmt w:val="decimal"/>
      <w:lvlText w:val="%1)"/>
      <w:lvlJc w:val="left"/>
      <w:pPr>
        <w:ind w:left="486" w:hanging="339"/>
      </w:pPr>
      <w:rPr>
        <w:rFonts w:ascii="Arial" w:eastAsia="Calibri" w:hAnsi="Arial" w:cs="Arial" w:hint="default"/>
        <w:color w:val="auto"/>
        <w:w w:val="103"/>
        <w:sz w:val="24"/>
        <w:szCs w:val="24"/>
        <w:lang w:val="en-US" w:eastAsia="en-US" w:bidi="ar-SA"/>
      </w:rPr>
    </w:lvl>
    <w:lvl w:ilvl="1" w:tplc="D952DAA4">
      <w:numFmt w:val="bullet"/>
      <w:lvlText w:val="•"/>
      <w:lvlJc w:val="left"/>
      <w:pPr>
        <w:ind w:left="964" w:hanging="339"/>
      </w:pPr>
      <w:rPr>
        <w:rFonts w:hint="default"/>
        <w:lang w:val="en-US" w:eastAsia="en-US" w:bidi="ar-SA"/>
      </w:rPr>
    </w:lvl>
    <w:lvl w:ilvl="2" w:tplc="77625D58">
      <w:numFmt w:val="bullet"/>
      <w:lvlText w:val="•"/>
      <w:lvlJc w:val="left"/>
      <w:pPr>
        <w:ind w:left="1448" w:hanging="339"/>
      </w:pPr>
      <w:rPr>
        <w:rFonts w:hint="default"/>
        <w:lang w:val="en-US" w:eastAsia="en-US" w:bidi="ar-SA"/>
      </w:rPr>
    </w:lvl>
    <w:lvl w:ilvl="3" w:tplc="95CC3F9C">
      <w:numFmt w:val="bullet"/>
      <w:lvlText w:val="•"/>
      <w:lvlJc w:val="left"/>
      <w:pPr>
        <w:ind w:left="1932" w:hanging="339"/>
      </w:pPr>
      <w:rPr>
        <w:rFonts w:hint="default"/>
        <w:lang w:val="en-US" w:eastAsia="en-US" w:bidi="ar-SA"/>
      </w:rPr>
    </w:lvl>
    <w:lvl w:ilvl="4" w:tplc="D46E2C4C">
      <w:numFmt w:val="bullet"/>
      <w:lvlText w:val="•"/>
      <w:lvlJc w:val="left"/>
      <w:pPr>
        <w:ind w:left="2416" w:hanging="339"/>
      </w:pPr>
      <w:rPr>
        <w:rFonts w:hint="default"/>
        <w:lang w:val="en-US" w:eastAsia="en-US" w:bidi="ar-SA"/>
      </w:rPr>
    </w:lvl>
    <w:lvl w:ilvl="5" w:tplc="D9180DFC">
      <w:numFmt w:val="bullet"/>
      <w:lvlText w:val="•"/>
      <w:lvlJc w:val="left"/>
      <w:pPr>
        <w:ind w:left="2900" w:hanging="339"/>
      </w:pPr>
      <w:rPr>
        <w:rFonts w:hint="default"/>
        <w:lang w:val="en-US" w:eastAsia="en-US" w:bidi="ar-SA"/>
      </w:rPr>
    </w:lvl>
    <w:lvl w:ilvl="6" w:tplc="E3BE82D2">
      <w:numFmt w:val="bullet"/>
      <w:lvlText w:val="•"/>
      <w:lvlJc w:val="left"/>
      <w:pPr>
        <w:ind w:left="3384" w:hanging="339"/>
      </w:pPr>
      <w:rPr>
        <w:rFonts w:hint="default"/>
        <w:lang w:val="en-US" w:eastAsia="en-US" w:bidi="ar-SA"/>
      </w:rPr>
    </w:lvl>
    <w:lvl w:ilvl="7" w:tplc="3E8ABFCC">
      <w:numFmt w:val="bullet"/>
      <w:lvlText w:val="•"/>
      <w:lvlJc w:val="left"/>
      <w:pPr>
        <w:ind w:left="3868" w:hanging="339"/>
      </w:pPr>
      <w:rPr>
        <w:rFonts w:hint="default"/>
        <w:lang w:val="en-US" w:eastAsia="en-US" w:bidi="ar-SA"/>
      </w:rPr>
    </w:lvl>
    <w:lvl w:ilvl="8" w:tplc="A8D8DAC6">
      <w:numFmt w:val="bullet"/>
      <w:lvlText w:val="•"/>
      <w:lvlJc w:val="left"/>
      <w:pPr>
        <w:ind w:left="4352" w:hanging="339"/>
      </w:pPr>
      <w:rPr>
        <w:rFonts w:hint="default"/>
        <w:lang w:val="en-US" w:eastAsia="en-US" w:bidi="ar-SA"/>
      </w:rPr>
    </w:lvl>
  </w:abstractNum>
  <w:abstractNum w:abstractNumId="77" w15:restartNumberingAfterBreak="0">
    <w:nsid w:val="62227E9A"/>
    <w:multiLevelType w:val="hybridMultilevel"/>
    <w:tmpl w:val="5D0AC0FE"/>
    <w:lvl w:ilvl="0" w:tplc="78B2E43A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4B16E0E6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6AAE1784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6092240E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7BBC3CA2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6A8C0EF2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ADD65FFE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EB5E01C8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D75EB6E2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78" w15:restartNumberingAfterBreak="0">
    <w:nsid w:val="622906C7"/>
    <w:multiLevelType w:val="hybridMultilevel"/>
    <w:tmpl w:val="62C0EC06"/>
    <w:lvl w:ilvl="0" w:tplc="466C18E6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B964D7F4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53F20376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094C089A">
      <w:numFmt w:val="bullet"/>
      <w:lvlText w:val="•"/>
      <w:lvlJc w:val="left"/>
      <w:pPr>
        <w:ind w:left="4980" w:hanging="339"/>
      </w:pPr>
      <w:rPr>
        <w:rFonts w:hint="default"/>
        <w:lang w:val="en-US" w:eastAsia="en-US" w:bidi="ar-SA"/>
      </w:rPr>
    </w:lvl>
    <w:lvl w:ilvl="4" w:tplc="4508B2AC">
      <w:numFmt w:val="bullet"/>
      <w:lvlText w:val="•"/>
      <w:lvlJc w:val="left"/>
      <w:pPr>
        <w:ind w:left="6380" w:hanging="339"/>
      </w:pPr>
      <w:rPr>
        <w:rFonts w:hint="default"/>
        <w:lang w:val="en-US" w:eastAsia="en-US" w:bidi="ar-SA"/>
      </w:rPr>
    </w:lvl>
    <w:lvl w:ilvl="5" w:tplc="0B18ED58">
      <w:numFmt w:val="bullet"/>
      <w:lvlText w:val="•"/>
      <w:lvlJc w:val="left"/>
      <w:pPr>
        <w:ind w:left="7780" w:hanging="339"/>
      </w:pPr>
      <w:rPr>
        <w:rFonts w:hint="default"/>
        <w:lang w:val="en-US" w:eastAsia="en-US" w:bidi="ar-SA"/>
      </w:rPr>
    </w:lvl>
    <w:lvl w:ilvl="6" w:tplc="E68C29E6">
      <w:numFmt w:val="bullet"/>
      <w:lvlText w:val="•"/>
      <w:lvlJc w:val="left"/>
      <w:pPr>
        <w:ind w:left="9180" w:hanging="339"/>
      </w:pPr>
      <w:rPr>
        <w:rFonts w:hint="default"/>
        <w:lang w:val="en-US" w:eastAsia="en-US" w:bidi="ar-SA"/>
      </w:rPr>
    </w:lvl>
    <w:lvl w:ilvl="7" w:tplc="BAEA3B94">
      <w:numFmt w:val="bullet"/>
      <w:lvlText w:val="•"/>
      <w:lvlJc w:val="left"/>
      <w:pPr>
        <w:ind w:left="10580" w:hanging="339"/>
      </w:pPr>
      <w:rPr>
        <w:rFonts w:hint="default"/>
        <w:lang w:val="en-US" w:eastAsia="en-US" w:bidi="ar-SA"/>
      </w:rPr>
    </w:lvl>
    <w:lvl w:ilvl="8" w:tplc="139A713A">
      <w:numFmt w:val="bullet"/>
      <w:lvlText w:val="•"/>
      <w:lvlJc w:val="left"/>
      <w:pPr>
        <w:ind w:left="11980" w:hanging="339"/>
      </w:pPr>
      <w:rPr>
        <w:rFonts w:hint="default"/>
        <w:lang w:val="en-US" w:eastAsia="en-US" w:bidi="ar-SA"/>
      </w:rPr>
    </w:lvl>
  </w:abstractNum>
  <w:abstractNum w:abstractNumId="79" w15:restartNumberingAfterBreak="0">
    <w:nsid w:val="649D1F19"/>
    <w:multiLevelType w:val="hybridMultilevel"/>
    <w:tmpl w:val="78D634A6"/>
    <w:lvl w:ilvl="0" w:tplc="1D9687A2">
      <w:start w:val="1"/>
      <w:numFmt w:val="lowerLetter"/>
      <w:lvlText w:val="%1)"/>
      <w:lvlJc w:val="left"/>
      <w:pPr>
        <w:ind w:left="779" w:hanging="677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BDAE43C8">
      <w:numFmt w:val="bullet"/>
      <w:lvlText w:val="•"/>
      <w:lvlJc w:val="left"/>
      <w:pPr>
        <w:ind w:left="2180" w:hanging="677"/>
      </w:pPr>
      <w:rPr>
        <w:rFonts w:hint="default"/>
        <w:lang w:val="en-US" w:eastAsia="en-US" w:bidi="ar-SA"/>
      </w:rPr>
    </w:lvl>
    <w:lvl w:ilvl="2" w:tplc="C7C2D2C8">
      <w:numFmt w:val="bullet"/>
      <w:lvlText w:val="•"/>
      <w:lvlJc w:val="left"/>
      <w:pPr>
        <w:ind w:left="3580" w:hanging="677"/>
      </w:pPr>
      <w:rPr>
        <w:rFonts w:hint="default"/>
        <w:lang w:val="en-US" w:eastAsia="en-US" w:bidi="ar-SA"/>
      </w:rPr>
    </w:lvl>
    <w:lvl w:ilvl="3" w:tplc="EA7C5D2A">
      <w:numFmt w:val="bullet"/>
      <w:lvlText w:val="•"/>
      <w:lvlJc w:val="left"/>
      <w:pPr>
        <w:ind w:left="4981" w:hanging="677"/>
      </w:pPr>
      <w:rPr>
        <w:rFonts w:hint="default"/>
        <w:lang w:val="en-US" w:eastAsia="en-US" w:bidi="ar-SA"/>
      </w:rPr>
    </w:lvl>
    <w:lvl w:ilvl="4" w:tplc="AECC5CA0">
      <w:numFmt w:val="bullet"/>
      <w:lvlText w:val="•"/>
      <w:lvlJc w:val="left"/>
      <w:pPr>
        <w:ind w:left="6381" w:hanging="677"/>
      </w:pPr>
      <w:rPr>
        <w:rFonts w:hint="default"/>
        <w:lang w:val="en-US" w:eastAsia="en-US" w:bidi="ar-SA"/>
      </w:rPr>
    </w:lvl>
    <w:lvl w:ilvl="5" w:tplc="F014E7A2">
      <w:numFmt w:val="bullet"/>
      <w:lvlText w:val="•"/>
      <w:lvlJc w:val="left"/>
      <w:pPr>
        <w:ind w:left="7782" w:hanging="677"/>
      </w:pPr>
      <w:rPr>
        <w:rFonts w:hint="default"/>
        <w:lang w:val="en-US" w:eastAsia="en-US" w:bidi="ar-SA"/>
      </w:rPr>
    </w:lvl>
    <w:lvl w:ilvl="6" w:tplc="CD92FFD4">
      <w:numFmt w:val="bullet"/>
      <w:lvlText w:val="•"/>
      <w:lvlJc w:val="left"/>
      <w:pPr>
        <w:ind w:left="9182" w:hanging="677"/>
      </w:pPr>
      <w:rPr>
        <w:rFonts w:hint="default"/>
        <w:lang w:val="en-US" w:eastAsia="en-US" w:bidi="ar-SA"/>
      </w:rPr>
    </w:lvl>
    <w:lvl w:ilvl="7" w:tplc="174AF924">
      <w:numFmt w:val="bullet"/>
      <w:lvlText w:val="•"/>
      <w:lvlJc w:val="left"/>
      <w:pPr>
        <w:ind w:left="10582" w:hanging="677"/>
      </w:pPr>
      <w:rPr>
        <w:rFonts w:hint="default"/>
        <w:lang w:val="en-US" w:eastAsia="en-US" w:bidi="ar-SA"/>
      </w:rPr>
    </w:lvl>
    <w:lvl w:ilvl="8" w:tplc="6E2E790E">
      <w:numFmt w:val="bullet"/>
      <w:lvlText w:val="•"/>
      <w:lvlJc w:val="left"/>
      <w:pPr>
        <w:ind w:left="11983" w:hanging="677"/>
      </w:pPr>
      <w:rPr>
        <w:rFonts w:hint="default"/>
        <w:lang w:val="en-US" w:eastAsia="en-US" w:bidi="ar-SA"/>
      </w:rPr>
    </w:lvl>
  </w:abstractNum>
  <w:abstractNum w:abstractNumId="80" w15:restartNumberingAfterBreak="0">
    <w:nsid w:val="64E445F7"/>
    <w:multiLevelType w:val="hybridMultilevel"/>
    <w:tmpl w:val="BB5C554C"/>
    <w:lvl w:ilvl="0" w:tplc="96047FD0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EE6A173E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FF6A2EC6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D09C9F1C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8AFE94C4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CA0A7F06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733422F4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62142F9C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F29252C2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81" w15:restartNumberingAfterBreak="0">
    <w:nsid w:val="69745600"/>
    <w:multiLevelType w:val="hybridMultilevel"/>
    <w:tmpl w:val="F7CE299C"/>
    <w:lvl w:ilvl="0" w:tplc="C01436C0">
      <w:start w:val="5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2"/>
        <w:w w:val="101"/>
        <w:sz w:val="26"/>
        <w:szCs w:val="26"/>
        <w:lang w:val="en-US" w:eastAsia="en-US" w:bidi="ar-SA"/>
      </w:rPr>
    </w:lvl>
    <w:lvl w:ilvl="1" w:tplc="E7B4AAD8">
      <w:numFmt w:val="bullet"/>
      <w:lvlText w:val="•"/>
      <w:lvlJc w:val="left"/>
      <w:pPr>
        <w:ind w:left="1160" w:hanging="339"/>
      </w:pPr>
      <w:rPr>
        <w:rFonts w:hint="default"/>
        <w:lang w:val="en-US" w:eastAsia="en-US" w:bidi="ar-SA"/>
      </w:rPr>
    </w:lvl>
    <w:lvl w:ilvl="2" w:tplc="95A665BC">
      <w:numFmt w:val="bullet"/>
      <w:lvlText w:val="•"/>
      <w:lvlJc w:val="left"/>
      <w:pPr>
        <w:ind w:left="2673" w:hanging="339"/>
      </w:pPr>
      <w:rPr>
        <w:rFonts w:hint="default"/>
        <w:lang w:val="en-US" w:eastAsia="en-US" w:bidi="ar-SA"/>
      </w:rPr>
    </w:lvl>
    <w:lvl w:ilvl="3" w:tplc="7D9A0ED6">
      <w:numFmt w:val="bullet"/>
      <w:lvlText w:val="•"/>
      <w:lvlJc w:val="left"/>
      <w:pPr>
        <w:ind w:left="4187" w:hanging="339"/>
      </w:pPr>
      <w:rPr>
        <w:rFonts w:hint="default"/>
        <w:lang w:val="en-US" w:eastAsia="en-US" w:bidi="ar-SA"/>
      </w:rPr>
    </w:lvl>
    <w:lvl w:ilvl="4" w:tplc="8D3A5618">
      <w:numFmt w:val="bullet"/>
      <w:lvlText w:val="•"/>
      <w:lvlJc w:val="left"/>
      <w:pPr>
        <w:ind w:left="5701" w:hanging="339"/>
      </w:pPr>
      <w:rPr>
        <w:rFonts w:hint="default"/>
        <w:lang w:val="en-US" w:eastAsia="en-US" w:bidi="ar-SA"/>
      </w:rPr>
    </w:lvl>
    <w:lvl w:ilvl="5" w:tplc="6BCE563E">
      <w:numFmt w:val="bullet"/>
      <w:lvlText w:val="•"/>
      <w:lvlJc w:val="left"/>
      <w:pPr>
        <w:ind w:left="7215" w:hanging="339"/>
      </w:pPr>
      <w:rPr>
        <w:rFonts w:hint="default"/>
        <w:lang w:val="en-US" w:eastAsia="en-US" w:bidi="ar-SA"/>
      </w:rPr>
    </w:lvl>
    <w:lvl w:ilvl="6" w:tplc="E502FACE">
      <w:numFmt w:val="bullet"/>
      <w:lvlText w:val="•"/>
      <w:lvlJc w:val="left"/>
      <w:pPr>
        <w:ind w:left="8728" w:hanging="339"/>
      </w:pPr>
      <w:rPr>
        <w:rFonts w:hint="default"/>
        <w:lang w:val="en-US" w:eastAsia="en-US" w:bidi="ar-SA"/>
      </w:rPr>
    </w:lvl>
    <w:lvl w:ilvl="7" w:tplc="69707AE2">
      <w:numFmt w:val="bullet"/>
      <w:lvlText w:val="•"/>
      <w:lvlJc w:val="left"/>
      <w:pPr>
        <w:ind w:left="10242" w:hanging="339"/>
      </w:pPr>
      <w:rPr>
        <w:rFonts w:hint="default"/>
        <w:lang w:val="en-US" w:eastAsia="en-US" w:bidi="ar-SA"/>
      </w:rPr>
    </w:lvl>
    <w:lvl w:ilvl="8" w:tplc="9664E0FC">
      <w:numFmt w:val="bullet"/>
      <w:lvlText w:val="•"/>
      <w:lvlJc w:val="left"/>
      <w:pPr>
        <w:ind w:left="11756" w:hanging="339"/>
      </w:pPr>
      <w:rPr>
        <w:rFonts w:hint="default"/>
        <w:lang w:val="en-US" w:eastAsia="en-US" w:bidi="ar-SA"/>
      </w:rPr>
    </w:lvl>
  </w:abstractNum>
  <w:abstractNum w:abstractNumId="82" w15:restartNumberingAfterBreak="0">
    <w:nsid w:val="6AA5056B"/>
    <w:multiLevelType w:val="hybridMultilevel"/>
    <w:tmpl w:val="C13A5860"/>
    <w:lvl w:ilvl="0" w:tplc="8C1EC176">
      <w:numFmt w:val="bullet"/>
      <w:lvlText w:val="•"/>
      <w:lvlJc w:val="left"/>
      <w:pPr>
        <w:ind w:left="1948" w:hanging="339"/>
      </w:pPr>
      <w:rPr>
        <w:rFonts w:hint="default"/>
        <w:w w:val="102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2828" w:hanging="33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716" w:hanging="33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604" w:hanging="33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92" w:hanging="33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80" w:hanging="33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268" w:hanging="33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56" w:hanging="33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044" w:hanging="339"/>
      </w:pPr>
      <w:rPr>
        <w:rFonts w:hint="default"/>
        <w:lang w:val="en-US" w:eastAsia="en-US" w:bidi="ar-SA"/>
      </w:rPr>
    </w:lvl>
  </w:abstractNum>
  <w:abstractNum w:abstractNumId="83" w15:restartNumberingAfterBreak="0">
    <w:nsid w:val="6ACB4798"/>
    <w:multiLevelType w:val="hybridMultilevel"/>
    <w:tmpl w:val="B6D0010E"/>
    <w:lvl w:ilvl="0" w:tplc="E3864C86">
      <w:start w:val="10"/>
      <w:numFmt w:val="decimal"/>
      <w:lvlText w:val="%1)"/>
      <w:lvlJc w:val="left"/>
      <w:pPr>
        <w:ind w:left="1948" w:hanging="339"/>
      </w:pPr>
      <w:rPr>
        <w:rFonts w:ascii="Calibri" w:eastAsia="Calibri" w:hAnsi="Calibri" w:cs="Calibri" w:hint="default"/>
        <w:w w:val="102"/>
        <w:sz w:val="22"/>
        <w:szCs w:val="22"/>
        <w:lang w:val="en-US" w:eastAsia="en-US" w:bidi="ar-SA"/>
      </w:rPr>
    </w:lvl>
    <w:lvl w:ilvl="1" w:tplc="219E0784">
      <w:numFmt w:val="bullet"/>
      <w:lvlText w:val="•"/>
      <w:lvlJc w:val="left"/>
      <w:pPr>
        <w:ind w:left="2828" w:hanging="339"/>
      </w:pPr>
      <w:rPr>
        <w:rFonts w:hint="default"/>
        <w:lang w:val="en-US" w:eastAsia="en-US" w:bidi="ar-SA"/>
      </w:rPr>
    </w:lvl>
    <w:lvl w:ilvl="2" w:tplc="9D567B68">
      <w:numFmt w:val="bullet"/>
      <w:lvlText w:val="•"/>
      <w:lvlJc w:val="left"/>
      <w:pPr>
        <w:ind w:left="3716" w:hanging="339"/>
      </w:pPr>
      <w:rPr>
        <w:rFonts w:hint="default"/>
        <w:lang w:val="en-US" w:eastAsia="en-US" w:bidi="ar-SA"/>
      </w:rPr>
    </w:lvl>
    <w:lvl w:ilvl="3" w:tplc="AEB289F8">
      <w:numFmt w:val="bullet"/>
      <w:lvlText w:val="•"/>
      <w:lvlJc w:val="left"/>
      <w:pPr>
        <w:ind w:left="4604" w:hanging="339"/>
      </w:pPr>
      <w:rPr>
        <w:rFonts w:hint="default"/>
        <w:lang w:val="en-US" w:eastAsia="en-US" w:bidi="ar-SA"/>
      </w:rPr>
    </w:lvl>
    <w:lvl w:ilvl="4" w:tplc="5FE8B688">
      <w:numFmt w:val="bullet"/>
      <w:lvlText w:val="•"/>
      <w:lvlJc w:val="left"/>
      <w:pPr>
        <w:ind w:left="5492" w:hanging="339"/>
      </w:pPr>
      <w:rPr>
        <w:rFonts w:hint="default"/>
        <w:lang w:val="en-US" w:eastAsia="en-US" w:bidi="ar-SA"/>
      </w:rPr>
    </w:lvl>
    <w:lvl w:ilvl="5" w:tplc="ECECC976">
      <w:numFmt w:val="bullet"/>
      <w:lvlText w:val="•"/>
      <w:lvlJc w:val="left"/>
      <w:pPr>
        <w:ind w:left="6380" w:hanging="339"/>
      </w:pPr>
      <w:rPr>
        <w:rFonts w:hint="default"/>
        <w:lang w:val="en-US" w:eastAsia="en-US" w:bidi="ar-SA"/>
      </w:rPr>
    </w:lvl>
    <w:lvl w:ilvl="6" w:tplc="54C2F614">
      <w:numFmt w:val="bullet"/>
      <w:lvlText w:val="•"/>
      <w:lvlJc w:val="left"/>
      <w:pPr>
        <w:ind w:left="7268" w:hanging="339"/>
      </w:pPr>
      <w:rPr>
        <w:rFonts w:hint="default"/>
        <w:lang w:val="en-US" w:eastAsia="en-US" w:bidi="ar-SA"/>
      </w:rPr>
    </w:lvl>
    <w:lvl w:ilvl="7" w:tplc="0A3868B6">
      <w:numFmt w:val="bullet"/>
      <w:lvlText w:val="•"/>
      <w:lvlJc w:val="left"/>
      <w:pPr>
        <w:ind w:left="8156" w:hanging="339"/>
      </w:pPr>
      <w:rPr>
        <w:rFonts w:hint="default"/>
        <w:lang w:val="en-US" w:eastAsia="en-US" w:bidi="ar-SA"/>
      </w:rPr>
    </w:lvl>
    <w:lvl w:ilvl="8" w:tplc="A7FC21A0">
      <w:numFmt w:val="bullet"/>
      <w:lvlText w:val="•"/>
      <w:lvlJc w:val="left"/>
      <w:pPr>
        <w:ind w:left="9044" w:hanging="339"/>
      </w:pPr>
      <w:rPr>
        <w:rFonts w:hint="default"/>
        <w:lang w:val="en-US" w:eastAsia="en-US" w:bidi="ar-SA"/>
      </w:rPr>
    </w:lvl>
  </w:abstractNum>
  <w:abstractNum w:abstractNumId="84" w15:restartNumberingAfterBreak="0">
    <w:nsid w:val="6C780D2B"/>
    <w:multiLevelType w:val="hybridMultilevel"/>
    <w:tmpl w:val="B73E662E"/>
    <w:lvl w:ilvl="0" w:tplc="903AAEF2">
      <w:start w:val="1"/>
      <w:numFmt w:val="decimal"/>
      <w:lvlText w:val="%1)"/>
      <w:lvlJc w:val="left"/>
      <w:pPr>
        <w:ind w:left="100" w:hanging="205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ar-SA"/>
      </w:rPr>
    </w:lvl>
    <w:lvl w:ilvl="1" w:tplc="09A8BA52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2" w:tplc="68D66934">
      <w:numFmt w:val="bullet"/>
      <w:lvlText w:val="•"/>
      <w:lvlJc w:val="left"/>
      <w:pPr>
        <w:ind w:left="624" w:hanging="205"/>
      </w:pPr>
      <w:rPr>
        <w:rFonts w:hint="default"/>
        <w:lang w:val="en-US" w:eastAsia="en-US" w:bidi="ar-SA"/>
      </w:rPr>
    </w:lvl>
    <w:lvl w:ilvl="3" w:tplc="5F966DBA">
      <w:numFmt w:val="bullet"/>
      <w:lvlText w:val="•"/>
      <w:lvlJc w:val="left"/>
      <w:pPr>
        <w:ind w:left="886" w:hanging="205"/>
      </w:pPr>
      <w:rPr>
        <w:rFonts w:hint="default"/>
        <w:lang w:val="en-US" w:eastAsia="en-US" w:bidi="ar-SA"/>
      </w:rPr>
    </w:lvl>
    <w:lvl w:ilvl="4" w:tplc="E98E850A">
      <w:numFmt w:val="bullet"/>
      <w:lvlText w:val="•"/>
      <w:lvlJc w:val="left"/>
      <w:pPr>
        <w:ind w:left="1148" w:hanging="205"/>
      </w:pPr>
      <w:rPr>
        <w:rFonts w:hint="default"/>
        <w:lang w:val="en-US" w:eastAsia="en-US" w:bidi="ar-SA"/>
      </w:rPr>
    </w:lvl>
    <w:lvl w:ilvl="5" w:tplc="45ECCC10">
      <w:numFmt w:val="bullet"/>
      <w:lvlText w:val="•"/>
      <w:lvlJc w:val="left"/>
      <w:pPr>
        <w:ind w:left="1411" w:hanging="205"/>
      </w:pPr>
      <w:rPr>
        <w:rFonts w:hint="default"/>
        <w:lang w:val="en-US" w:eastAsia="en-US" w:bidi="ar-SA"/>
      </w:rPr>
    </w:lvl>
    <w:lvl w:ilvl="6" w:tplc="FB70A094">
      <w:numFmt w:val="bullet"/>
      <w:lvlText w:val="•"/>
      <w:lvlJc w:val="left"/>
      <w:pPr>
        <w:ind w:left="1673" w:hanging="205"/>
      </w:pPr>
      <w:rPr>
        <w:rFonts w:hint="default"/>
        <w:lang w:val="en-US" w:eastAsia="en-US" w:bidi="ar-SA"/>
      </w:rPr>
    </w:lvl>
    <w:lvl w:ilvl="7" w:tplc="D0D04E50">
      <w:numFmt w:val="bullet"/>
      <w:lvlText w:val="•"/>
      <w:lvlJc w:val="left"/>
      <w:pPr>
        <w:ind w:left="1935" w:hanging="205"/>
      </w:pPr>
      <w:rPr>
        <w:rFonts w:hint="default"/>
        <w:lang w:val="en-US" w:eastAsia="en-US" w:bidi="ar-SA"/>
      </w:rPr>
    </w:lvl>
    <w:lvl w:ilvl="8" w:tplc="BEECE2B6">
      <w:numFmt w:val="bullet"/>
      <w:lvlText w:val="•"/>
      <w:lvlJc w:val="left"/>
      <w:pPr>
        <w:ind w:left="2197" w:hanging="205"/>
      </w:pPr>
      <w:rPr>
        <w:rFonts w:hint="default"/>
        <w:lang w:val="en-US" w:eastAsia="en-US" w:bidi="ar-SA"/>
      </w:rPr>
    </w:lvl>
  </w:abstractNum>
  <w:abstractNum w:abstractNumId="85" w15:restartNumberingAfterBreak="0">
    <w:nsid w:val="700547C8"/>
    <w:multiLevelType w:val="hybridMultilevel"/>
    <w:tmpl w:val="27CE86C8"/>
    <w:lvl w:ilvl="0" w:tplc="494E8F88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B66248F0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71568CDC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68A61F82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38D6EAD8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03B6DE36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55447506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C630992E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E2080E4C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abstractNum w:abstractNumId="86" w15:restartNumberingAfterBreak="0">
    <w:nsid w:val="70AB19E8"/>
    <w:multiLevelType w:val="hybridMultilevel"/>
    <w:tmpl w:val="2410CA46"/>
    <w:lvl w:ilvl="0" w:tplc="7788FAC8">
      <w:start w:val="1"/>
      <w:numFmt w:val="lowerLetter"/>
      <w:lvlText w:val="%1)"/>
      <w:lvlJc w:val="left"/>
      <w:pPr>
        <w:ind w:left="1118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7952AFF2">
      <w:numFmt w:val="bullet"/>
      <w:lvlText w:val="•"/>
      <w:lvlJc w:val="left"/>
      <w:pPr>
        <w:ind w:left="2486" w:hanging="339"/>
      </w:pPr>
      <w:rPr>
        <w:rFonts w:hint="default"/>
        <w:lang w:val="en-US" w:eastAsia="en-US" w:bidi="ar-SA"/>
      </w:rPr>
    </w:lvl>
    <w:lvl w:ilvl="2" w:tplc="6AFCB160">
      <w:numFmt w:val="bullet"/>
      <w:lvlText w:val="•"/>
      <w:lvlJc w:val="left"/>
      <w:pPr>
        <w:ind w:left="3852" w:hanging="339"/>
      </w:pPr>
      <w:rPr>
        <w:rFonts w:hint="default"/>
        <w:lang w:val="en-US" w:eastAsia="en-US" w:bidi="ar-SA"/>
      </w:rPr>
    </w:lvl>
    <w:lvl w:ilvl="3" w:tplc="20188C68">
      <w:numFmt w:val="bullet"/>
      <w:lvlText w:val="•"/>
      <w:lvlJc w:val="left"/>
      <w:pPr>
        <w:ind w:left="5219" w:hanging="339"/>
      </w:pPr>
      <w:rPr>
        <w:rFonts w:hint="default"/>
        <w:lang w:val="en-US" w:eastAsia="en-US" w:bidi="ar-SA"/>
      </w:rPr>
    </w:lvl>
    <w:lvl w:ilvl="4" w:tplc="D936A1FA">
      <w:numFmt w:val="bullet"/>
      <w:lvlText w:val="•"/>
      <w:lvlJc w:val="left"/>
      <w:pPr>
        <w:ind w:left="6585" w:hanging="339"/>
      </w:pPr>
      <w:rPr>
        <w:rFonts w:hint="default"/>
        <w:lang w:val="en-US" w:eastAsia="en-US" w:bidi="ar-SA"/>
      </w:rPr>
    </w:lvl>
    <w:lvl w:ilvl="5" w:tplc="7216129C">
      <w:numFmt w:val="bullet"/>
      <w:lvlText w:val="•"/>
      <w:lvlJc w:val="left"/>
      <w:pPr>
        <w:ind w:left="7952" w:hanging="339"/>
      </w:pPr>
      <w:rPr>
        <w:rFonts w:hint="default"/>
        <w:lang w:val="en-US" w:eastAsia="en-US" w:bidi="ar-SA"/>
      </w:rPr>
    </w:lvl>
    <w:lvl w:ilvl="6" w:tplc="456A76D4">
      <w:numFmt w:val="bullet"/>
      <w:lvlText w:val="•"/>
      <w:lvlJc w:val="left"/>
      <w:pPr>
        <w:ind w:left="9318" w:hanging="339"/>
      </w:pPr>
      <w:rPr>
        <w:rFonts w:hint="default"/>
        <w:lang w:val="en-US" w:eastAsia="en-US" w:bidi="ar-SA"/>
      </w:rPr>
    </w:lvl>
    <w:lvl w:ilvl="7" w:tplc="48F2C72E">
      <w:numFmt w:val="bullet"/>
      <w:lvlText w:val="•"/>
      <w:lvlJc w:val="left"/>
      <w:pPr>
        <w:ind w:left="10684" w:hanging="339"/>
      </w:pPr>
      <w:rPr>
        <w:rFonts w:hint="default"/>
        <w:lang w:val="en-US" w:eastAsia="en-US" w:bidi="ar-SA"/>
      </w:rPr>
    </w:lvl>
    <w:lvl w:ilvl="8" w:tplc="BC7C6234">
      <w:numFmt w:val="bullet"/>
      <w:lvlText w:val="•"/>
      <w:lvlJc w:val="left"/>
      <w:pPr>
        <w:ind w:left="12051" w:hanging="339"/>
      </w:pPr>
      <w:rPr>
        <w:rFonts w:hint="default"/>
        <w:lang w:val="en-US" w:eastAsia="en-US" w:bidi="ar-SA"/>
      </w:rPr>
    </w:lvl>
  </w:abstractNum>
  <w:abstractNum w:abstractNumId="87" w15:restartNumberingAfterBreak="0">
    <w:nsid w:val="745A0009"/>
    <w:multiLevelType w:val="hybridMultilevel"/>
    <w:tmpl w:val="A3EAD3B6"/>
    <w:lvl w:ilvl="0" w:tplc="66F89BA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2" w:hanging="360"/>
      </w:pPr>
    </w:lvl>
    <w:lvl w:ilvl="2" w:tplc="0809001B" w:tentative="1">
      <w:start w:val="1"/>
      <w:numFmt w:val="lowerRoman"/>
      <w:lvlText w:val="%3."/>
      <w:lvlJc w:val="right"/>
      <w:pPr>
        <w:ind w:left="1902" w:hanging="180"/>
      </w:pPr>
    </w:lvl>
    <w:lvl w:ilvl="3" w:tplc="0809000F" w:tentative="1">
      <w:start w:val="1"/>
      <w:numFmt w:val="decimal"/>
      <w:lvlText w:val="%4."/>
      <w:lvlJc w:val="left"/>
      <w:pPr>
        <w:ind w:left="2622" w:hanging="360"/>
      </w:pPr>
    </w:lvl>
    <w:lvl w:ilvl="4" w:tplc="08090019" w:tentative="1">
      <w:start w:val="1"/>
      <w:numFmt w:val="lowerLetter"/>
      <w:lvlText w:val="%5."/>
      <w:lvlJc w:val="left"/>
      <w:pPr>
        <w:ind w:left="3342" w:hanging="360"/>
      </w:pPr>
    </w:lvl>
    <w:lvl w:ilvl="5" w:tplc="0809001B" w:tentative="1">
      <w:start w:val="1"/>
      <w:numFmt w:val="lowerRoman"/>
      <w:lvlText w:val="%6."/>
      <w:lvlJc w:val="right"/>
      <w:pPr>
        <w:ind w:left="4062" w:hanging="180"/>
      </w:pPr>
    </w:lvl>
    <w:lvl w:ilvl="6" w:tplc="0809000F" w:tentative="1">
      <w:start w:val="1"/>
      <w:numFmt w:val="decimal"/>
      <w:lvlText w:val="%7."/>
      <w:lvlJc w:val="left"/>
      <w:pPr>
        <w:ind w:left="4782" w:hanging="360"/>
      </w:pPr>
    </w:lvl>
    <w:lvl w:ilvl="7" w:tplc="08090019" w:tentative="1">
      <w:start w:val="1"/>
      <w:numFmt w:val="lowerLetter"/>
      <w:lvlText w:val="%8."/>
      <w:lvlJc w:val="left"/>
      <w:pPr>
        <w:ind w:left="5502" w:hanging="360"/>
      </w:pPr>
    </w:lvl>
    <w:lvl w:ilvl="8" w:tplc="08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88" w15:restartNumberingAfterBreak="0">
    <w:nsid w:val="75760447"/>
    <w:multiLevelType w:val="hybridMultilevel"/>
    <w:tmpl w:val="877C033A"/>
    <w:lvl w:ilvl="0" w:tplc="3356DDA0">
      <w:start w:val="1"/>
      <w:numFmt w:val="decimal"/>
      <w:lvlText w:val="%1)"/>
      <w:lvlJc w:val="left"/>
      <w:pPr>
        <w:ind w:left="102" w:hanging="170"/>
      </w:pPr>
      <w:rPr>
        <w:rFonts w:ascii="Calibri" w:eastAsia="Calibri" w:hAnsi="Calibri" w:cs="Calibri" w:hint="default"/>
        <w:w w:val="103"/>
        <w:sz w:val="18"/>
        <w:szCs w:val="18"/>
        <w:lang w:val="en-US" w:eastAsia="en-US" w:bidi="ar-SA"/>
      </w:rPr>
    </w:lvl>
    <w:lvl w:ilvl="1" w:tplc="DFB853B8">
      <w:numFmt w:val="bullet"/>
      <w:lvlText w:val="•"/>
      <w:lvlJc w:val="left"/>
      <w:pPr>
        <w:ind w:left="475" w:hanging="170"/>
      </w:pPr>
      <w:rPr>
        <w:rFonts w:hint="default"/>
        <w:lang w:val="en-US" w:eastAsia="en-US" w:bidi="ar-SA"/>
      </w:rPr>
    </w:lvl>
    <w:lvl w:ilvl="2" w:tplc="2C784E9C">
      <w:numFmt w:val="bullet"/>
      <w:lvlText w:val="•"/>
      <w:lvlJc w:val="left"/>
      <w:pPr>
        <w:ind w:left="850" w:hanging="170"/>
      </w:pPr>
      <w:rPr>
        <w:rFonts w:hint="default"/>
        <w:lang w:val="en-US" w:eastAsia="en-US" w:bidi="ar-SA"/>
      </w:rPr>
    </w:lvl>
    <w:lvl w:ilvl="3" w:tplc="069AB488">
      <w:numFmt w:val="bullet"/>
      <w:lvlText w:val="•"/>
      <w:lvlJc w:val="left"/>
      <w:pPr>
        <w:ind w:left="1225" w:hanging="170"/>
      </w:pPr>
      <w:rPr>
        <w:rFonts w:hint="default"/>
        <w:lang w:val="en-US" w:eastAsia="en-US" w:bidi="ar-SA"/>
      </w:rPr>
    </w:lvl>
    <w:lvl w:ilvl="4" w:tplc="772439FA">
      <w:numFmt w:val="bullet"/>
      <w:lvlText w:val="•"/>
      <w:lvlJc w:val="left"/>
      <w:pPr>
        <w:ind w:left="1601" w:hanging="170"/>
      </w:pPr>
      <w:rPr>
        <w:rFonts w:hint="default"/>
        <w:lang w:val="en-US" w:eastAsia="en-US" w:bidi="ar-SA"/>
      </w:rPr>
    </w:lvl>
    <w:lvl w:ilvl="5" w:tplc="A1BC1DC8">
      <w:numFmt w:val="bullet"/>
      <w:lvlText w:val="•"/>
      <w:lvlJc w:val="left"/>
      <w:pPr>
        <w:ind w:left="1976" w:hanging="170"/>
      </w:pPr>
      <w:rPr>
        <w:rFonts w:hint="default"/>
        <w:lang w:val="en-US" w:eastAsia="en-US" w:bidi="ar-SA"/>
      </w:rPr>
    </w:lvl>
    <w:lvl w:ilvl="6" w:tplc="D6CE26B2">
      <w:numFmt w:val="bullet"/>
      <w:lvlText w:val="•"/>
      <w:lvlJc w:val="left"/>
      <w:pPr>
        <w:ind w:left="2351" w:hanging="170"/>
      </w:pPr>
      <w:rPr>
        <w:rFonts w:hint="default"/>
        <w:lang w:val="en-US" w:eastAsia="en-US" w:bidi="ar-SA"/>
      </w:rPr>
    </w:lvl>
    <w:lvl w:ilvl="7" w:tplc="D6FC1FCC">
      <w:numFmt w:val="bullet"/>
      <w:lvlText w:val="•"/>
      <w:lvlJc w:val="left"/>
      <w:pPr>
        <w:ind w:left="2727" w:hanging="170"/>
      </w:pPr>
      <w:rPr>
        <w:rFonts w:hint="default"/>
        <w:lang w:val="en-US" w:eastAsia="en-US" w:bidi="ar-SA"/>
      </w:rPr>
    </w:lvl>
    <w:lvl w:ilvl="8" w:tplc="1AA0AD96">
      <w:numFmt w:val="bullet"/>
      <w:lvlText w:val="•"/>
      <w:lvlJc w:val="left"/>
      <w:pPr>
        <w:ind w:left="3102" w:hanging="170"/>
      </w:pPr>
      <w:rPr>
        <w:rFonts w:hint="default"/>
        <w:lang w:val="en-US" w:eastAsia="en-US" w:bidi="ar-SA"/>
      </w:rPr>
    </w:lvl>
  </w:abstractNum>
  <w:abstractNum w:abstractNumId="89" w15:restartNumberingAfterBreak="0">
    <w:nsid w:val="76F30B5E"/>
    <w:multiLevelType w:val="hybridMultilevel"/>
    <w:tmpl w:val="88080C0C"/>
    <w:lvl w:ilvl="0" w:tplc="7646F984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CE563734">
      <w:numFmt w:val="bullet"/>
      <w:lvlText w:val="•"/>
      <w:lvlJc w:val="left"/>
      <w:pPr>
        <w:ind w:left="1460" w:hanging="339"/>
      </w:pPr>
      <w:rPr>
        <w:rFonts w:hint="default"/>
        <w:lang w:val="en-US" w:eastAsia="en-US" w:bidi="ar-SA"/>
      </w:rPr>
    </w:lvl>
    <w:lvl w:ilvl="2" w:tplc="4632814A">
      <w:numFmt w:val="bullet"/>
      <w:lvlText w:val="•"/>
      <w:lvlJc w:val="left"/>
      <w:pPr>
        <w:ind w:left="2940" w:hanging="339"/>
      </w:pPr>
      <w:rPr>
        <w:rFonts w:hint="default"/>
        <w:lang w:val="en-US" w:eastAsia="en-US" w:bidi="ar-SA"/>
      </w:rPr>
    </w:lvl>
    <w:lvl w:ilvl="3" w:tplc="57C2344A">
      <w:numFmt w:val="bullet"/>
      <w:lvlText w:val="•"/>
      <w:lvlJc w:val="left"/>
      <w:pPr>
        <w:ind w:left="4420" w:hanging="339"/>
      </w:pPr>
      <w:rPr>
        <w:rFonts w:hint="default"/>
        <w:lang w:val="en-US" w:eastAsia="en-US" w:bidi="ar-SA"/>
      </w:rPr>
    </w:lvl>
    <w:lvl w:ilvl="4" w:tplc="5C60486A">
      <w:numFmt w:val="bullet"/>
      <w:lvlText w:val="•"/>
      <w:lvlJc w:val="left"/>
      <w:pPr>
        <w:ind w:left="5901" w:hanging="339"/>
      </w:pPr>
      <w:rPr>
        <w:rFonts w:hint="default"/>
        <w:lang w:val="en-US" w:eastAsia="en-US" w:bidi="ar-SA"/>
      </w:rPr>
    </w:lvl>
    <w:lvl w:ilvl="5" w:tplc="909AFB9A">
      <w:numFmt w:val="bullet"/>
      <w:lvlText w:val="•"/>
      <w:lvlJc w:val="left"/>
      <w:pPr>
        <w:ind w:left="7381" w:hanging="339"/>
      </w:pPr>
      <w:rPr>
        <w:rFonts w:hint="default"/>
        <w:lang w:val="en-US" w:eastAsia="en-US" w:bidi="ar-SA"/>
      </w:rPr>
    </w:lvl>
    <w:lvl w:ilvl="6" w:tplc="0538B4CA">
      <w:numFmt w:val="bullet"/>
      <w:lvlText w:val="•"/>
      <w:lvlJc w:val="left"/>
      <w:pPr>
        <w:ind w:left="8862" w:hanging="339"/>
      </w:pPr>
      <w:rPr>
        <w:rFonts w:hint="default"/>
        <w:lang w:val="en-US" w:eastAsia="en-US" w:bidi="ar-SA"/>
      </w:rPr>
    </w:lvl>
    <w:lvl w:ilvl="7" w:tplc="1B5E2496">
      <w:numFmt w:val="bullet"/>
      <w:lvlText w:val="•"/>
      <w:lvlJc w:val="left"/>
      <w:pPr>
        <w:ind w:left="10342" w:hanging="339"/>
      </w:pPr>
      <w:rPr>
        <w:rFonts w:hint="default"/>
        <w:lang w:val="en-US" w:eastAsia="en-US" w:bidi="ar-SA"/>
      </w:rPr>
    </w:lvl>
    <w:lvl w:ilvl="8" w:tplc="06D8E3CA">
      <w:numFmt w:val="bullet"/>
      <w:lvlText w:val="•"/>
      <w:lvlJc w:val="left"/>
      <w:pPr>
        <w:ind w:left="11823" w:hanging="339"/>
      </w:pPr>
      <w:rPr>
        <w:rFonts w:hint="default"/>
        <w:lang w:val="en-US" w:eastAsia="en-US" w:bidi="ar-SA"/>
      </w:rPr>
    </w:lvl>
  </w:abstractNum>
  <w:abstractNum w:abstractNumId="90" w15:restartNumberingAfterBreak="0">
    <w:nsid w:val="77F70547"/>
    <w:multiLevelType w:val="hybridMultilevel"/>
    <w:tmpl w:val="2E025262"/>
    <w:lvl w:ilvl="0" w:tplc="EC30A1D8">
      <w:start w:val="1"/>
      <w:numFmt w:val="decimal"/>
      <w:lvlText w:val="%1)"/>
      <w:lvlJc w:val="left"/>
      <w:pPr>
        <w:ind w:left="308" w:hanging="207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ar-SA"/>
      </w:rPr>
    </w:lvl>
    <w:lvl w:ilvl="1" w:tplc="7A580212">
      <w:numFmt w:val="bullet"/>
      <w:lvlText w:val="•"/>
      <w:lvlJc w:val="left"/>
      <w:pPr>
        <w:ind w:left="655" w:hanging="207"/>
      </w:pPr>
      <w:rPr>
        <w:rFonts w:hint="default"/>
        <w:lang w:val="en-US" w:eastAsia="en-US" w:bidi="ar-SA"/>
      </w:rPr>
    </w:lvl>
    <w:lvl w:ilvl="2" w:tplc="D2942360">
      <w:numFmt w:val="bullet"/>
      <w:lvlText w:val="•"/>
      <w:lvlJc w:val="left"/>
      <w:pPr>
        <w:ind w:left="1010" w:hanging="207"/>
      </w:pPr>
      <w:rPr>
        <w:rFonts w:hint="default"/>
        <w:lang w:val="en-US" w:eastAsia="en-US" w:bidi="ar-SA"/>
      </w:rPr>
    </w:lvl>
    <w:lvl w:ilvl="3" w:tplc="9D9E6682">
      <w:numFmt w:val="bullet"/>
      <w:lvlText w:val="•"/>
      <w:lvlJc w:val="left"/>
      <w:pPr>
        <w:ind w:left="1365" w:hanging="207"/>
      </w:pPr>
      <w:rPr>
        <w:rFonts w:hint="default"/>
        <w:lang w:val="en-US" w:eastAsia="en-US" w:bidi="ar-SA"/>
      </w:rPr>
    </w:lvl>
    <w:lvl w:ilvl="4" w:tplc="23306B10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5" w:tplc="E208EFDC">
      <w:numFmt w:val="bullet"/>
      <w:lvlText w:val="•"/>
      <w:lvlJc w:val="left"/>
      <w:pPr>
        <w:ind w:left="2076" w:hanging="207"/>
      </w:pPr>
      <w:rPr>
        <w:rFonts w:hint="default"/>
        <w:lang w:val="en-US" w:eastAsia="en-US" w:bidi="ar-SA"/>
      </w:rPr>
    </w:lvl>
    <w:lvl w:ilvl="6" w:tplc="7DD6D82A">
      <w:numFmt w:val="bullet"/>
      <w:lvlText w:val="•"/>
      <w:lvlJc w:val="left"/>
      <w:pPr>
        <w:ind w:left="2431" w:hanging="207"/>
      </w:pPr>
      <w:rPr>
        <w:rFonts w:hint="default"/>
        <w:lang w:val="en-US" w:eastAsia="en-US" w:bidi="ar-SA"/>
      </w:rPr>
    </w:lvl>
    <w:lvl w:ilvl="7" w:tplc="7DE065FA">
      <w:numFmt w:val="bullet"/>
      <w:lvlText w:val="•"/>
      <w:lvlJc w:val="left"/>
      <w:pPr>
        <w:ind w:left="2787" w:hanging="207"/>
      </w:pPr>
      <w:rPr>
        <w:rFonts w:hint="default"/>
        <w:lang w:val="en-US" w:eastAsia="en-US" w:bidi="ar-SA"/>
      </w:rPr>
    </w:lvl>
    <w:lvl w:ilvl="8" w:tplc="93CC91C8">
      <w:numFmt w:val="bullet"/>
      <w:lvlText w:val="•"/>
      <w:lvlJc w:val="left"/>
      <w:pPr>
        <w:ind w:left="3142" w:hanging="207"/>
      </w:pPr>
      <w:rPr>
        <w:rFonts w:hint="default"/>
        <w:lang w:val="en-US" w:eastAsia="en-US" w:bidi="ar-SA"/>
      </w:rPr>
    </w:lvl>
  </w:abstractNum>
  <w:abstractNum w:abstractNumId="91" w15:restartNumberingAfterBreak="0">
    <w:nsid w:val="7A3F12EA"/>
    <w:multiLevelType w:val="hybridMultilevel"/>
    <w:tmpl w:val="656EAF34"/>
    <w:lvl w:ilvl="0" w:tplc="0C880E6E">
      <w:start w:val="1"/>
      <w:numFmt w:val="lowerLetter"/>
      <w:lvlText w:val="%1)"/>
      <w:lvlJc w:val="left"/>
      <w:pPr>
        <w:ind w:left="779" w:hanging="339"/>
      </w:pPr>
      <w:rPr>
        <w:rFonts w:ascii="Arial" w:eastAsia="Calibri" w:hAnsi="Arial" w:cs="Arial" w:hint="default"/>
        <w:spacing w:val="-3"/>
        <w:w w:val="101"/>
        <w:sz w:val="26"/>
        <w:szCs w:val="26"/>
        <w:lang w:val="en-US" w:eastAsia="en-US" w:bidi="ar-SA"/>
      </w:rPr>
    </w:lvl>
    <w:lvl w:ilvl="1" w:tplc="F3746A54">
      <w:numFmt w:val="bullet"/>
      <w:lvlText w:val="•"/>
      <w:lvlJc w:val="left"/>
      <w:pPr>
        <w:ind w:left="1460" w:hanging="339"/>
      </w:pPr>
      <w:rPr>
        <w:rFonts w:hint="default"/>
        <w:lang w:val="en-US" w:eastAsia="en-US" w:bidi="ar-SA"/>
      </w:rPr>
    </w:lvl>
    <w:lvl w:ilvl="2" w:tplc="B174618C">
      <w:numFmt w:val="bullet"/>
      <w:lvlText w:val="•"/>
      <w:lvlJc w:val="left"/>
      <w:pPr>
        <w:ind w:left="2940" w:hanging="339"/>
      </w:pPr>
      <w:rPr>
        <w:rFonts w:hint="default"/>
        <w:lang w:val="en-US" w:eastAsia="en-US" w:bidi="ar-SA"/>
      </w:rPr>
    </w:lvl>
    <w:lvl w:ilvl="3" w:tplc="CDD4FBE0">
      <w:numFmt w:val="bullet"/>
      <w:lvlText w:val="•"/>
      <w:lvlJc w:val="left"/>
      <w:pPr>
        <w:ind w:left="4420" w:hanging="339"/>
      </w:pPr>
      <w:rPr>
        <w:rFonts w:hint="default"/>
        <w:lang w:val="en-US" w:eastAsia="en-US" w:bidi="ar-SA"/>
      </w:rPr>
    </w:lvl>
    <w:lvl w:ilvl="4" w:tplc="72C8C48E">
      <w:numFmt w:val="bullet"/>
      <w:lvlText w:val="•"/>
      <w:lvlJc w:val="left"/>
      <w:pPr>
        <w:ind w:left="5901" w:hanging="339"/>
      </w:pPr>
      <w:rPr>
        <w:rFonts w:hint="default"/>
        <w:lang w:val="en-US" w:eastAsia="en-US" w:bidi="ar-SA"/>
      </w:rPr>
    </w:lvl>
    <w:lvl w:ilvl="5" w:tplc="F050C4EA">
      <w:numFmt w:val="bullet"/>
      <w:lvlText w:val="•"/>
      <w:lvlJc w:val="left"/>
      <w:pPr>
        <w:ind w:left="7381" w:hanging="339"/>
      </w:pPr>
      <w:rPr>
        <w:rFonts w:hint="default"/>
        <w:lang w:val="en-US" w:eastAsia="en-US" w:bidi="ar-SA"/>
      </w:rPr>
    </w:lvl>
    <w:lvl w:ilvl="6" w:tplc="EB24556E">
      <w:numFmt w:val="bullet"/>
      <w:lvlText w:val="•"/>
      <w:lvlJc w:val="left"/>
      <w:pPr>
        <w:ind w:left="8862" w:hanging="339"/>
      </w:pPr>
      <w:rPr>
        <w:rFonts w:hint="default"/>
        <w:lang w:val="en-US" w:eastAsia="en-US" w:bidi="ar-SA"/>
      </w:rPr>
    </w:lvl>
    <w:lvl w:ilvl="7" w:tplc="E2A2E93A">
      <w:numFmt w:val="bullet"/>
      <w:lvlText w:val="•"/>
      <w:lvlJc w:val="left"/>
      <w:pPr>
        <w:ind w:left="10342" w:hanging="339"/>
      </w:pPr>
      <w:rPr>
        <w:rFonts w:hint="default"/>
        <w:lang w:val="en-US" w:eastAsia="en-US" w:bidi="ar-SA"/>
      </w:rPr>
    </w:lvl>
    <w:lvl w:ilvl="8" w:tplc="FF389904">
      <w:numFmt w:val="bullet"/>
      <w:lvlText w:val="•"/>
      <w:lvlJc w:val="left"/>
      <w:pPr>
        <w:ind w:left="11823" w:hanging="339"/>
      </w:pPr>
      <w:rPr>
        <w:rFonts w:hint="default"/>
        <w:lang w:val="en-US" w:eastAsia="en-US" w:bidi="ar-SA"/>
      </w:rPr>
    </w:lvl>
  </w:abstractNum>
  <w:abstractNum w:abstractNumId="92" w15:restartNumberingAfterBreak="0">
    <w:nsid w:val="7B750788"/>
    <w:multiLevelType w:val="hybridMultilevel"/>
    <w:tmpl w:val="163A01EE"/>
    <w:lvl w:ilvl="0" w:tplc="5EE041D6">
      <w:start w:val="10"/>
      <w:numFmt w:val="decimal"/>
      <w:lvlText w:val="%1)"/>
      <w:lvlJc w:val="left"/>
      <w:pPr>
        <w:ind w:left="1948" w:hanging="339"/>
      </w:pPr>
      <w:rPr>
        <w:rFonts w:ascii="Calibri" w:eastAsia="Calibri" w:hAnsi="Calibri" w:cs="Calibri" w:hint="default"/>
        <w:w w:val="102"/>
        <w:sz w:val="22"/>
        <w:szCs w:val="22"/>
        <w:lang w:val="en-US" w:eastAsia="en-US" w:bidi="ar-SA"/>
      </w:rPr>
    </w:lvl>
    <w:lvl w:ilvl="1" w:tplc="23D61744">
      <w:numFmt w:val="bullet"/>
      <w:lvlText w:val="•"/>
      <w:lvlJc w:val="left"/>
      <w:pPr>
        <w:ind w:left="2828" w:hanging="339"/>
      </w:pPr>
      <w:rPr>
        <w:rFonts w:hint="default"/>
        <w:lang w:val="en-US" w:eastAsia="en-US" w:bidi="ar-SA"/>
      </w:rPr>
    </w:lvl>
    <w:lvl w:ilvl="2" w:tplc="CF4882B8">
      <w:numFmt w:val="bullet"/>
      <w:lvlText w:val="•"/>
      <w:lvlJc w:val="left"/>
      <w:pPr>
        <w:ind w:left="3716" w:hanging="339"/>
      </w:pPr>
      <w:rPr>
        <w:rFonts w:hint="default"/>
        <w:lang w:val="en-US" w:eastAsia="en-US" w:bidi="ar-SA"/>
      </w:rPr>
    </w:lvl>
    <w:lvl w:ilvl="3" w:tplc="2CD2F7DA">
      <w:numFmt w:val="bullet"/>
      <w:lvlText w:val="•"/>
      <w:lvlJc w:val="left"/>
      <w:pPr>
        <w:ind w:left="4604" w:hanging="339"/>
      </w:pPr>
      <w:rPr>
        <w:rFonts w:hint="default"/>
        <w:lang w:val="en-US" w:eastAsia="en-US" w:bidi="ar-SA"/>
      </w:rPr>
    </w:lvl>
    <w:lvl w:ilvl="4" w:tplc="087E47A2">
      <w:numFmt w:val="bullet"/>
      <w:lvlText w:val="•"/>
      <w:lvlJc w:val="left"/>
      <w:pPr>
        <w:ind w:left="5492" w:hanging="339"/>
      </w:pPr>
      <w:rPr>
        <w:rFonts w:hint="default"/>
        <w:lang w:val="en-US" w:eastAsia="en-US" w:bidi="ar-SA"/>
      </w:rPr>
    </w:lvl>
    <w:lvl w:ilvl="5" w:tplc="601EF8E6">
      <w:numFmt w:val="bullet"/>
      <w:lvlText w:val="•"/>
      <w:lvlJc w:val="left"/>
      <w:pPr>
        <w:ind w:left="6380" w:hanging="339"/>
      </w:pPr>
      <w:rPr>
        <w:rFonts w:hint="default"/>
        <w:lang w:val="en-US" w:eastAsia="en-US" w:bidi="ar-SA"/>
      </w:rPr>
    </w:lvl>
    <w:lvl w:ilvl="6" w:tplc="116007C0">
      <w:numFmt w:val="bullet"/>
      <w:lvlText w:val="•"/>
      <w:lvlJc w:val="left"/>
      <w:pPr>
        <w:ind w:left="7268" w:hanging="339"/>
      </w:pPr>
      <w:rPr>
        <w:rFonts w:hint="default"/>
        <w:lang w:val="en-US" w:eastAsia="en-US" w:bidi="ar-SA"/>
      </w:rPr>
    </w:lvl>
    <w:lvl w:ilvl="7" w:tplc="B99AE40C">
      <w:numFmt w:val="bullet"/>
      <w:lvlText w:val="•"/>
      <w:lvlJc w:val="left"/>
      <w:pPr>
        <w:ind w:left="8156" w:hanging="339"/>
      </w:pPr>
      <w:rPr>
        <w:rFonts w:hint="default"/>
        <w:lang w:val="en-US" w:eastAsia="en-US" w:bidi="ar-SA"/>
      </w:rPr>
    </w:lvl>
    <w:lvl w:ilvl="8" w:tplc="1B8624A8">
      <w:numFmt w:val="bullet"/>
      <w:lvlText w:val="•"/>
      <w:lvlJc w:val="left"/>
      <w:pPr>
        <w:ind w:left="9044" w:hanging="339"/>
      </w:pPr>
      <w:rPr>
        <w:rFonts w:hint="default"/>
        <w:lang w:val="en-US" w:eastAsia="en-US" w:bidi="ar-SA"/>
      </w:rPr>
    </w:lvl>
  </w:abstractNum>
  <w:abstractNum w:abstractNumId="93" w15:restartNumberingAfterBreak="0">
    <w:nsid w:val="7F4B3CFC"/>
    <w:multiLevelType w:val="hybridMultilevel"/>
    <w:tmpl w:val="AB346A20"/>
    <w:lvl w:ilvl="0" w:tplc="CD9431C8">
      <w:start w:val="1"/>
      <w:numFmt w:val="lowerLetter"/>
      <w:lvlText w:val="%1)"/>
      <w:lvlJc w:val="left"/>
      <w:pPr>
        <w:ind w:left="779" w:hanging="339"/>
      </w:pPr>
      <w:rPr>
        <w:rFonts w:ascii="Calibri" w:eastAsia="Calibri" w:hAnsi="Calibri" w:cs="Calibri" w:hint="default"/>
        <w:spacing w:val="-3"/>
        <w:w w:val="101"/>
        <w:sz w:val="26"/>
        <w:szCs w:val="26"/>
        <w:lang w:val="en-US" w:eastAsia="en-US" w:bidi="ar-SA"/>
      </w:rPr>
    </w:lvl>
    <w:lvl w:ilvl="1" w:tplc="5198A114">
      <w:numFmt w:val="bullet"/>
      <w:lvlText w:val="•"/>
      <w:lvlJc w:val="left"/>
      <w:pPr>
        <w:ind w:left="2180" w:hanging="339"/>
      </w:pPr>
      <w:rPr>
        <w:rFonts w:hint="default"/>
        <w:lang w:val="en-US" w:eastAsia="en-US" w:bidi="ar-SA"/>
      </w:rPr>
    </w:lvl>
    <w:lvl w:ilvl="2" w:tplc="F524FAE2">
      <w:numFmt w:val="bullet"/>
      <w:lvlText w:val="•"/>
      <w:lvlJc w:val="left"/>
      <w:pPr>
        <w:ind w:left="3580" w:hanging="339"/>
      </w:pPr>
      <w:rPr>
        <w:rFonts w:hint="default"/>
        <w:lang w:val="en-US" w:eastAsia="en-US" w:bidi="ar-SA"/>
      </w:rPr>
    </w:lvl>
    <w:lvl w:ilvl="3" w:tplc="3E769058">
      <w:numFmt w:val="bullet"/>
      <w:lvlText w:val="•"/>
      <w:lvlJc w:val="left"/>
      <w:pPr>
        <w:ind w:left="4981" w:hanging="339"/>
      </w:pPr>
      <w:rPr>
        <w:rFonts w:hint="default"/>
        <w:lang w:val="en-US" w:eastAsia="en-US" w:bidi="ar-SA"/>
      </w:rPr>
    </w:lvl>
    <w:lvl w:ilvl="4" w:tplc="EC04EA80">
      <w:numFmt w:val="bullet"/>
      <w:lvlText w:val="•"/>
      <w:lvlJc w:val="left"/>
      <w:pPr>
        <w:ind w:left="6381" w:hanging="339"/>
      </w:pPr>
      <w:rPr>
        <w:rFonts w:hint="default"/>
        <w:lang w:val="en-US" w:eastAsia="en-US" w:bidi="ar-SA"/>
      </w:rPr>
    </w:lvl>
    <w:lvl w:ilvl="5" w:tplc="BB50905A">
      <w:numFmt w:val="bullet"/>
      <w:lvlText w:val="•"/>
      <w:lvlJc w:val="left"/>
      <w:pPr>
        <w:ind w:left="7782" w:hanging="339"/>
      </w:pPr>
      <w:rPr>
        <w:rFonts w:hint="default"/>
        <w:lang w:val="en-US" w:eastAsia="en-US" w:bidi="ar-SA"/>
      </w:rPr>
    </w:lvl>
    <w:lvl w:ilvl="6" w:tplc="6F8475D0">
      <w:numFmt w:val="bullet"/>
      <w:lvlText w:val="•"/>
      <w:lvlJc w:val="left"/>
      <w:pPr>
        <w:ind w:left="9182" w:hanging="339"/>
      </w:pPr>
      <w:rPr>
        <w:rFonts w:hint="default"/>
        <w:lang w:val="en-US" w:eastAsia="en-US" w:bidi="ar-SA"/>
      </w:rPr>
    </w:lvl>
    <w:lvl w:ilvl="7" w:tplc="3F7E5836">
      <w:numFmt w:val="bullet"/>
      <w:lvlText w:val="•"/>
      <w:lvlJc w:val="left"/>
      <w:pPr>
        <w:ind w:left="10582" w:hanging="339"/>
      </w:pPr>
      <w:rPr>
        <w:rFonts w:hint="default"/>
        <w:lang w:val="en-US" w:eastAsia="en-US" w:bidi="ar-SA"/>
      </w:rPr>
    </w:lvl>
    <w:lvl w:ilvl="8" w:tplc="617AF6AA">
      <w:numFmt w:val="bullet"/>
      <w:lvlText w:val="•"/>
      <w:lvlJc w:val="left"/>
      <w:pPr>
        <w:ind w:left="11983" w:hanging="339"/>
      </w:pPr>
      <w:rPr>
        <w:rFonts w:hint="default"/>
        <w:lang w:val="en-US" w:eastAsia="en-US" w:bidi="ar-SA"/>
      </w:rPr>
    </w:lvl>
  </w:abstractNum>
  <w:num w:numId="1" w16cid:durableId="885027189">
    <w:abstractNumId w:val="8"/>
  </w:num>
  <w:num w:numId="2" w16cid:durableId="1878422383">
    <w:abstractNumId w:val="7"/>
  </w:num>
  <w:num w:numId="3" w16cid:durableId="388916222">
    <w:abstractNumId w:val="6"/>
  </w:num>
  <w:num w:numId="4" w16cid:durableId="1198858050">
    <w:abstractNumId w:val="5"/>
  </w:num>
  <w:num w:numId="5" w16cid:durableId="15347997">
    <w:abstractNumId w:val="4"/>
  </w:num>
  <w:num w:numId="6" w16cid:durableId="222067645">
    <w:abstractNumId w:val="64"/>
  </w:num>
  <w:num w:numId="7" w16cid:durableId="288367365">
    <w:abstractNumId w:val="3"/>
  </w:num>
  <w:num w:numId="8" w16cid:durableId="2102605438">
    <w:abstractNumId w:val="2"/>
  </w:num>
  <w:num w:numId="9" w16cid:durableId="1492983556">
    <w:abstractNumId w:val="1"/>
  </w:num>
  <w:num w:numId="10" w16cid:durableId="104160761">
    <w:abstractNumId w:val="0"/>
  </w:num>
  <w:num w:numId="11" w16cid:durableId="479884344">
    <w:abstractNumId w:val="21"/>
  </w:num>
  <w:num w:numId="12" w16cid:durableId="651057891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61887907">
    <w:abstractNumId w:val="29"/>
  </w:num>
  <w:num w:numId="14" w16cid:durableId="157997284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19997773">
    <w:abstractNumId w:val="30"/>
  </w:num>
  <w:num w:numId="16" w16cid:durableId="182134895">
    <w:abstractNumId w:val="19"/>
  </w:num>
  <w:num w:numId="17" w16cid:durableId="1199658745">
    <w:abstractNumId w:val="9"/>
  </w:num>
  <w:num w:numId="18" w16cid:durableId="18670558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35349493">
    <w:abstractNumId w:val="80"/>
  </w:num>
  <w:num w:numId="20" w16cid:durableId="960041139">
    <w:abstractNumId w:val="63"/>
  </w:num>
  <w:num w:numId="21" w16cid:durableId="1444301801">
    <w:abstractNumId w:val="46"/>
  </w:num>
  <w:num w:numId="22" w16cid:durableId="1971010365">
    <w:abstractNumId w:val="88"/>
  </w:num>
  <w:num w:numId="23" w16cid:durableId="1161431294">
    <w:abstractNumId w:val="27"/>
  </w:num>
  <w:num w:numId="24" w16cid:durableId="854882470">
    <w:abstractNumId w:val="15"/>
  </w:num>
  <w:num w:numId="25" w16cid:durableId="1068648913">
    <w:abstractNumId w:val="40"/>
  </w:num>
  <w:num w:numId="26" w16cid:durableId="209388609">
    <w:abstractNumId w:val="32"/>
  </w:num>
  <w:num w:numId="27" w16cid:durableId="1760103584">
    <w:abstractNumId w:val="48"/>
  </w:num>
  <w:num w:numId="28" w16cid:durableId="2049603715">
    <w:abstractNumId w:val="24"/>
  </w:num>
  <w:num w:numId="29" w16cid:durableId="2117629599">
    <w:abstractNumId w:val="49"/>
  </w:num>
  <w:num w:numId="30" w16cid:durableId="44910962">
    <w:abstractNumId w:val="36"/>
  </w:num>
  <w:num w:numId="31" w16cid:durableId="1556043092">
    <w:abstractNumId w:val="90"/>
  </w:num>
  <w:num w:numId="32" w16cid:durableId="1346981852">
    <w:abstractNumId w:val="41"/>
  </w:num>
  <w:num w:numId="33" w16cid:durableId="1839467494">
    <w:abstractNumId w:val="50"/>
  </w:num>
  <w:num w:numId="34" w16cid:durableId="494150239">
    <w:abstractNumId w:val="23"/>
  </w:num>
  <w:num w:numId="35" w16cid:durableId="1089696753">
    <w:abstractNumId w:val="42"/>
  </w:num>
  <w:num w:numId="36" w16cid:durableId="1003703846">
    <w:abstractNumId w:val="51"/>
  </w:num>
  <w:num w:numId="37" w16cid:durableId="1072968114">
    <w:abstractNumId w:val="58"/>
  </w:num>
  <w:num w:numId="38" w16cid:durableId="813370303">
    <w:abstractNumId w:val="33"/>
  </w:num>
  <w:num w:numId="39" w16cid:durableId="1480224956">
    <w:abstractNumId w:val="84"/>
  </w:num>
  <w:num w:numId="40" w16cid:durableId="778644381">
    <w:abstractNumId w:val="56"/>
  </w:num>
  <w:num w:numId="41" w16cid:durableId="1406805144">
    <w:abstractNumId w:val="37"/>
  </w:num>
  <w:num w:numId="42" w16cid:durableId="522865574">
    <w:abstractNumId w:val="78"/>
  </w:num>
  <w:num w:numId="43" w16cid:durableId="1621182531">
    <w:abstractNumId w:val="57"/>
  </w:num>
  <w:num w:numId="44" w16cid:durableId="67074896">
    <w:abstractNumId w:val="93"/>
  </w:num>
  <w:num w:numId="45" w16cid:durableId="307785522">
    <w:abstractNumId w:val="81"/>
  </w:num>
  <w:num w:numId="46" w16cid:durableId="386875558">
    <w:abstractNumId w:val="52"/>
  </w:num>
  <w:num w:numId="47" w16cid:durableId="1330593930">
    <w:abstractNumId w:val="79"/>
  </w:num>
  <w:num w:numId="48" w16cid:durableId="542445206">
    <w:abstractNumId w:val="62"/>
  </w:num>
  <w:num w:numId="49" w16cid:durableId="1194000833">
    <w:abstractNumId w:val="67"/>
  </w:num>
  <w:num w:numId="50" w16cid:durableId="2070152818">
    <w:abstractNumId w:val="73"/>
  </w:num>
  <w:num w:numId="51" w16cid:durableId="2123644205">
    <w:abstractNumId w:val="85"/>
  </w:num>
  <w:num w:numId="52" w16cid:durableId="921569876">
    <w:abstractNumId w:val="55"/>
  </w:num>
  <w:num w:numId="53" w16cid:durableId="1840467432">
    <w:abstractNumId w:val="38"/>
  </w:num>
  <w:num w:numId="54" w16cid:durableId="150148540">
    <w:abstractNumId w:val="83"/>
  </w:num>
  <w:num w:numId="55" w16cid:durableId="2109227097">
    <w:abstractNumId w:val="39"/>
  </w:num>
  <w:num w:numId="56" w16cid:durableId="1521819958">
    <w:abstractNumId w:val="66"/>
  </w:num>
  <w:num w:numId="57" w16cid:durableId="1519545564">
    <w:abstractNumId w:val="69"/>
  </w:num>
  <w:num w:numId="58" w16cid:durableId="382563184">
    <w:abstractNumId w:val="82"/>
  </w:num>
  <w:num w:numId="59" w16cid:durableId="2065061066">
    <w:abstractNumId w:val="25"/>
  </w:num>
  <w:num w:numId="60" w16cid:durableId="72551980">
    <w:abstractNumId w:val="71"/>
  </w:num>
  <w:num w:numId="61" w16cid:durableId="1813212963">
    <w:abstractNumId w:val="89"/>
  </w:num>
  <w:num w:numId="62" w16cid:durableId="1614677680">
    <w:abstractNumId w:val="53"/>
  </w:num>
  <w:num w:numId="63" w16cid:durableId="1342318436">
    <w:abstractNumId w:val="11"/>
  </w:num>
  <w:num w:numId="64" w16cid:durableId="1839806393">
    <w:abstractNumId w:val="59"/>
  </w:num>
  <w:num w:numId="65" w16cid:durableId="1836604626">
    <w:abstractNumId w:val="76"/>
  </w:num>
  <w:num w:numId="66" w16cid:durableId="460346085">
    <w:abstractNumId w:val="13"/>
  </w:num>
  <w:num w:numId="67" w16cid:durableId="1927884195">
    <w:abstractNumId w:val="16"/>
  </w:num>
  <w:num w:numId="68" w16cid:durableId="2045474859">
    <w:abstractNumId w:val="68"/>
  </w:num>
  <w:num w:numId="69" w16cid:durableId="1685521521">
    <w:abstractNumId w:val="22"/>
  </w:num>
  <w:num w:numId="70" w16cid:durableId="609775385">
    <w:abstractNumId w:val="60"/>
  </w:num>
  <w:num w:numId="71" w16cid:durableId="1413744042">
    <w:abstractNumId w:val="26"/>
  </w:num>
  <w:num w:numId="72" w16cid:durableId="2056350107">
    <w:abstractNumId w:val="61"/>
  </w:num>
  <w:num w:numId="73" w16cid:durableId="442575337">
    <w:abstractNumId w:val="44"/>
  </w:num>
  <w:num w:numId="74" w16cid:durableId="2109499449">
    <w:abstractNumId w:val="86"/>
  </w:num>
  <w:num w:numId="75" w16cid:durableId="400442018">
    <w:abstractNumId w:val="17"/>
  </w:num>
  <w:num w:numId="76" w16cid:durableId="54865492">
    <w:abstractNumId w:val="77"/>
  </w:num>
  <w:num w:numId="77" w16cid:durableId="303043646">
    <w:abstractNumId w:val="10"/>
  </w:num>
  <w:num w:numId="78" w16cid:durableId="1133598233">
    <w:abstractNumId w:val="75"/>
  </w:num>
  <w:num w:numId="79" w16cid:durableId="1276013901">
    <w:abstractNumId w:val="70"/>
  </w:num>
  <w:num w:numId="80" w16cid:durableId="2003266517">
    <w:abstractNumId w:val="20"/>
  </w:num>
  <w:num w:numId="81" w16cid:durableId="594557521">
    <w:abstractNumId w:val="72"/>
  </w:num>
  <w:num w:numId="82" w16cid:durableId="2439812">
    <w:abstractNumId w:val="43"/>
  </w:num>
  <w:num w:numId="83" w16cid:durableId="469372228">
    <w:abstractNumId w:val="91"/>
  </w:num>
  <w:num w:numId="84" w16cid:durableId="589046606">
    <w:abstractNumId w:val="47"/>
  </w:num>
  <w:num w:numId="85" w16cid:durableId="445319451">
    <w:abstractNumId w:val="65"/>
  </w:num>
  <w:num w:numId="86" w16cid:durableId="1908028782">
    <w:abstractNumId w:val="31"/>
  </w:num>
  <w:num w:numId="87" w16cid:durableId="1947539605">
    <w:abstractNumId w:val="45"/>
  </w:num>
  <w:num w:numId="88" w16cid:durableId="995381689">
    <w:abstractNumId w:val="74"/>
  </w:num>
  <w:num w:numId="89" w16cid:durableId="1556503604">
    <w:abstractNumId w:val="12"/>
  </w:num>
  <w:num w:numId="90" w16cid:durableId="255096766">
    <w:abstractNumId w:val="54"/>
  </w:num>
  <w:num w:numId="91" w16cid:durableId="1933126554">
    <w:abstractNumId w:val="14"/>
  </w:num>
  <w:num w:numId="92" w16cid:durableId="1742946218">
    <w:abstractNumId w:val="34"/>
  </w:num>
  <w:num w:numId="93" w16cid:durableId="232396392">
    <w:abstractNumId w:val="18"/>
  </w:num>
  <w:num w:numId="94" w16cid:durableId="1287127594">
    <w:abstractNumId w:val="92"/>
  </w:num>
  <w:num w:numId="95" w16cid:durableId="697196289">
    <w:abstractNumId w:val="35"/>
  </w:num>
  <w:num w:numId="96" w16cid:durableId="49690272">
    <w:abstractNumId w:val="28"/>
  </w:num>
  <w:num w:numId="97" w16cid:durableId="166333011">
    <w:abstractNumId w:val="87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9D2"/>
    <w:rsid w:val="000374B0"/>
    <w:rsid w:val="000552A9"/>
    <w:rsid w:val="00080805"/>
    <w:rsid w:val="00082FE3"/>
    <w:rsid w:val="00087FD8"/>
    <w:rsid w:val="000E1FF7"/>
    <w:rsid w:val="000F0D5C"/>
    <w:rsid w:val="000F7176"/>
    <w:rsid w:val="00106B6E"/>
    <w:rsid w:val="0011344A"/>
    <w:rsid w:val="00113933"/>
    <w:rsid w:val="00121D37"/>
    <w:rsid w:val="001241F4"/>
    <w:rsid w:val="0014017A"/>
    <w:rsid w:val="0016281C"/>
    <w:rsid w:val="001A3D7E"/>
    <w:rsid w:val="001F05DE"/>
    <w:rsid w:val="00202561"/>
    <w:rsid w:val="002127F0"/>
    <w:rsid w:val="0021516C"/>
    <w:rsid w:val="00224B11"/>
    <w:rsid w:val="00244BB6"/>
    <w:rsid w:val="00246FF7"/>
    <w:rsid w:val="00254CE2"/>
    <w:rsid w:val="0027399B"/>
    <w:rsid w:val="00281427"/>
    <w:rsid w:val="002856DE"/>
    <w:rsid w:val="002A3E90"/>
    <w:rsid w:val="002D6BF8"/>
    <w:rsid w:val="003016CE"/>
    <w:rsid w:val="0030692D"/>
    <w:rsid w:val="00343240"/>
    <w:rsid w:val="003506FF"/>
    <w:rsid w:val="003B6559"/>
    <w:rsid w:val="003C56CE"/>
    <w:rsid w:val="003F2851"/>
    <w:rsid w:val="00412172"/>
    <w:rsid w:val="004B33EA"/>
    <w:rsid w:val="004B761F"/>
    <w:rsid w:val="00510CDF"/>
    <w:rsid w:val="00516192"/>
    <w:rsid w:val="00523DE4"/>
    <w:rsid w:val="00524EDA"/>
    <w:rsid w:val="00527C7A"/>
    <w:rsid w:val="00534D4A"/>
    <w:rsid w:val="005411D0"/>
    <w:rsid w:val="005531EA"/>
    <w:rsid w:val="0055406D"/>
    <w:rsid w:val="005662C6"/>
    <w:rsid w:val="00570BC3"/>
    <w:rsid w:val="005806C1"/>
    <w:rsid w:val="005D6713"/>
    <w:rsid w:val="005D6E20"/>
    <w:rsid w:val="005E4CF5"/>
    <w:rsid w:val="005F4852"/>
    <w:rsid w:val="0060547C"/>
    <w:rsid w:val="0060744B"/>
    <w:rsid w:val="0061299F"/>
    <w:rsid w:val="00630977"/>
    <w:rsid w:val="0064485F"/>
    <w:rsid w:val="0064622F"/>
    <w:rsid w:val="00667CF9"/>
    <w:rsid w:val="0067577A"/>
    <w:rsid w:val="006B3373"/>
    <w:rsid w:val="006D4369"/>
    <w:rsid w:val="006E3126"/>
    <w:rsid w:val="006F25E7"/>
    <w:rsid w:val="00702CA1"/>
    <w:rsid w:val="00737554"/>
    <w:rsid w:val="00747FE5"/>
    <w:rsid w:val="007542A0"/>
    <w:rsid w:val="007808F8"/>
    <w:rsid w:val="00797721"/>
    <w:rsid w:val="007C57D8"/>
    <w:rsid w:val="007E047C"/>
    <w:rsid w:val="007F2E69"/>
    <w:rsid w:val="007F63A9"/>
    <w:rsid w:val="007F6E18"/>
    <w:rsid w:val="007F790E"/>
    <w:rsid w:val="00802E21"/>
    <w:rsid w:val="00833395"/>
    <w:rsid w:val="00837FAC"/>
    <w:rsid w:val="00854274"/>
    <w:rsid w:val="00862C91"/>
    <w:rsid w:val="00871278"/>
    <w:rsid w:val="00872E35"/>
    <w:rsid w:val="00876072"/>
    <w:rsid w:val="00885268"/>
    <w:rsid w:val="00892238"/>
    <w:rsid w:val="00893813"/>
    <w:rsid w:val="008C2BEE"/>
    <w:rsid w:val="008E6AE9"/>
    <w:rsid w:val="00900DEC"/>
    <w:rsid w:val="00911719"/>
    <w:rsid w:val="00947295"/>
    <w:rsid w:val="009539AC"/>
    <w:rsid w:val="009555C2"/>
    <w:rsid w:val="00980F16"/>
    <w:rsid w:val="00981245"/>
    <w:rsid w:val="0098713D"/>
    <w:rsid w:val="00991A82"/>
    <w:rsid w:val="00994709"/>
    <w:rsid w:val="00997EB7"/>
    <w:rsid w:val="009A120A"/>
    <w:rsid w:val="009A1A5D"/>
    <w:rsid w:val="009B7C41"/>
    <w:rsid w:val="009E142E"/>
    <w:rsid w:val="009E72BA"/>
    <w:rsid w:val="009F3F46"/>
    <w:rsid w:val="009F4304"/>
    <w:rsid w:val="00A05FD0"/>
    <w:rsid w:val="00A13EEA"/>
    <w:rsid w:val="00A31A7A"/>
    <w:rsid w:val="00A353ED"/>
    <w:rsid w:val="00A43BAF"/>
    <w:rsid w:val="00A52D46"/>
    <w:rsid w:val="00A83C1C"/>
    <w:rsid w:val="00AA040A"/>
    <w:rsid w:val="00AA0C80"/>
    <w:rsid w:val="00AB508B"/>
    <w:rsid w:val="00AD18B5"/>
    <w:rsid w:val="00AD1BC5"/>
    <w:rsid w:val="00AF1E21"/>
    <w:rsid w:val="00B045E4"/>
    <w:rsid w:val="00B235F8"/>
    <w:rsid w:val="00B378E1"/>
    <w:rsid w:val="00B442E5"/>
    <w:rsid w:val="00BD795A"/>
    <w:rsid w:val="00BE262F"/>
    <w:rsid w:val="00BE7AED"/>
    <w:rsid w:val="00C2452D"/>
    <w:rsid w:val="00C27E30"/>
    <w:rsid w:val="00C4790F"/>
    <w:rsid w:val="00C62674"/>
    <w:rsid w:val="00C63AC1"/>
    <w:rsid w:val="00C6753F"/>
    <w:rsid w:val="00C71AE6"/>
    <w:rsid w:val="00C936D7"/>
    <w:rsid w:val="00C93CAA"/>
    <w:rsid w:val="00C94874"/>
    <w:rsid w:val="00CB207C"/>
    <w:rsid w:val="00CB273B"/>
    <w:rsid w:val="00CB4716"/>
    <w:rsid w:val="00CC1798"/>
    <w:rsid w:val="00CC2151"/>
    <w:rsid w:val="00CD04AA"/>
    <w:rsid w:val="00CE0FD5"/>
    <w:rsid w:val="00CF3E44"/>
    <w:rsid w:val="00D026DD"/>
    <w:rsid w:val="00D05380"/>
    <w:rsid w:val="00D1662F"/>
    <w:rsid w:val="00D329D2"/>
    <w:rsid w:val="00D33F17"/>
    <w:rsid w:val="00D35616"/>
    <w:rsid w:val="00D37523"/>
    <w:rsid w:val="00D97E90"/>
    <w:rsid w:val="00DA57F4"/>
    <w:rsid w:val="00DB4E04"/>
    <w:rsid w:val="00DC1E15"/>
    <w:rsid w:val="00DD0DDC"/>
    <w:rsid w:val="00E01307"/>
    <w:rsid w:val="00E22DA9"/>
    <w:rsid w:val="00E56DE7"/>
    <w:rsid w:val="00E651A3"/>
    <w:rsid w:val="00E675CC"/>
    <w:rsid w:val="00E971B0"/>
    <w:rsid w:val="00F00882"/>
    <w:rsid w:val="00F03D69"/>
    <w:rsid w:val="00F05022"/>
    <w:rsid w:val="00F12F22"/>
    <w:rsid w:val="00F527F6"/>
    <w:rsid w:val="00F53D18"/>
    <w:rsid w:val="00F553B6"/>
    <w:rsid w:val="00F74C35"/>
    <w:rsid w:val="00F86A73"/>
    <w:rsid w:val="00FC6811"/>
    <w:rsid w:val="00FD4951"/>
    <w:rsid w:val="00FF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D713C2"/>
  <w15:chartTrackingRefBased/>
  <w15:docId w15:val="{A2E3D3DB-A35C-4C5A-895E-F0BA389D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color w:val="231F20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4" w:qFormat="1"/>
    <w:lsdException w:name="List Number" w:uiPriority="14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4" w:qFormat="1"/>
    <w:lsdException w:name="List Bullet 3" w:uiPriority="14" w:qFormat="1"/>
    <w:lsdException w:name="List Bullet 4" w:uiPriority="14"/>
    <w:lsdException w:name="List Bullet 5" w:uiPriority="14"/>
    <w:lsdException w:name="List Number 2" w:uiPriority="14"/>
    <w:lsdException w:name="List Number 3" w:uiPriority="14"/>
    <w:lsdException w:name="List Number 4" w:uiPriority="14"/>
    <w:lsdException w:name="List Number 5" w:uiPriority="14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uiPriority="14"/>
    <w:lsdException w:name="List Continue 2" w:uiPriority="14"/>
    <w:lsdException w:name="List Continue 3" w:uiPriority="14"/>
    <w:lsdException w:name="List Continue 4" w:uiPriority="14"/>
    <w:lsdException w:name="List Continue 5" w:uiPriority="14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rsid w:val="00CF3E44"/>
  </w:style>
  <w:style w:type="paragraph" w:styleId="Heading1">
    <w:name w:val="heading 1"/>
    <w:basedOn w:val="Normal"/>
    <w:next w:val="BodyText"/>
    <w:link w:val="Heading1Char"/>
    <w:uiPriority w:val="9"/>
    <w:qFormat/>
    <w:rsid w:val="00F553B6"/>
    <w:pPr>
      <w:keepNext/>
      <w:keepLines/>
      <w:spacing w:before="240" w:after="360"/>
      <w:contextualSpacing/>
      <w:outlineLvl w:val="0"/>
    </w:pPr>
    <w:rPr>
      <w:rFonts w:eastAsiaTheme="majorEastAsia" w:cstheme="majorBidi"/>
      <w:color w:val="005EB8"/>
      <w:sz w:val="48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A13EEA"/>
    <w:pPr>
      <w:keepNext/>
      <w:keepLines/>
      <w:spacing w:before="60" w:after="280"/>
      <w:outlineLvl w:val="1"/>
    </w:pPr>
    <w:rPr>
      <w:rFonts w:eastAsiaTheme="majorEastAsia" w:cstheme="majorBidi"/>
      <w:color w:val="005EB8"/>
      <w:sz w:val="3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246FF7"/>
    <w:pPr>
      <w:keepNext/>
      <w:keepLines/>
      <w:spacing w:before="300" w:after="100"/>
      <w:outlineLvl w:val="2"/>
    </w:pPr>
    <w:rPr>
      <w:rFonts w:eastAsiaTheme="majorEastAsia" w:cstheme="majorBidi"/>
      <w:b/>
      <w:sz w:val="28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D37523"/>
    <w:pPr>
      <w:keepNext/>
      <w:keepLines/>
      <w:spacing w:before="300" w:after="10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BodyText"/>
    <w:link w:val="Heading5Char"/>
    <w:uiPriority w:val="99"/>
    <w:semiHidden/>
    <w:qFormat/>
    <w:rsid w:val="003C56CE"/>
    <w:pPr>
      <w:keepNext/>
      <w:keepLines/>
      <w:spacing w:before="4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BodyText"/>
    <w:link w:val="Heading6Char"/>
    <w:uiPriority w:val="99"/>
    <w:semiHidden/>
    <w:qFormat/>
    <w:rsid w:val="003C56CE"/>
    <w:pPr>
      <w:keepNext/>
      <w:keepLines/>
      <w:spacing w:before="40"/>
      <w:outlineLvl w:val="5"/>
    </w:pPr>
    <w:rPr>
      <w:rFonts w:eastAsiaTheme="majorEastAsia" w:cstheme="majorBidi"/>
      <w:b/>
      <w:sz w:val="20"/>
    </w:rPr>
  </w:style>
  <w:style w:type="paragraph" w:styleId="Heading7">
    <w:name w:val="heading 7"/>
    <w:basedOn w:val="Normal"/>
    <w:next w:val="BodyText"/>
    <w:link w:val="Heading7Char"/>
    <w:uiPriority w:val="99"/>
    <w:semiHidden/>
    <w:qFormat/>
    <w:rsid w:val="003C56CE"/>
    <w:pPr>
      <w:keepNext/>
      <w:keepLines/>
      <w:spacing w:before="40"/>
      <w:outlineLvl w:val="6"/>
    </w:pPr>
    <w:rPr>
      <w:rFonts w:eastAsiaTheme="majorEastAsia" w:cstheme="majorBidi"/>
      <w:i/>
      <w:iCs/>
      <w:sz w:val="18"/>
    </w:rPr>
  </w:style>
  <w:style w:type="paragraph" w:styleId="Heading8">
    <w:name w:val="heading 8"/>
    <w:basedOn w:val="Normal"/>
    <w:next w:val="BodyText"/>
    <w:link w:val="Heading8Char"/>
    <w:uiPriority w:val="99"/>
    <w:semiHidden/>
    <w:qFormat/>
    <w:rsid w:val="003C56CE"/>
    <w:pPr>
      <w:keepNext/>
      <w:keepLines/>
      <w:spacing w:before="40"/>
      <w:outlineLvl w:val="7"/>
    </w:pPr>
    <w:rPr>
      <w:rFonts w:eastAsiaTheme="majorEastAsia" w:cstheme="majorBidi"/>
      <w:sz w:val="20"/>
      <w:szCs w:val="21"/>
    </w:rPr>
  </w:style>
  <w:style w:type="paragraph" w:styleId="Heading9">
    <w:name w:val="heading 9"/>
    <w:basedOn w:val="Normal"/>
    <w:next w:val="BodyText"/>
    <w:link w:val="Heading9Char"/>
    <w:uiPriority w:val="99"/>
    <w:semiHidden/>
    <w:qFormat/>
    <w:rsid w:val="003C56CE"/>
    <w:pPr>
      <w:keepNext/>
      <w:keepLines/>
      <w:spacing w:before="40"/>
      <w:outlineLvl w:val="8"/>
    </w:pPr>
    <w:rPr>
      <w:rFonts w:eastAsiaTheme="majorEastAsia" w:cstheme="majorBidi"/>
      <w:i/>
      <w:iCs/>
      <w:sz w:val="1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53B6"/>
    <w:rPr>
      <w:rFonts w:eastAsiaTheme="majorEastAsia" w:cstheme="majorBidi"/>
      <w:color w:val="005EB8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13EEA"/>
    <w:rPr>
      <w:rFonts w:eastAsiaTheme="majorEastAsia" w:cstheme="majorBidi"/>
      <w:color w:val="005EB8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6FF7"/>
    <w:rPr>
      <w:rFonts w:eastAsiaTheme="majorEastAsia" w:cstheme="majorBidi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37523"/>
    <w:rPr>
      <w:rFonts w:eastAsiaTheme="majorEastAsia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11344A"/>
    <w:rPr>
      <w:rFonts w:eastAsiaTheme="majorEastAsia" w:cstheme="majorBidi"/>
      <w:i/>
    </w:rPr>
  </w:style>
  <w:style w:type="paragraph" w:styleId="BodyText">
    <w:name w:val="Body Text"/>
    <w:basedOn w:val="Normal"/>
    <w:link w:val="BodyTextChar"/>
    <w:uiPriority w:val="1"/>
    <w:qFormat/>
    <w:rsid w:val="00F86A73"/>
    <w:pPr>
      <w:spacing w:after="280" w:line="360" w:lineRule="atLeast"/>
    </w:pPr>
  </w:style>
  <w:style w:type="character" w:customStyle="1" w:styleId="BodyTextChar">
    <w:name w:val="Body Text Char"/>
    <w:basedOn w:val="DefaultParagraphFont"/>
    <w:link w:val="BodyText"/>
    <w:rsid w:val="00F86A73"/>
  </w:style>
  <w:style w:type="character" w:customStyle="1" w:styleId="Heading6Char">
    <w:name w:val="Heading 6 Char"/>
    <w:basedOn w:val="DefaultParagraphFont"/>
    <w:link w:val="Heading6"/>
    <w:uiPriority w:val="99"/>
    <w:semiHidden/>
    <w:rsid w:val="0011344A"/>
    <w:rPr>
      <w:rFonts w:eastAsiaTheme="majorEastAsia" w:cstheme="majorBidi"/>
      <w:b/>
      <w:sz w:val="20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11344A"/>
    <w:rPr>
      <w:rFonts w:eastAsiaTheme="majorEastAsia" w:cstheme="majorBidi"/>
      <w:i/>
      <w:iCs/>
      <w:sz w:val="18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11344A"/>
    <w:rPr>
      <w:rFonts w:eastAsiaTheme="majorEastAsia" w:cstheme="majorBidi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11344A"/>
    <w:rPr>
      <w:rFonts w:eastAsiaTheme="majorEastAsia" w:cstheme="majorBidi"/>
      <w:i/>
      <w:iCs/>
      <w:sz w:val="18"/>
      <w:szCs w:val="21"/>
    </w:rPr>
  </w:style>
  <w:style w:type="paragraph" w:styleId="Title">
    <w:name w:val="Title"/>
    <w:basedOn w:val="Normal"/>
    <w:next w:val="Subtitle"/>
    <w:link w:val="TitleChar"/>
    <w:uiPriority w:val="10"/>
    <w:qFormat/>
    <w:rsid w:val="00A31A7A"/>
    <w:pPr>
      <w:spacing w:after="200"/>
      <w:contextualSpacing/>
    </w:pPr>
    <w:rPr>
      <w:rFonts w:eastAsiaTheme="majorEastAsia" w:cstheme="majorBidi"/>
      <w:color w:val="005EB8"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9"/>
    <w:rsid w:val="00A31A7A"/>
    <w:rPr>
      <w:rFonts w:eastAsiaTheme="majorEastAsia" w:cstheme="majorBidi"/>
      <w:color w:val="005EB8"/>
      <w:kern w:val="28"/>
      <w:sz w:val="64"/>
      <w:szCs w:val="56"/>
    </w:rPr>
  </w:style>
  <w:style w:type="paragraph" w:styleId="Quote">
    <w:name w:val="Quote"/>
    <w:basedOn w:val="BodyText"/>
    <w:next w:val="BodyText"/>
    <w:link w:val="QuoteChar"/>
    <w:uiPriority w:val="99"/>
    <w:semiHidden/>
    <w:qFormat/>
    <w:rsid w:val="0011344A"/>
    <w:pPr>
      <w:spacing w:before="200" w:after="160"/>
      <w:ind w:left="864" w:right="864"/>
      <w:jc w:val="center"/>
    </w:pPr>
    <w:rPr>
      <w:i/>
      <w:iCs/>
      <w:color w:val="5D5356" w:themeColor="text1" w:themeTint="BF"/>
    </w:rPr>
  </w:style>
  <w:style w:type="paragraph" w:styleId="Subtitle">
    <w:name w:val="Subtitle"/>
    <w:basedOn w:val="Normal"/>
    <w:next w:val="Date"/>
    <w:link w:val="SubtitleChar"/>
    <w:uiPriority w:val="19"/>
    <w:qFormat/>
    <w:rsid w:val="00A31A7A"/>
    <w:pPr>
      <w:numPr>
        <w:ilvl w:val="1"/>
      </w:numPr>
      <w:contextualSpacing/>
    </w:pPr>
    <w:rPr>
      <w:rFonts w:eastAsiaTheme="minorEastAsia"/>
      <w:sz w:val="48"/>
    </w:rPr>
  </w:style>
  <w:style w:type="character" w:customStyle="1" w:styleId="SubtitleChar">
    <w:name w:val="Subtitle Char"/>
    <w:basedOn w:val="DefaultParagraphFont"/>
    <w:link w:val="Subtitle"/>
    <w:uiPriority w:val="19"/>
    <w:rsid w:val="00A31A7A"/>
    <w:rPr>
      <w:rFonts w:eastAsiaTheme="minorEastAsia"/>
      <w:sz w:val="48"/>
    </w:rPr>
  </w:style>
  <w:style w:type="paragraph" w:styleId="Date">
    <w:name w:val="Date"/>
    <w:basedOn w:val="Normal"/>
    <w:next w:val="Normal"/>
    <w:link w:val="DateChar"/>
    <w:uiPriority w:val="19"/>
    <w:semiHidden/>
    <w:qFormat/>
    <w:rsid w:val="00534D4A"/>
  </w:style>
  <w:style w:type="character" w:customStyle="1" w:styleId="DateChar">
    <w:name w:val="Date Char"/>
    <w:basedOn w:val="DefaultParagraphFont"/>
    <w:link w:val="Date"/>
    <w:uiPriority w:val="19"/>
    <w:semiHidden/>
    <w:rsid w:val="005806C1"/>
  </w:style>
  <w:style w:type="character" w:customStyle="1" w:styleId="QuoteChar">
    <w:name w:val="Quote Char"/>
    <w:basedOn w:val="DefaultParagraphFont"/>
    <w:link w:val="Quote"/>
    <w:uiPriority w:val="99"/>
    <w:semiHidden/>
    <w:rsid w:val="005806C1"/>
    <w:rPr>
      <w:i/>
      <w:iCs/>
      <w:color w:val="5D5356" w:themeColor="text1" w:themeTint="BF"/>
    </w:rPr>
  </w:style>
  <w:style w:type="paragraph" w:styleId="Footer">
    <w:name w:val="footer"/>
    <w:basedOn w:val="Normal"/>
    <w:link w:val="FooterChar"/>
    <w:uiPriority w:val="99"/>
    <w:rsid w:val="007F2E69"/>
    <w:pPr>
      <w:tabs>
        <w:tab w:val="center" w:pos="4513"/>
        <w:tab w:val="right" w:pos="9026"/>
      </w:tabs>
      <w:ind w:left="-567"/>
    </w:pPr>
    <w:rPr>
      <w:color w:val="768692"/>
      <w:sz w:val="25"/>
    </w:rPr>
  </w:style>
  <w:style w:type="paragraph" w:styleId="Caption">
    <w:name w:val="caption"/>
    <w:basedOn w:val="Normal"/>
    <w:next w:val="Normal"/>
    <w:uiPriority w:val="99"/>
    <w:semiHidden/>
    <w:qFormat/>
    <w:rsid w:val="00F12F22"/>
    <w:pPr>
      <w:spacing w:after="200"/>
    </w:pPr>
    <w:rPr>
      <w:iCs/>
      <w:color w:val="005EB8"/>
      <w:szCs w:val="18"/>
    </w:rPr>
  </w:style>
  <w:style w:type="paragraph" w:styleId="TOC1">
    <w:name w:val="toc 1"/>
    <w:basedOn w:val="Normal"/>
    <w:next w:val="Normal"/>
    <w:uiPriority w:val="39"/>
    <w:unhideWhenUsed/>
    <w:qFormat/>
    <w:rsid w:val="009B7C41"/>
    <w:pPr>
      <w:tabs>
        <w:tab w:val="left" w:pos="454"/>
        <w:tab w:val="right" w:leader="dot" w:pos="8902"/>
      </w:tabs>
      <w:spacing w:before="200" w:after="100"/>
      <w:ind w:left="454" w:hanging="454"/>
    </w:pPr>
  </w:style>
  <w:style w:type="paragraph" w:styleId="TOC2">
    <w:name w:val="toc 2"/>
    <w:basedOn w:val="Normal"/>
    <w:next w:val="Normal"/>
    <w:uiPriority w:val="39"/>
    <w:unhideWhenUsed/>
    <w:qFormat/>
    <w:rsid w:val="00947295"/>
    <w:pPr>
      <w:tabs>
        <w:tab w:val="left" w:pos="1191"/>
        <w:tab w:val="right" w:leader="dot" w:pos="8902"/>
      </w:tabs>
      <w:spacing w:after="100"/>
      <w:ind w:left="1191" w:hanging="737"/>
    </w:pPr>
  </w:style>
  <w:style w:type="paragraph" w:styleId="TOC3">
    <w:name w:val="toc 3"/>
    <w:basedOn w:val="Normal"/>
    <w:next w:val="Normal"/>
    <w:uiPriority w:val="99"/>
    <w:semiHidden/>
    <w:unhideWhenUsed/>
    <w:rsid w:val="0011344A"/>
    <w:pPr>
      <w:spacing w:after="100"/>
      <w:ind w:left="440"/>
    </w:pPr>
  </w:style>
  <w:style w:type="paragraph" w:styleId="TOC4">
    <w:name w:val="toc 4"/>
    <w:basedOn w:val="Normal"/>
    <w:next w:val="Normal"/>
    <w:uiPriority w:val="99"/>
    <w:semiHidden/>
    <w:unhideWhenUsed/>
    <w:rsid w:val="0011344A"/>
    <w:pPr>
      <w:spacing w:after="100"/>
      <w:ind w:left="660"/>
    </w:pPr>
  </w:style>
  <w:style w:type="paragraph" w:styleId="TOC5">
    <w:name w:val="toc 5"/>
    <w:basedOn w:val="Normal"/>
    <w:next w:val="Normal"/>
    <w:uiPriority w:val="99"/>
    <w:semiHidden/>
    <w:unhideWhenUsed/>
    <w:rsid w:val="0011344A"/>
    <w:pPr>
      <w:spacing w:after="100"/>
      <w:ind w:left="880"/>
    </w:pPr>
  </w:style>
  <w:style w:type="paragraph" w:styleId="TOC6">
    <w:name w:val="toc 6"/>
    <w:basedOn w:val="Normal"/>
    <w:next w:val="Normal"/>
    <w:uiPriority w:val="99"/>
    <w:semiHidden/>
    <w:unhideWhenUsed/>
    <w:rsid w:val="0011344A"/>
    <w:pPr>
      <w:spacing w:after="100"/>
      <w:ind w:left="1100"/>
    </w:pPr>
  </w:style>
  <w:style w:type="paragraph" w:styleId="TOC7">
    <w:name w:val="toc 7"/>
    <w:basedOn w:val="Normal"/>
    <w:next w:val="Normal"/>
    <w:uiPriority w:val="99"/>
    <w:semiHidden/>
    <w:unhideWhenUsed/>
    <w:rsid w:val="0011344A"/>
    <w:pPr>
      <w:spacing w:after="100"/>
      <w:ind w:left="1320"/>
    </w:pPr>
  </w:style>
  <w:style w:type="paragraph" w:styleId="TOC8">
    <w:name w:val="toc 8"/>
    <w:basedOn w:val="Normal"/>
    <w:next w:val="Normal"/>
    <w:uiPriority w:val="99"/>
    <w:semiHidden/>
    <w:unhideWhenUsed/>
    <w:rsid w:val="0011344A"/>
    <w:pPr>
      <w:spacing w:after="100"/>
      <w:ind w:left="1540"/>
    </w:pPr>
  </w:style>
  <w:style w:type="paragraph" w:styleId="TOC9">
    <w:name w:val="toc 9"/>
    <w:basedOn w:val="Normal"/>
    <w:next w:val="Normal"/>
    <w:uiPriority w:val="99"/>
    <w:semiHidden/>
    <w:unhideWhenUsed/>
    <w:rsid w:val="0011344A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99"/>
    <w:rsid w:val="00981245"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  <w:rsid w:val="005806C1"/>
    <w:rPr>
      <w:color w:val="768692"/>
      <w:sz w:val="25"/>
    </w:rPr>
  </w:style>
  <w:style w:type="paragraph" w:styleId="Header">
    <w:name w:val="header"/>
    <w:basedOn w:val="Normal"/>
    <w:link w:val="HeaderChar"/>
    <w:uiPriority w:val="99"/>
    <w:rsid w:val="00885268"/>
    <w:pPr>
      <w:tabs>
        <w:tab w:val="center" w:pos="4513"/>
        <w:tab w:val="right" w:pos="9026"/>
      </w:tabs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806C1"/>
    <w:rPr>
      <w:sz w:val="18"/>
    </w:rPr>
  </w:style>
  <w:style w:type="paragraph" w:styleId="ListBullet">
    <w:name w:val="List Bullet"/>
    <w:basedOn w:val="BodyText"/>
    <w:uiPriority w:val="14"/>
    <w:qFormat/>
    <w:rsid w:val="00F03D69"/>
    <w:pPr>
      <w:numPr>
        <w:numId w:val="11"/>
      </w:numPr>
      <w:spacing w:after="50"/>
    </w:pPr>
  </w:style>
  <w:style w:type="paragraph" w:styleId="ListBullet2">
    <w:name w:val="List Bullet 2"/>
    <w:basedOn w:val="BodyText"/>
    <w:uiPriority w:val="14"/>
    <w:qFormat/>
    <w:rsid w:val="00F03D69"/>
    <w:pPr>
      <w:numPr>
        <w:ilvl w:val="1"/>
        <w:numId w:val="11"/>
      </w:numPr>
      <w:spacing w:after="50"/>
    </w:pPr>
  </w:style>
  <w:style w:type="paragraph" w:styleId="ListBullet3">
    <w:name w:val="List Bullet 3"/>
    <w:basedOn w:val="BodyText"/>
    <w:uiPriority w:val="99"/>
    <w:semiHidden/>
    <w:qFormat/>
    <w:rsid w:val="00F03D69"/>
    <w:pPr>
      <w:numPr>
        <w:ilvl w:val="2"/>
        <w:numId w:val="11"/>
      </w:numPr>
      <w:contextualSpacing/>
    </w:pPr>
  </w:style>
  <w:style w:type="paragraph" w:styleId="ListBullet4">
    <w:name w:val="List Bullet 4"/>
    <w:basedOn w:val="BodyText"/>
    <w:uiPriority w:val="99"/>
    <w:semiHidden/>
    <w:rsid w:val="00F03D69"/>
    <w:pPr>
      <w:numPr>
        <w:ilvl w:val="3"/>
        <w:numId w:val="11"/>
      </w:numPr>
      <w:contextualSpacing/>
    </w:pPr>
  </w:style>
  <w:style w:type="paragraph" w:styleId="ListBullet5">
    <w:name w:val="List Bullet 5"/>
    <w:basedOn w:val="BodyText"/>
    <w:uiPriority w:val="99"/>
    <w:semiHidden/>
    <w:rsid w:val="00F03D69"/>
    <w:pPr>
      <w:numPr>
        <w:ilvl w:val="4"/>
        <w:numId w:val="11"/>
      </w:numPr>
      <w:contextualSpacing/>
    </w:pPr>
  </w:style>
  <w:style w:type="paragraph" w:styleId="ListContinue">
    <w:name w:val="List Continue"/>
    <w:basedOn w:val="BodyText"/>
    <w:uiPriority w:val="16"/>
    <w:rsid w:val="00C93CAA"/>
    <w:pPr>
      <w:spacing w:after="50"/>
      <w:ind w:left="851"/>
    </w:pPr>
  </w:style>
  <w:style w:type="paragraph" w:styleId="ListContinue2">
    <w:name w:val="List Continue 2"/>
    <w:basedOn w:val="BodyText"/>
    <w:uiPriority w:val="16"/>
    <w:rsid w:val="00C93CAA"/>
    <w:pPr>
      <w:spacing w:after="50"/>
      <w:ind w:left="1134"/>
    </w:pPr>
  </w:style>
  <w:style w:type="paragraph" w:styleId="ListContinue3">
    <w:name w:val="List Continue 3"/>
    <w:basedOn w:val="BodyText"/>
    <w:uiPriority w:val="16"/>
    <w:rsid w:val="00C93CAA"/>
    <w:pPr>
      <w:spacing w:after="50"/>
      <w:ind w:left="1021"/>
    </w:pPr>
  </w:style>
  <w:style w:type="paragraph" w:styleId="ListContinue4">
    <w:name w:val="List Continue 4"/>
    <w:basedOn w:val="BodyText"/>
    <w:uiPriority w:val="16"/>
    <w:rsid w:val="00C93CAA"/>
    <w:pPr>
      <w:spacing w:after="50"/>
      <w:ind w:left="1474"/>
    </w:pPr>
  </w:style>
  <w:style w:type="paragraph" w:styleId="ListContinue5">
    <w:name w:val="List Continue 5"/>
    <w:basedOn w:val="BodyText"/>
    <w:uiPriority w:val="16"/>
    <w:rsid w:val="00C93CAA"/>
    <w:pPr>
      <w:spacing w:after="50"/>
      <w:ind w:left="1928"/>
    </w:pPr>
  </w:style>
  <w:style w:type="paragraph" w:styleId="ListNumber">
    <w:name w:val="List Number"/>
    <w:basedOn w:val="BodyText"/>
    <w:uiPriority w:val="16"/>
    <w:rsid w:val="0030692D"/>
    <w:pPr>
      <w:numPr>
        <w:numId w:val="13"/>
      </w:numPr>
      <w:spacing w:after="50"/>
    </w:pPr>
  </w:style>
  <w:style w:type="paragraph" w:styleId="ListNumber2">
    <w:name w:val="List Number 2"/>
    <w:basedOn w:val="BodyText"/>
    <w:uiPriority w:val="16"/>
    <w:rsid w:val="0030692D"/>
    <w:pPr>
      <w:numPr>
        <w:ilvl w:val="1"/>
        <w:numId w:val="13"/>
      </w:numPr>
      <w:spacing w:after="50"/>
    </w:pPr>
  </w:style>
  <w:style w:type="paragraph" w:styleId="ListNumber3">
    <w:name w:val="List Number 3"/>
    <w:basedOn w:val="BodyText"/>
    <w:uiPriority w:val="16"/>
    <w:rsid w:val="0030692D"/>
    <w:pPr>
      <w:numPr>
        <w:ilvl w:val="2"/>
        <w:numId w:val="13"/>
      </w:numPr>
      <w:spacing w:after="50"/>
    </w:pPr>
  </w:style>
  <w:style w:type="paragraph" w:styleId="ListNumber4">
    <w:name w:val="List Number 4"/>
    <w:basedOn w:val="BodyText"/>
    <w:uiPriority w:val="99"/>
    <w:semiHidden/>
    <w:rsid w:val="0030692D"/>
    <w:pPr>
      <w:numPr>
        <w:ilvl w:val="3"/>
        <w:numId w:val="13"/>
      </w:numPr>
      <w:contextualSpacing/>
    </w:pPr>
  </w:style>
  <w:style w:type="paragraph" w:styleId="ListNumber5">
    <w:name w:val="List Number 5"/>
    <w:basedOn w:val="BodyText"/>
    <w:uiPriority w:val="99"/>
    <w:semiHidden/>
    <w:rsid w:val="0030692D"/>
    <w:pPr>
      <w:numPr>
        <w:ilvl w:val="4"/>
        <w:numId w:val="13"/>
      </w:numPr>
      <w:contextualSpacing/>
    </w:pPr>
  </w:style>
  <w:style w:type="paragraph" w:styleId="ListParagraph">
    <w:name w:val="List Paragraph"/>
    <w:basedOn w:val="Normal"/>
    <w:uiPriority w:val="1"/>
    <w:qFormat/>
    <w:rsid w:val="00DD0DDC"/>
    <w:pPr>
      <w:ind w:left="720"/>
      <w:contextualSpacing/>
    </w:pPr>
  </w:style>
  <w:style w:type="numbering" w:customStyle="1" w:styleId="NHSBullets">
    <w:name w:val="NHS Bullets"/>
    <w:basedOn w:val="NoList"/>
    <w:uiPriority w:val="99"/>
    <w:rsid w:val="00F03D69"/>
    <w:pPr>
      <w:numPr>
        <w:numId w:val="11"/>
      </w:numPr>
    </w:pPr>
  </w:style>
  <w:style w:type="numbering" w:customStyle="1" w:styleId="NHSListNumbers">
    <w:name w:val="NHS List Numbers"/>
    <w:basedOn w:val="NHSBullets"/>
    <w:uiPriority w:val="99"/>
    <w:rsid w:val="0030692D"/>
    <w:pPr>
      <w:numPr>
        <w:numId w:val="13"/>
      </w:numPr>
    </w:pPr>
  </w:style>
  <w:style w:type="paragraph" w:customStyle="1" w:styleId="BodyTextNoSpacing">
    <w:name w:val="Body Text No Spacing"/>
    <w:basedOn w:val="BodyText"/>
    <w:qFormat/>
    <w:rsid w:val="00C71AE6"/>
    <w:pPr>
      <w:spacing w:after="0"/>
    </w:pPr>
  </w:style>
  <w:style w:type="paragraph" w:customStyle="1" w:styleId="TableText">
    <w:name w:val="Table Text"/>
    <w:basedOn w:val="Normal"/>
    <w:uiPriority w:val="17"/>
    <w:qFormat/>
    <w:rsid w:val="00AF1E21"/>
  </w:style>
  <w:style w:type="paragraph" w:customStyle="1" w:styleId="TableTitle">
    <w:name w:val="Table Title"/>
    <w:basedOn w:val="TableText"/>
    <w:next w:val="TableText"/>
    <w:uiPriority w:val="16"/>
    <w:rsid w:val="00DD0DDC"/>
    <w:rPr>
      <w:b/>
    </w:rPr>
  </w:style>
  <w:style w:type="paragraph" w:customStyle="1" w:styleId="TableBullet">
    <w:name w:val="Table Bullet"/>
    <w:basedOn w:val="TableText"/>
    <w:uiPriority w:val="18"/>
    <w:qFormat/>
    <w:rsid w:val="00AF1E21"/>
    <w:pPr>
      <w:numPr>
        <w:numId w:val="15"/>
      </w:numPr>
    </w:pPr>
  </w:style>
  <w:style w:type="paragraph" w:customStyle="1" w:styleId="TableBullet2">
    <w:name w:val="Table Bullet 2"/>
    <w:basedOn w:val="TableBullet"/>
    <w:uiPriority w:val="18"/>
    <w:qFormat/>
    <w:rsid w:val="009A1A5D"/>
    <w:pPr>
      <w:numPr>
        <w:ilvl w:val="1"/>
      </w:numPr>
    </w:pPr>
  </w:style>
  <w:style w:type="numbering" w:customStyle="1" w:styleId="NHSTableBullets">
    <w:name w:val="NHS Table Bullets"/>
    <w:basedOn w:val="NoList"/>
    <w:uiPriority w:val="99"/>
    <w:rsid w:val="00AF1E21"/>
    <w:pPr>
      <w:numPr>
        <w:numId w:val="15"/>
      </w:numPr>
    </w:pPr>
  </w:style>
  <w:style w:type="table" w:styleId="TableGrid">
    <w:name w:val="Table Grid"/>
    <w:basedOn w:val="TableNormal"/>
    <w:uiPriority w:val="39"/>
    <w:rsid w:val="00281427"/>
    <w:tblPr>
      <w:tblCellMar>
        <w:left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01307"/>
    <w:rPr>
      <w:color w:val="auto"/>
      <w:bdr w:val="none" w:sz="0" w:space="0" w:color="auto"/>
      <w:shd w:val="clear" w:color="auto" w:fill="FFFF00"/>
    </w:rPr>
  </w:style>
  <w:style w:type="paragraph" w:customStyle="1" w:styleId="LastBullet">
    <w:name w:val="Last Bullet"/>
    <w:basedOn w:val="ListBullet"/>
    <w:next w:val="BodyText"/>
    <w:uiPriority w:val="15"/>
    <w:qFormat/>
    <w:rsid w:val="003B6559"/>
    <w:pPr>
      <w:spacing w:after="280"/>
    </w:pPr>
  </w:style>
  <w:style w:type="paragraph" w:customStyle="1" w:styleId="LastBullet2">
    <w:name w:val="Last Bullet 2"/>
    <w:basedOn w:val="ListBullet2"/>
    <w:next w:val="BodyText"/>
    <w:uiPriority w:val="15"/>
    <w:qFormat/>
    <w:rsid w:val="003B6559"/>
    <w:pPr>
      <w:spacing w:after="280"/>
      <w:ind w:left="1135" w:hanging="284"/>
    </w:pPr>
  </w:style>
  <w:style w:type="paragraph" w:customStyle="1" w:styleId="Heading1Numbered">
    <w:name w:val="Heading 1 Numbered"/>
    <w:basedOn w:val="Heading1"/>
    <w:next w:val="BodyText"/>
    <w:uiPriority w:val="9"/>
    <w:qFormat/>
    <w:rsid w:val="00833395"/>
    <w:pPr>
      <w:numPr>
        <w:numId w:val="16"/>
      </w:numPr>
    </w:pPr>
  </w:style>
  <w:style w:type="paragraph" w:customStyle="1" w:styleId="Heading2Numbered">
    <w:name w:val="Heading 2 Numbered"/>
    <w:basedOn w:val="Heading2"/>
    <w:next w:val="BodyText"/>
    <w:uiPriority w:val="9"/>
    <w:qFormat/>
    <w:rsid w:val="00833395"/>
    <w:pPr>
      <w:numPr>
        <w:ilvl w:val="1"/>
        <w:numId w:val="16"/>
      </w:numPr>
    </w:pPr>
  </w:style>
  <w:style w:type="paragraph" w:customStyle="1" w:styleId="Heading3Numbered">
    <w:name w:val="Heading 3 Numbered"/>
    <w:basedOn w:val="Heading3"/>
    <w:next w:val="BodyText"/>
    <w:uiPriority w:val="9"/>
    <w:qFormat/>
    <w:rsid w:val="00833395"/>
    <w:pPr>
      <w:numPr>
        <w:ilvl w:val="2"/>
        <w:numId w:val="16"/>
      </w:numPr>
    </w:pPr>
  </w:style>
  <w:style w:type="numbering" w:customStyle="1" w:styleId="NHSHeadings">
    <w:name w:val="NHS Headings"/>
    <w:basedOn w:val="NoList"/>
    <w:uiPriority w:val="99"/>
    <w:rsid w:val="00630977"/>
    <w:pPr>
      <w:numPr>
        <w:numId w:val="16"/>
      </w:numPr>
    </w:pPr>
  </w:style>
  <w:style w:type="numbering" w:customStyle="1" w:styleId="NHSBodyText">
    <w:name w:val="NHS Body Text"/>
    <w:basedOn w:val="NoList"/>
    <w:uiPriority w:val="99"/>
    <w:rsid w:val="0014017A"/>
    <w:pPr>
      <w:numPr>
        <w:numId w:val="17"/>
      </w:numPr>
    </w:pPr>
  </w:style>
  <w:style w:type="paragraph" w:styleId="BodyText2">
    <w:name w:val="Body Text 2"/>
    <w:basedOn w:val="BodyText"/>
    <w:link w:val="BodyText2Char"/>
    <w:qFormat/>
    <w:rsid w:val="0014017A"/>
    <w:pPr>
      <w:numPr>
        <w:numId w:val="17"/>
      </w:numPr>
    </w:pPr>
  </w:style>
  <w:style w:type="character" w:customStyle="1" w:styleId="BodyText2Char">
    <w:name w:val="Body Text 2 Char"/>
    <w:basedOn w:val="DefaultParagraphFont"/>
    <w:link w:val="BodyText2"/>
    <w:rsid w:val="0014017A"/>
  </w:style>
  <w:style w:type="character" w:customStyle="1" w:styleId="Highlight">
    <w:name w:val="Highlight"/>
    <w:basedOn w:val="DefaultParagraphFont"/>
    <w:uiPriority w:val="1"/>
    <w:rsid w:val="00CB207C"/>
    <w:rPr>
      <w:color w:val="41B6E6"/>
    </w:rPr>
  </w:style>
  <w:style w:type="paragraph" w:customStyle="1" w:styleId="IntroText">
    <w:name w:val="Intro Text"/>
    <w:basedOn w:val="BodyText"/>
    <w:next w:val="BodyText"/>
    <w:rsid w:val="00CB207C"/>
    <w:pPr>
      <w:spacing w:after="0" w:line="400" w:lineRule="exact"/>
    </w:pPr>
    <w:rPr>
      <w:color w:val="005EB8"/>
      <w:sz w:val="28"/>
    </w:rPr>
  </w:style>
  <w:style w:type="table" w:customStyle="1" w:styleId="NHSTableDarkBlue">
    <w:name w:val="NHS Table Dark Blue"/>
    <w:basedOn w:val="TableNormal"/>
    <w:uiPriority w:val="99"/>
    <w:rsid w:val="00CE0FD5"/>
    <w:tblPr>
      <w:tblStyleRowBandSize w:val="1"/>
      <w:tblBorders>
        <w:insideH w:val="single" w:sz="4" w:space="0" w:color="005EB8"/>
        <w:insideV w:val="single" w:sz="4" w:space="0" w:color="005EB8"/>
      </w:tblBorders>
      <w:tblCellMar>
        <w:top w:w="113" w:type="dxa"/>
        <w:bottom w:w="113" w:type="dxa"/>
      </w:tblCellMar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5EB8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5EB8"/>
          <w:tl2br w:val="nil"/>
          <w:tr2bl w:val="nil"/>
        </w:tcBorders>
        <w:shd w:val="clear" w:color="auto" w:fill="CCDFF1"/>
      </w:tcPr>
    </w:tblStylePr>
  </w:style>
  <w:style w:type="table" w:customStyle="1" w:styleId="NHSTableBrightBlue">
    <w:name w:val="NHS Table Bright Blue"/>
    <w:basedOn w:val="NHSTableDarkBlue"/>
    <w:uiPriority w:val="99"/>
    <w:rsid w:val="00CC1798"/>
    <w:tblPr>
      <w:tblBorders>
        <w:insideH w:val="single" w:sz="4" w:space="0" w:color="0072CE"/>
        <w:insideV w:val="single" w:sz="4" w:space="0" w:color="0072CE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72CE"/>
          <w:tl2br w:val="nil"/>
          <w:tr2bl w:val="nil"/>
        </w:tcBorders>
        <w:shd w:val="clear" w:color="auto" w:fill="CCE3F5"/>
      </w:tcPr>
    </w:tblStylePr>
  </w:style>
  <w:style w:type="table" w:customStyle="1" w:styleId="NHSTableLightBlue">
    <w:name w:val="NHS Table Light Blue"/>
    <w:basedOn w:val="NHSTableDarkBlue"/>
    <w:uiPriority w:val="99"/>
    <w:rsid w:val="0061299F"/>
    <w:tblPr>
      <w:tblBorders>
        <w:insideH w:val="single" w:sz="4" w:space="0" w:color="41B6E6"/>
        <w:insideV w:val="single" w:sz="4" w:space="0" w:color="41B6E6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1B6E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41B6E6"/>
          <w:tl2br w:val="nil"/>
          <w:tr2bl w:val="nil"/>
        </w:tcBorders>
        <w:shd w:val="clear" w:color="auto" w:fill="D9F0FA"/>
      </w:tcPr>
    </w:tblStylePr>
  </w:style>
  <w:style w:type="table" w:customStyle="1" w:styleId="NHSTableGreen">
    <w:name w:val="NHS Table Green"/>
    <w:basedOn w:val="NHSTableDarkBlue"/>
    <w:uiPriority w:val="99"/>
    <w:rsid w:val="00BE7AED"/>
    <w:tblPr>
      <w:tblBorders>
        <w:insideH w:val="single" w:sz="4" w:space="0" w:color="009639"/>
        <w:insideV w:val="single" w:sz="4" w:space="0" w:color="009639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9639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9639"/>
          <w:tl2br w:val="nil"/>
          <w:tr2bl w:val="nil"/>
        </w:tcBorders>
        <w:shd w:val="clear" w:color="auto" w:fill="CCEAD7"/>
      </w:tcPr>
    </w:tblStylePr>
  </w:style>
  <w:style w:type="table" w:customStyle="1" w:styleId="NHSTableDarkRed">
    <w:name w:val="NHS Table Dark Red"/>
    <w:basedOn w:val="NHSTableDarkBlue"/>
    <w:uiPriority w:val="99"/>
    <w:rsid w:val="00CB273B"/>
    <w:tblPr>
      <w:tblBorders>
        <w:insideH w:val="single" w:sz="4" w:space="0" w:color="8A1538"/>
        <w:insideV w:val="single" w:sz="4" w:space="0" w:color="8A1538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A1538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8A1538"/>
          <w:tl2br w:val="nil"/>
          <w:tr2bl w:val="nil"/>
        </w:tcBorders>
        <w:shd w:val="clear" w:color="auto" w:fill="E8D0D7"/>
      </w:tcPr>
    </w:tblStylePr>
  </w:style>
  <w:style w:type="table" w:customStyle="1" w:styleId="NHSHighlightBoxDarkBlue">
    <w:name w:val="NHS Highlight Box Dark Blue"/>
    <w:basedOn w:val="TableNormal"/>
    <w:uiPriority w:val="99"/>
    <w:rsid w:val="00D05380"/>
    <w:tblPr>
      <w:tblCellMar>
        <w:top w:w="284" w:type="dxa"/>
        <w:left w:w="284" w:type="dxa"/>
        <w:bottom w:w="284" w:type="dxa"/>
        <w:right w:w="284" w:type="dxa"/>
      </w:tblCellMar>
    </w:tblPr>
    <w:tcPr>
      <w:shd w:val="clear" w:color="auto" w:fill="CCDFF1"/>
    </w:tcPr>
  </w:style>
  <w:style w:type="table" w:customStyle="1" w:styleId="NHSHighlightBoxBrightBlue">
    <w:name w:val="NHS Highlight Box Bright Blue"/>
    <w:basedOn w:val="NHSHighlightBoxDarkBlue"/>
    <w:uiPriority w:val="99"/>
    <w:rsid w:val="00D05380"/>
    <w:tblPr/>
    <w:tcPr>
      <w:shd w:val="clear" w:color="auto" w:fill="CCE3F5"/>
    </w:tcPr>
  </w:style>
  <w:style w:type="table" w:customStyle="1" w:styleId="NHSHighlightBoxLightBlue">
    <w:name w:val="NHS Highlight Box Light Blue"/>
    <w:basedOn w:val="NHSHighlightBoxDarkBlue"/>
    <w:uiPriority w:val="99"/>
    <w:rsid w:val="00244BB6"/>
    <w:tblPr/>
    <w:tcPr>
      <w:shd w:val="clear" w:color="auto" w:fill="D9F0FA"/>
    </w:tcPr>
  </w:style>
  <w:style w:type="table" w:customStyle="1" w:styleId="NHSHighlightBoxGreen">
    <w:name w:val="NHS Highlight Box Green"/>
    <w:basedOn w:val="NHSHighlightBoxDarkBlue"/>
    <w:uiPriority w:val="99"/>
    <w:rsid w:val="00AD18B5"/>
    <w:tblPr/>
    <w:tcPr>
      <w:shd w:val="clear" w:color="auto" w:fill="CCEAD7"/>
    </w:tcPr>
  </w:style>
  <w:style w:type="table" w:customStyle="1" w:styleId="NHSHighlightBoxDarkRed">
    <w:name w:val="NHS Highlight Box Dark Red"/>
    <w:basedOn w:val="NHSHighlightBoxDarkBlue"/>
    <w:uiPriority w:val="99"/>
    <w:rsid w:val="00D05380"/>
    <w:tblPr/>
    <w:tcPr>
      <w:shd w:val="clear" w:color="auto" w:fill="E8D0D7"/>
    </w:tcPr>
  </w:style>
  <w:style w:type="paragraph" w:customStyle="1" w:styleId="BackPage">
    <w:name w:val="Back Page"/>
    <w:basedOn w:val="Normal"/>
    <w:uiPriority w:val="99"/>
    <w:rsid w:val="00087FD8"/>
    <w:rPr>
      <w:color w:val="005EB8"/>
    </w:rPr>
  </w:style>
  <w:style w:type="character" w:styleId="Hyperlink">
    <w:name w:val="Hyperlink"/>
    <w:basedOn w:val="DefaultParagraphFont"/>
    <w:uiPriority w:val="99"/>
    <w:unhideWhenUsed/>
    <w:rsid w:val="00510CDF"/>
    <w:rPr>
      <w:color w:val="0563C1" w:themeColor="hyperlink"/>
      <w:u w:val="single"/>
    </w:rPr>
  </w:style>
  <w:style w:type="paragraph" w:customStyle="1" w:styleId="Classification">
    <w:name w:val="Classification"/>
    <w:basedOn w:val="Normal"/>
    <w:uiPriority w:val="99"/>
    <w:semiHidden/>
    <w:rsid w:val="00E01307"/>
    <w:rPr>
      <w:color w:val="768692"/>
    </w:rPr>
  </w:style>
  <w:style w:type="table" w:customStyle="1" w:styleId="NHSTableBlue">
    <w:name w:val="NHS Table Blue"/>
    <w:basedOn w:val="NHSTableDarkBlue"/>
    <w:uiPriority w:val="99"/>
    <w:rsid w:val="005F4852"/>
    <w:tblPr/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308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5EB8"/>
          <w:tl2br w:val="nil"/>
          <w:tr2bl w:val="nil"/>
        </w:tcBorders>
        <w:shd w:val="clear" w:color="auto" w:fill="CCD6E7"/>
      </w:tcPr>
    </w:tblStylePr>
  </w:style>
  <w:style w:type="table" w:customStyle="1" w:styleId="NHSHighlightBoxBlue">
    <w:name w:val="NHS Highlight Box Blue"/>
    <w:basedOn w:val="TableNormal"/>
    <w:uiPriority w:val="99"/>
    <w:rsid w:val="00D05380"/>
    <w:tblPr>
      <w:tblCellMar>
        <w:top w:w="284" w:type="dxa"/>
        <w:left w:w="284" w:type="dxa"/>
        <w:bottom w:w="284" w:type="dxa"/>
        <w:right w:w="284" w:type="dxa"/>
      </w:tblCellMar>
    </w:tblPr>
    <w:tcPr>
      <w:shd w:val="clear" w:color="auto" w:fill="CCD6E7"/>
    </w:tcPr>
  </w:style>
  <w:style w:type="character" w:customStyle="1" w:styleId="FooterPipe">
    <w:name w:val="Footer Pipe"/>
    <w:basedOn w:val="DefaultParagraphFont"/>
    <w:uiPriority w:val="99"/>
    <w:rsid w:val="00CF3E44"/>
    <w:rPr>
      <w:color w:val="005EB8"/>
    </w:rPr>
  </w:style>
  <w:style w:type="character" w:styleId="UnresolvedMention">
    <w:name w:val="Unresolved Mention"/>
    <w:basedOn w:val="DefaultParagraphFont"/>
    <w:uiPriority w:val="99"/>
    <w:semiHidden/>
    <w:unhideWhenUsed/>
    <w:rsid w:val="007F790E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527C7A"/>
    <w:pPr>
      <w:widowControl w:val="0"/>
      <w:autoSpaceDE w:val="0"/>
      <w:autoSpaceDN w:val="0"/>
      <w:spacing w:before="6"/>
      <w:ind w:left="102"/>
    </w:pPr>
    <w:rPr>
      <w:rFonts w:ascii="Calibri" w:eastAsia="Calibri" w:hAnsi="Calibri" w:cs="Calibri"/>
      <w:color w:val="auto"/>
      <w:sz w:val="22"/>
      <w:szCs w:val="22"/>
      <w:lang w:val="en-US"/>
    </w:rPr>
  </w:style>
  <w:style w:type="paragraph" w:styleId="Revision">
    <w:name w:val="Revision"/>
    <w:hidden/>
    <w:uiPriority w:val="99"/>
    <w:semiHidden/>
    <w:rsid w:val="00527C7A"/>
    <w:rPr>
      <w:rFonts w:ascii="Calibri" w:eastAsia="Calibri" w:hAnsi="Calibri" w:cs="Calibri"/>
      <w:color w:val="auto"/>
      <w:sz w:val="22"/>
      <w:szCs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016CE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016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16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16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16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16CE"/>
    <w:rPr>
      <w:b/>
      <w:bCs/>
      <w:sz w:val="20"/>
      <w:szCs w:val="20"/>
    </w:rPr>
  </w:style>
  <w:style w:type="character" w:customStyle="1" w:styleId="ui-provider">
    <w:name w:val="ui-provider"/>
    <w:basedOn w:val="DefaultParagraphFont"/>
    <w:rsid w:val="00A52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ortal.e-lfh.org.uk/Component/Details/426859" TargetMode="External"/><Relationship Id="rId299" Type="http://schemas.openxmlformats.org/officeDocument/2006/relationships/hyperlink" Target="https://dermnetnz.org/cme/viral-infections/specific-viral-exanthems" TargetMode="External"/><Relationship Id="rId21" Type="http://schemas.openxmlformats.org/officeDocument/2006/relationships/hyperlink" Target="https://dontforgetthebubbles.com/constipation-module/" TargetMode="External"/><Relationship Id="rId63" Type="http://schemas.openxmlformats.org/officeDocument/2006/relationships/hyperlink" Target="https://em3.org.uk/foamed/16/9/2019/lightning-learning-osteomyelitis-in-kids" TargetMode="External"/><Relationship Id="rId159" Type="http://schemas.openxmlformats.org/officeDocument/2006/relationships/hyperlink" Target="https://dontforgetthebubbles.com/x-ray-interpretation/" TargetMode="External"/><Relationship Id="rId324" Type="http://schemas.openxmlformats.org/officeDocument/2006/relationships/hyperlink" Target="https://em3.org.uk/foamed/7/1/2019/lightning-learning-kawasaki-disease?rq=kawasaki" TargetMode="External"/><Relationship Id="rId366" Type="http://schemas.openxmlformats.org/officeDocument/2006/relationships/hyperlink" Target="http://www.youtube.com/" TargetMode="External"/><Relationship Id="rId170" Type="http://schemas.openxmlformats.org/officeDocument/2006/relationships/hyperlink" Target="https://geekymedics.com/neonatal-jaundice/" TargetMode="External"/><Relationship Id="rId226" Type="http://schemas.openxmlformats.org/officeDocument/2006/relationships/hyperlink" Target="https://www.yphsig.org.uk/resources-1/adolescent-healthcare/communication-skills/remote-consultation" TargetMode="External"/><Relationship Id="rId433" Type="http://schemas.openxmlformats.org/officeDocument/2006/relationships/hyperlink" Target="http://paedsportal.com/referrals/pre-referral/laryngomalacia" TargetMode="External"/><Relationship Id="rId268" Type="http://schemas.openxmlformats.org/officeDocument/2006/relationships/hyperlink" Target="https://portal.e-lfh.org.uk/Component/Details/75005" TargetMode="External"/><Relationship Id="rId32" Type="http://schemas.openxmlformats.org/officeDocument/2006/relationships/hyperlink" Target="https://www.youtube.com/watch?v=7z6IgmYihec&amp;t=366s" TargetMode="External"/><Relationship Id="rId74" Type="http://schemas.openxmlformats.org/officeDocument/2006/relationships/hyperlink" Target="https://dontforgetthebubbles.com/lgbtqia-young-persons-ally/" TargetMode="External"/><Relationship Id="rId128" Type="http://schemas.openxmlformats.org/officeDocument/2006/relationships/hyperlink" Target="https://em3.org.uk/foamed/7/1/2019/lightning-learning-kawasaki-disease" TargetMode="External"/><Relationship Id="rId335" Type="http://schemas.openxmlformats.org/officeDocument/2006/relationships/hyperlink" Target="http://www.rcemlearning.co.uk/foamed/transient-synovitis/" TargetMode="External"/><Relationship Id="rId377" Type="http://schemas.openxmlformats.org/officeDocument/2006/relationships/hyperlink" Target="http://www.paediatricfoam.com/2018/11/how-not-to-be-burned-by-burns-part-1-" TargetMode="External"/><Relationship Id="rId5" Type="http://schemas.openxmlformats.org/officeDocument/2006/relationships/numbering" Target="numbering.xml"/><Relationship Id="rId181" Type="http://schemas.openxmlformats.org/officeDocument/2006/relationships/hyperlink" Target="https://www.paediatricfoam.com/2018/11/something-brue-ing/" TargetMode="External"/><Relationship Id="rId237" Type="http://schemas.openxmlformats.org/officeDocument/2006/relationships/hyperlink" Target="https://portal.e-lfh.org.uk/Component/Details/550231" TargetMode="External"/><Relationship Id="rId402" Type="http://schemas.openxmlformats.org/officeDocument/2006/relationships/hyperlink" Target="http://www.nice.org.uk/guidance/ng33/resources/tuberculosis-pdf-1837390683589" TargetMode="External"/><Relationship Id="rId279" Type="http://schemas.openxmlformats.org/officeDocument/2006/relationships/hyperlink" Target="https://portal.e-lfh.org.uk/Component/Details/674460" TargetMode="External"/><Relationship Id="rId43" Type="http://schemas.openxmlformats.org/officeDocument/2006/relationships/hyperlink" Target="https://dontforgetthebubbles.com/period-problems-%20menorrhagia/" TargetMode="External"/><Relationship Id="rId139" Type="http://schemas.openxmlformats.org/officeDocument/2006/relationships/hyperlink" Target="https://portal.e-lfh.org.uk/Component/Details/448302" TargetMode="External"/><Relationship Id="rId290" Type="http://schemas.openxmlformats.org/officeDocument/2006/relationships/hyperlink" Target="https://www.paediatricfoam.com/2017/02/child-sexual-exploitation-cse/" TargetMode="External"/><Relationship Id="rId304" Type="http://schemas.openxmlformats.org/officeDocument/2006/relationships/hyperlink" Target="https://em3.org.uk/foamed/11/2/2019/lightning-learning-scarlet-fever" TargetMode="External"/><Relationship Id="rId346" Type="http://schemas.openxmlformats.org/officeDocument/2006/relationships/hyperlink" Target="http://www.paediatricfoam.com/2017/07/behavioural-issues-in-children/" TargetMode="External"/><Relationship Id="rId388" Type="http://schemas.openxmlformats.org/officeDocument/2006/relationships/hyperlink" Target="http://www.paediatricfoam.com/2018/11/something-brue-ing/" TargetMode="External"/><Relationship Id="rId85" Type="http://schemas.openxmlformats.org/officeDocument/2006/relationships/hyperlink" Target="https://www.paediatricfoam.com/2019/03/cry-baby-cry-part-1/" TargetMode="External"/><Relationship Id="rId150" Type="http://schemas.openxmlformats.org/officeDocument/2006/relationships/hyperlink" Target="https://paediatricpearls.co.uk/wp-content/uploads/minor-injuries-series-wrist.pdf" TargetMode="External"/><Relationship Id="rId192" Type="http://schemas.openxmlformats.org/officeDocument/2006/relationships/hyperlink" Target="https://dontforgetthebubbles.com/cop-talk-template-title-siobhan-wren-dftb19/" TargetMode="External"/><Relationship Id="rId206" Type="http://schemas.openxmlformats.org/officeDocument/2006/relationships/hyperlink" Target="https://learning.rcpch.ac.uk/courses/pain-management/" TargetMode="External"/><Relationship Id="rId413" Type="http://schemas.openxmlformats.org/officeDocument/2006/relationships/hyperlink" Target="http://www.rcpch.ac.uk/resources/bacterial-meningitis-meningococcal-" TargetMode="External"/><Relationship Id="rId248" Type="http://schemas.openxmlformats.org/officeDocument/2006/relationships/hyperlink" Target="https://dontforgetthebubbles.com/safety-netting-for-bronchiolitis/" TargetMode="External"/><Relationship Id="rId12" Type="http://schemas.openxmlformats.org/officeDocument/2006/relationships/image" Target="media/image2.jpeg"/><Relationship Id="rId108" Type="http://schemas.openxmlformats.org/officeDocument/2006/relationships/hyperlink" Target="https://www.peminfographics.com/infographics/button-battery-ingestion" TargetMode="External"/><Relationship Id="rId315" Type="http://schemas.openxmlformats.org/officeDocument/2006/relationships/hyperlink" Target="https://dermnetnz.org/topics/infantile-haemangioma-definition-and-pathogenesis" TargetMode="External"/><Relationship Id="rId357" Type="http://schemas.openxmlformats.org/officeDocument/2006/relationships/hyperlink" Target="http://www.clinicalguidelines.scot.nhs.uk/nhsggc-paediatric-clinical-guidelines/nhsggc-" TargetMode="External"/><Relationship Id="rId54" Type="http://schemas.openxmlformats.org/officeDocument/2006/relationships/hyperlink" Target="https://portal.e-lfh.org.uk/Component/Details/318912" TargetMode="External"/><Relationship Id="rId96" Type="http://schemas.openxmlformats.org/officeDocument/2006/relationships/hyperlink" Target="https://pedemmorsels.com/ear-foreign-body/" TargetMode="External"/><Relationship Id="rId161" Type="http://schemas.openxmlformats.org/officeDocument/2006/relationships/hyperlink" Target="https://portal.e-lfh.org.uk/Component/Details/411372" TargetMode="External"/><Relationship Id="rId217" Type="http://schemas.openxmlformats.org/officeDocument/2006/relationships/hyperlink" Target="https://youtu.be/Q_nJiFzfUzs" TargetMode="External"/><Relationship Id="rId399" Type="http://schemas.openxmlformats.org/officeDocument/2006/relationships/hyperlink" Target="http://www.nice.org.uk/guidance/cg116/resources/food-allergy-in-under-19s-assessment-" TargetMode="External"/><Relationship Id="rId259" Type="http://schemas.openxmlformats.org/officeDocument/2006/relationships/hyperlink" Target="https://portal.e-lfh.org.uk/Component/Details/550240" TargetMode="External"/><Relationship Id="rId424" Type="http://schemas.openxmlformats.org/officeDocument/2006/relationships/hyperlink" Target="http://www.paediatricfoam.com/2017/02/child-sexual-exploitation-cse/" TargetMode="External"/><Relationship Id="rId23" Type="http://schemas.openxmlformats.org/officeDocument/2006/relationships/hyperlink" Target="https://dontforgetthebubbles.com/abdo-pain-week-1-general-approach/" TargetMode="External"/><Relationship Id="rId119" Type="http://schemas.openxmlformats.org/officeDocument/2006/relationships/hyperlink" Target="https://em3.org.uk/foamed/18/9/2017/lightning-learning-croup?rq=croup" TargetMode="External"/><Relationship Id="rId270" Type="http://schemas.openxmlformats.org/officeDocument/2006/relationships/hyperlink" Target="https://www.rcpch.ac.uk/resources/emotional-abuse-emotional-neglect-online-learning" TargetMode="External"/><Relationship Id="rId326" Type="http://schemas.openxmlformats.org/officeDocument/2006/relationships/hyperlink" Target="https://cks.nice.org.uk/topics/cellulitis-acute/" TargetMode="External"/><Relationship Id="rId65" Type="http://schemas.openxmlformats.org/officeDocument/2006/relationships/hyperlink" Target="https://cks.nice.org.uk/topics/acute-childhood-limp/" TargetMode="External"/><Relationship Id="rId130" Type="http://schemas.openxmlformats.org/officeDocument/2006/relationships/hyperlink" Target="https://www.paediatricfoam.com/2017/06/kawasaki-disease-pearls-and-pitfalls/" TargetMode="External"/><Relationship Id="rId368" Type="http://schemas.openxmlformats.org/officeDocument/2006/relationships/hyperlink" Target="http://www.paediatricfoam.com/2019/08/your-first-paediatrics-placement-" TargetMode="External"/><Relationship Id="rId172" Type="http://schemas.openxmlformats.org/officeDocument/2006/relationships/hyperlink" Target="https://www.rcemlearning.co.uk/reference/neonatal-nuggets-part-1-skin-rashes-jaundice-lumps-and-bumps/" TargetMode="External"/><Relationship Id="rId228" Type="http://schemas.openxmlformats.org/officeDocument/2006/relationships/hyperlink" Target="https://open.spotify.com/episode/3N9nUzmkMMBrJQh3fIESdB" TargetMode="External"/><Relationship Id="rId435" Type="http://schemas.openxmlformats.org/officeDocument/2006/relationships/hyperlink" Target="http://www.rcemlearning.co.uk/foamed/maggie-simpsons-second-audition-prolonged-" TargetMode="External"/><Relationship Id="rId281" Type="http://schemas.openxmlformats.org/officeDocument/2006/relationships/footer" Target="footer9.xml"/><Relationship Id="rId337" Type="http://schemas.openxmlformats.org/officeDocument/2006/relationships/hyperlink" Target="http://www.rcemlearning.co.uk/foamed/neonate-with-blood-in-the-nappy-look-" TargetMode="External"/><Relationship Id="rId34" Type="http://schemas.openxmlformats.org/officeDocument/2006/relationships/hyperlink" Target="https://dontforgetthebubbles.com/much-ado-about-meckels/" TargetMode="External"/><Relationship Id="rId76" Type="http://schemas.openxmlformats.org/officeDocument/2006/relationships/hyperlink" Target="https://portal.e-lfh.org.uk/Component/Details/650066" TargetMode="External"/><Relationship Id="rId141" Type="http://schemas.openxmlformats.org/officeDocument/2006/relationships/hyperlink" Target="https://www.clinicalguidelines.scot.nhs.uk/nhsggc-paediatric-clinical-guidelines/nhsggc-guidelines/emergency-medicine/headaches-in-children/" TargetMode="External"/><Relationship Id="rId379" Type="http://schemas.openxmlformats.org/officeDocument/2006/relationships/hyperlink" Target="http://www.rcemlearning.co.uk/foamed/head-injury/" TargetMode="External"/><Relationship Id="rId7" Type="http://schemas.openxmlformats.org/officeDocument/2006/relationships/settings" Target="settings.xml"/><Relationship Id="rId183" Type="http://schemas.openxmlformats.org/officeDocument/2006/relationships/hyperlink" Target="https://www.rcemlearning.co.uk/foamed/when-weight-loss-isnt-a-good-thing-neonates-in-the-ed-growth-feeding/" TargetMode="External"/><Relationship Id="rId239" Type="http://schemas.openxmlformats.org/officeDocument/2006/relationships/hyperlink" Target="https://portal.e-lfh.org.uk/Component/Details/550237" TargetMode="External"/><Relationship Id="rId390" Type="http://schemas.openxmlformats.org/officeDocument/2006/relationships/hyperlink" Target="http://www.stemlynsblog.org/paediatric-pain-and-sedation/" TargetMode="External"/><Relationship Id="rId404" Type="http://schemas.openxmlformats.org/officeDocument/2006/relationships/hyperlink" Target="http://www.nice.org.uk/guidance/ng76" TargetMode="External"/><Relationship Id="rId250" Type="http://schemas.openxmlformats.org/officeDocument/2006/relationships/hyperlink" Target="https://www.rcemlearning.co.uk/foamed/coughing-wheezy-and-stridulous-children/" TargetMode="External"/><Relationship Id="rId292" Type="http://schemas.openxmlformats.org/officeDocument/2006/relationships/hyperlink" Target="https://em3.org.uk/foamed/14/10/2019/lightning-learning-honour-based-violence" TargetMode="External"/><Relationship Id="rId306" Type="http://schemas.openxmlformats.org/officeDocument/2006/relationships/hyperlink" Target="https://em3.org.uk/foamed/29/7/2019/lightning-learning-rubella?rq=rubella" TargetMode="External"/><Relationship Id="rId45" Type="http://schemas.openxmlformats.org/officeDocument/2006/relationships/hyperlink" Target="https://portal.e-lfh.org.uk/Component/Details/32928th0" TargetMode="External"/><Relationship Id="rId87" Type="http://schemas.openxmlformats.org/officeDocument/2006/relationships/footer" Target="footer3.xml"/><Relationship Id="rId110" Type="http://schemas.openxmlformats.org/officeDocument/2006/relationships/hyperlink" Target="https://dontforgetthebubbles.com/mandible-x-rays/" TargetMode="External"/><Relationship Id="rId348" Type="http://schemas.openxmlformats.org/officeDocument/2006/relationships/hyperlink" Target="http://www.rcemlearning.co.uk/foamed/stuck-in-the-ear/" TargetMode="External"/><Relationship Id="rId152" Type="http://schemas.openxmlformats.org/officeDocument/2006/relationships/hyperlink" Target="https://www.paediatricpearls.co.uk/minor-injuries-part-2/" TargetMode="External"/><Relationship Id="rId194" Type="http://schemas.openxmlformats.org/officeDocument/2006/relationships/hyperlink" Target="https://www.bmj.com/content/350/bmj.h1716" TargetMode="External"/><Relationship Id="rId208" Type="http://schemas.openxmlformats.org/officeDocument/2006/relationships/hyperlink" Target="https://pubmed.ncbi.nlm.nih.gov/26630545/" TargetMode="External"/><Relationship Id="rId415" Type="http://schemas.openxmlformats.org/officeDocument/2006/relationships/hyperlink" Target="http://www.rcpch.ac.uk/sites/default/files/2020-05/COVID-19-Paediatric-multisystem-" TargetMode="External"/><Relationship Id="rId261" Type="http://schemas.openxmlformats.org/officeDocument/2006/relationships/hyperlink" Target="https://portal.e-lfh.org.uk/Component/Details/317956" TargetMode="External"/><Relationship Id="rId14" Type="http://schemas.openxmlformats.org/officeDocument/2006/relationships/header" Target="header1.xml"/><Relationship Id="rId56" Type="http://schemas.openxmlformats.org/officeDocument/2006/relationships/hyperlink" Target="https://cks.nice.org.uk/topics/acute-childhood-limp/" TargetMode="External"/><Relationship Id="rId317" Type="http://schemas.openxmlformats.org/officeDocument/2006/relationships/hyperlink" Target="https://www.meningitis.org/getmedia/cf777153-9427-4464-89e2-fb58199174b6/gp_booklet-UK-sept-16" TargetMode="External"/><Relationship Id="rId359" Type="http://schemas.openxmlformats.org/officeDocument/2006/relationships/hyperlink" Target="http://www.clinicalguidelines.scot.nhs.uk/nhsggc-paediatric-clinical-guidelines/nhsggc-" TargetMode="External"/><Relationship Id="rId98" Type="http://schemas.openxmlformats.org/officeDocument/2006/relationships/hyperlink" Target="https://cks.nice.org.uk/topics/epistaxis-nosebleeds/" TargetMode="External"/><Relationship Id="rId121" Type="http://schemas.openxmlformats.org/officeDocument/2006/relationships/hyperlink" Target="https://www.paediatricfoam.com/2018/08/community-acquired-pneumonia-an-interactive-case/" TargetMode="External"/><Relationship Id="rId163" Type="http://schemas.openxmlformats.org/officeDocument/2006/relationships/hyperlink" Target="https://portal.e-lfh.org.uk/Component/Details/48397" TargetMode="External"/><Relationship Id="rId219" Type="http://schemas.openxmlformats.org/officeDocument/2006/relationships/hyperlink" Target="https://www.clinicalguidelines.scot.nhs.uk/nhsggc-guidelines/nhsggc-guidelines/child-protection/guideline-for-emergency-departments-minor-injury-units-and-receiving-units-where-a-child-or-young-person-presents-under-the-influence-of-alcohol-andor-drugs/" TargetMode="External"/><Relationship Id="rId370" Type="http://schemas.openxmlformats.org/officeDocument/2006/relationships/hyperlink" Target="http://portal.e-/" TargetMode="External"/><Relationship Id="rId426" Type="http://schemas.openxmlformats.org/officeDocument/2006/relationships/hyperlink" Target="http://www.rcemlearning.co.uk/foamed/coughing-wheezy-and-stridulous-children/" TargetMode="External"/><Relationship Id="rId230" Type="http://schemas.openxmlformats.org/officeDocument/2006/relationships/hyperlink" Target="https://spottingthesickchild.com/videos/symptoms/" TargetMode="External"/><Relationship Id="rId25" Type="http://schemas.openxmlformats.org/officeDocument/2006/relationships/hyperlink" Target="https://portal.e-lfh.org.uk/Component/Details/527670" TargetMode="External"/><Relationship Id="rId67" Type="http://schemas.openxmlformats.org/officeDocument/2006/relationships/hyperlink" Target="https://www.paediatricfoam.com/2018/11/how-not-to-be-burned-by-burns-part-1-minor-burns-and-scalds/" TargetMode="External"/><Relationship Id="rId272" Type="http://schemas.openxmlformats.org/officeDocument/2006/relationships/hyperlink" Target="https://portal.e-lfh.org.uk/Component/Details/577676" TargetMode="External"/><Relationship Id="rId328" Type="http://schemas.openxmlformats.org/officeDocument/2006/relationships/hyperlink" Target="https://www.rcemlearning.co.uk/foamed/assessing-dehydration-in-children/" TargetMode="External"/><Relationship Id="rId132" Type="http://schemas.openxmlformats.org/officeDocument/2006/relationships/hyperlink" Target="https://dontforgetthebubbles.com/safety-netting-for-bronchiolitis/" TargetMode="External"/><Relationship Id="rId174" Type="http://schemas.openxmlformats.org/officeDocument/2006/relationships/hyperlink" Target="https://www.pckb.org/e/infant-feeding/" TargetMode="External"/><Relationship Id="rId381" Type="http://schemas.openxmlformats.org/officeDocument/2006/relationships/hyperlink" Target="http://www.paediatricfoam.com/2018/09/breastfeeding-for-doctors-101-part-1/" TargetMode="External"/><Relationship Id="rId241" Type="http://schemas.openxmlformats.org/officeDocument/2006/relationships/hyperlink" Target="https://portal.e-lfh.org.uk/Component/Details/556993" TargetMode="External"/><Relationship Id="rId437" Type="http://schemas.openxmlformats.org/officeDocument/2006/relationships/hyperlink" Target="http://www.clinicalguidelines.scot.nhs.uk/nhsggc-paediatric-clinical-" TargetMode="External"/><Relationship Id="rId36" Type="http://schemas.openxmlformats.org/officeDocument/2006/relationships/hyperlink" Target="https://dontforgetthebubbles.com/saving-balls-101-acute-scrotum/" TargetMode="External"/><Relationship Id="rId283" Type="http://schemas.openxmlformats.org/officeDocument/2006/relationships/hyperlink" Target="https://portal.e-lfh.org.uk/Component/Details/357362" TargetMode="External"/><Relationship Id="rId339" Type="http://schemas.openxmlformats.org/officeDocument/2006/relationships/hyperlink" Target="http://www.peminfographics.com/infographics/button-battery-ingestion" TargetMode="External"/><Relationship Id="rId78" Type="http://schemas.openxmlformats.org/officeDocument/2006/relationships/hyperlink" Target="https://www.paediatricfoam.com/2019/08/your-first-paediatrics-placement-top-ten-tips-for-medical-students/" TargetMode="External"/><Relationship Id="rId101" Type="http://schemas.openxmlformats.org/officeDocument/2006/relationships/hyperlink" Target="https://em3.org.uk/foamed/11/2/2019/lightning-learning-scarlet-fever" TargetMode="External"/><Relationship Id="rId143" Type="http://schemas.openxmlformats.org/officeDocument/2006/relationships/hyperlink" Target="https://www.nice.org.uk/guidance/cg150/resources/headac%20hes-in-over-12s-diagnosis-and-management-pdf-35109624582853" TargetMode="External"/><Relationship Id="rId185" Type="http://schemas.openxmlformats.org/officeDocument/2006/relationships/hyperlink" Target="https://dontforgetthebubbles.com/neonatal-dermatology-the-rashes-you-shouldnt-ignore/" TargetMode="External"/><Relationship Id="rId350" Type="http://schemas.openxmlformats.org/officeDocument/2006/relationships/hyperlink" Target="http://www.paediatricfoam.com/2019/03/headaches/" TargetMode="External"/><Relationship Id="rId406" Type="http://schemas.openxmlformats.org/officeDocument/2006/relationships/hyperlink" Target="http://www.nice.org.uk/guidance/cg150/resources/headaches-in-over-12s-diagnosis-and-" TargetMode="External"/><Relationship Id="rId9" Type="http://schemas.openxmlformats.org/officeDocument/2006/relationships/footnotes" Target="footnotes.xml"/><Relationship Id="rId210" Type="http://schemas.openxmlformats.org/officeDocument/2006/relationships/hyperlink" Target="https://portal.e-lfh.org.uk/Component/Details/391281" TargetMode="External"/><Relationship Id="rId392" Type="http://schemas.openxmlformats.org/officeDocument/2006/relationships/hyperlink" Target="http://www.uptodate.com/contents/mouth-and-dental-" TargetMode="External"/><Relationship Id="rId252" Type="http://schemas.openxmlformats.org/officeDocument/2006/relationships/hyperlink" Target="https://em3.org.uk/foamed/18/9/2017/lightning-learning-croup" TargetMode="External"/><Relationship Id="rId294" Type="http://schemas.openxmlformats.org/officeDocument/2006/relationships/hyperlink" Target="https://portal.e-lfh.org.uk/Component/Details/426185" TargetMode="External"/><Relationship Id="rId308" Type="http://schemas.openxmlformats.org/officeDocument/2006/relationships/hyperlink" Target="https://dermnetnz.org/topics/dermatitis" TargetMode="External"/><Relationship Id="rId47" Type="http://schemas.openxmlformats.org/officeDocument/2006/relationships/hyperlink" Target="https://portal.e-lfh.org.uk/Component/Details/368013" TargetMode="External"/><Relationship Id="rId89" Type="http://schemas.openxmlformats.org/officeDocument/2006/relationships/hyperlink" Target="https://www.clinicalguidelines.scot.nhs.uk/nhsggc-guidelines/nhsggc-guidelines/emergency-medicine/acute-otitis-externa-in-children-emergency-department/" TargetMode="External"/><Relationship Id="rId112" Type="http://schemas.openxmlformats.org/officeDocument/2006/relationships/hyperlink" Target="https://www.uptodate.com/contents/mouth-and-dental-injuries-in-children-beyond-the-basics" TargetMode="External"/><Relationship Id="rId154" Type="http://schemas.openxmlformats.org/officeDocument/2006/relationships/hyperlink" Target="https://dontforgetthebubbles.com/wrist-examination-pathology-module/" TargetMode="External"/><Relationship Id="rId361" Type="http://schemas.openxmlformats.org/officeDocument/2006/relationships/hyperlink" Target="http://www.rcemlearning.co.uk/reference/gastroenteritis-in-children-under-5-years-of-" TargetMode="External"/><Relationship Id="rId196" Type="http://schemas.openxmlformats.org/officeDocument/2006/relationships/hyperlink" Target="https://dontforgetthebubbles.com/peri-orbital-v-orbital-cellulitis/" TargetMode="External"/><Relationship Id="rId417" Type="http://schemas.openxmlformats.org/officeDocument/2006/relationships/hyperlink" Target="http://www.yphsig.org.uk/resources-1/adolescent-healthcare/communication-" TargetMode="External"/><Relationship Id="rId16" Type="http://schemas.openxmlformats.org/officeDocument/2006/relationships/hyperlink" Target="https://www.nice.org.uk/guidance/cg99/chapter/1-Guidance" TargetMode="External"/><Relationship Id="rId221" Type="http://schemas.openxmlformats.org/officeDocument/2006/relationships/hyperlink" Target="https://sepsistrust.org/professional-resources/clinical-tools/" TargetMode="External"/><Relationship Id="rId263" Type="http://schemas.openxmlformats.org/officeDocument/2006/relationships/hyperlink" Target="https://www.clinicalguidelines.scot.nhs.uk/nhsggc-guidelines/nhsggc-guidelines/emergency-medicine/aspiration-of-a-foreign-body/" TargetMode="External"/><Relationship Id="rId319" Type="http://schemas.openxmlformats.org/officeDocument/2006/relationships/hyperlink" Target="https://dermnetnz.org/topics/henoch-schoenlein-purpura" TargetMode="External"/><Relationship Id="rId58" Type="http://schemas.openxmlformats.org/officeDocument/2006/relationships/hyperlink" Target="https://dontforgetthebubbles.com/the-limping-child-module/" TargetMode="External"/><Relationship Id="rId123" Type="http://schemas.openxmlformats.org/officeDocument/2006/relationships/hyperlink" Target="https://www.rcemlearning.co.uk/foamed/a-child-with-a-fever/" TargetMode="External"/><Relationship Id="rId330" Type="http://schemas.openxmlformats.org/officeDocument/2006/relationships/hyperlink" Target="https://www.rcemlearning.co.uk/reference/gastroenteritis-in-children-under-5-years-of-age/" TargetMode="External"/><Relationship Id="rId165" Type="http://schemas.openxmlformats.org/officeDocument/2006/relationships/hyperlink" Target="https://www.rcpch.ac.uk/resources/paediatric-prescribing-principles-online-learning" TargetMode="External"/><Relationship Id="rId372" Type="http://schemas.openxmlformats.org/officeDocument/2006/relationships/hyperlink" Target="http://www.peminfographics.com/infographics/headsss-assessment-tool" TargetMode="External"/><Relationship Id="rId428" Type="http://schemas.openxmlformats.org/officeDocument/2006/relationships/hyperlink" Target="http://www.paediatricpearls.co.uk/minor-injuries-part-2/" TargetMode="External"/><Relationship Id="rId232" Type="http://schemas.openxmlformats.org/officeDocument/2006/relationships/hyperlink" Target="https://www.nice.org.uk/guidance/ng80" TargetMode="External"/><Relationship Id="rId274" Type="http://schemas.openxmlformats.org/officeDocument/2006/relationships/hyperlink" Target="https://portal.e-lfh.org.uk/Component/Details/614492" TargetMode="External"/><Relationship Id="rId27" Type="http://schemas.openxmlformats.org/officeDocument/2006/relationships/hyperlink" Target="https://cks.nice.org.uk/topics/gastroenteritis/background-information/causes/" TargetMode="External"/><Relationship Id="rId69" Type="http://schemas.openxmlformats.org/officeDocument/2006/relationships/hyperlink" Target="https://www.britishburnassociation.org/national-burn-care-referral-guidance/" TargetMode="External"/><Relationship Id="rId134" Type="http://schemas.openxmlformats.org/officeDocument/2006/relationships/hyperlink" Target="https://pccsociety.uk/wp-content/uploads/2020/05/PIMS-TS-Critical-Care-Clinical-Guidance-v4.pdf" TargetMode="External"/><Relationship Id="rId80" Type="http://schemas.openxmlformats.org/officeDocument/2006/relationships/hyperlink" Target="https://mindthebleep.com/paediatrics-communication-consent/" TargetMode="External"/><Relationship Id="rId176" Type="http://schemas.openxmlformats.org/officeDocument/2006/relationships/hyperlink" Target="https://portal.e-lfh.org.uk/Component/Details/550769" TargetMode="External"/><Relationship Id="rId341" Type="http://schemas.openxmlformats.org/officeDocument/2006/relationships/hyperlink" Target="http://www.clinicalguidelines.scot.nhs.uk/nhsggc-paediatric-clinical-guidelines/nhsggc-" TargetMode="External"/><Relationship Id="rId383" Type="http://schemas.openxmlformats.org/officeDocument/2006/relationships/hyperlink" Target="http://www.paediatricfoam.com/2019/04/colic-cmpa-and-reflux/" TargetMode="External"/><Relationship Id="rId439" Type="http://schemas.openxmlformats.org/officeDocument/2006/relationships/hyperlink" Target="http://www.paediatricfoam.com/(2021)/03/pelvic-inflammatory-disease-" TargetMode="External"/><Relationship Id="rId201" Type="http://schemas.openxmlformats.org/officeDocument/2006/relationships/hyperlink" Target="https://dontforgetthebubbles.com/sticky-eyes/" TargetMode="External"/><Relationship Id="rId243" Type="http://schemas.openxmlformats.org/officeDocument/2006/relationships/hyperlink" Target="https://dontforgetthebubbles.com/pneumonia-module/" TargetMode="External"/><Relationship Id="rId285" Type="http://schemas.openxmlformats.org/officeDocument/2006/relationships/hyperlink" Target="https://portal.e-lfh.org.uk/Component/Details/393357" TargetMode="External"/><Relationship Id="rId38" Type="http://schemas.openxmlformats.org/officeDocument/2006/relationships/hyperlink" Target="https://cks.nice.org.uk/topics/balanitis/management/balanitis-children/" TargetMode="External"/><Relationship Id="rId103" Type="http://schemas.openxmlformats.org/officeDocument/2006/relationships/hyperlink" Target="https://www.clinicalguidelines.scot.nhs.uk/nhsggc-guidelines/nhsggc-guidelines/emergency-medicine/acute-sore-throat/" TargetMode="External"/><Relationship Id="rId310" Type="http://schemas.openxmlformats.org/officeDocument/2006/relationships/hyperlink" Target="https://dontforgetthebubbles.com/neonatal-dermatology/" TargetMode="External"/><Relationship Id="rId91" Type="http://schemas.openxmlformats.org/officeDocument/2006/relationships/hyperlink" Target="https://dontforgetthebubbles.com/ent-part-1-a-word-in-your-ear/" TargetMode="External"/><Relationship Id="rId145" Type="http://schemas.openxmlformats.org/officeDocument/2006/relationships/hyperlink" Target="https://dontforgetthebubbles.com/head-injuries-module/" TargetMode="External"/><Relationship Id="rId187" Type="http://schemas.openxmlformats.org/officeDocument/2006/relationships/hyperlink" Target="https://dermnetnz.org/topics/toxic-erythema-of-the-newborn" TargetMode="External"/><Relationship Id="rId352" Type="http://schemas.openxmlformats.org/officeDocument/2006/relationships/hyperlink" Target="http://portal.e-lfh.org.uk/Component/Details/614492" TargetMode="External"/><Relationship Id="rId394" Type="http://schemas.openxmlformats.org/officeDocument/2006/relationships/hyperlink" Target="http://www.rcemlearning.co.uk/reference/common-childhood-exanthems/" TargetMode="External"/><Relationship Id="rId408" Type="http://schemas.openxmlformats.org/officeDocument/2006/relationships/hyperlink" Target="http://www.youtube.com/" TargetMode="External"/><Relationship Id="rId212" Type="http://schemas.openxmlformats.org/officeDocument/2006/relationships/hyperlink" Target="https://www.rcemlearning.co.uk/foamed/the-forgotten-tribe-iahw(2021)/" TargetMode="External"/><Relationship Id="rId254" Type="http://schemas.openxmlformats.org/officeDocument/2006/relationships/hyperlink" Target="https://gppaedstips.blogspot.com/2016/10/why-bronchiolitis-doesnt-get-better.html" TargetMode="External"/><Relationship Id="rId49" Type="http://schemas.openxmlformats.org/officeDocument/2006/relationships/hyperlink" Target="https://portal.e-lfh.org.uk/Component/Details/429354" TargetMode="External"/><Relationship Id="rId114" Type="http://schemas.openxmlformats.org/officeDocument/2006/relationships/hyperlink" Target="https://www.bspd.co.uk/Portals/0/Public/Files/Guidelines/avulsion_guidelines_v7_final_.pdf" TargetMode="External"/><Relationship Id="rId296" Type="http://schemas.openxmlformats.org/officeDocument/2006/relationships/hyperlink" Target="https://www.rcemlearning.co.uk/reference/common-childhood-exanthems/" TargetMode="External"/><Relationship Id="rId60" Type="http://schemas.openxmlformats.org/officeDocument/2006/relationships/hyperlink" Target="https://pemplaybook.org/podcast/please-just-stop-limping/" TargetMode="External"/><Relationship Id="rId156" Type="http://schemas.openxmlformats.org/officeDocument/2006/relationships/hyperlink" Target="https://www.clinicalguidelines.scot.nhs.uk/nhsggc-guidelines/nhsggc-guidelines/emergency-medicine/pulled-elbow/" TargetMode="External"/><Relationship Id="rId198" Type="http://schemas.openxmlformats.org/officeDocument/2006/relationships/hyperlink" Target="https://www.rcemlearning.co.uk/reference/atraumatic-red-eye/" TargetMode="External"/><Relationship Id="rId321" Type="http://schemas.openxmlformats.org/officeDocument/2006/relationships/hyperlink" Target="https://dermnetnz.org/cme/arthropods/insect-bites-and-stings" TargetMode="External"/><Relationship Id="rId363" Type="http://schemas.openxmlformats.org/officeDocument/2006/relationships/hyperlink" Target="http://www.rcemlearning.co.uk/reference/neonatal-nuggets-part-2-tummy-troubles/" TargetMode="External"/><Relationship Id="rId419" Type="http://schemas.openxmlformats.org/officeDocument/2006/relationships/hyperlink" Target="http://www.clinicalguidelines.scot.nhs.uk/nhsggc-paediatric-clinical-guidelines/nhsggc-" TargetMode="External"/><Relationship Id="rId202" Type="http://schemas.openxmlformats.org/officeDocument/2006/relationships/hyperlink" Target="https://portal.e-lfh.org.uk/Component/Details/429955" TargetMode="External"/><Relationship Id="rId223" Type="http://schemas.openxmlformats.org/officeDocument/2006/relationships/hyperlink" Target="https://www.youtube.com/watch?v=AxvbuhK_btM" TargetMode="External"/><Relationship Id="rId244" Type="http://schemas.openxmlformats.org/officeDocument/2006/relationships/hyperlink" Target="https://dontforgetthebubbles.com/asthma-module" TargetMode="External"/><Relationship Id="rId430" Type="http://schemas.openxmlformats.org/officeDocument/2006/relationships/hyperlink" Target="http://www.rcpch.ac.uk/resources/paediatric-prescribing-principles-online-learning" TargetMode="External"/><Relationship Id="rId18" Type="http://schemas.openxmlformats.org/officeDocument/2006/relationships/hyperlink" Target="https://dontforgetthebubbles.com/conversations-about-constipation/" TargetMode="External"/><Relationship Id="rId39" Type="http://schemas.openxmlformats.org/officeDocument/2006/relationships/hyperlink" Target="https://dontforgetthebubbles.com/camille-wu-at-dftb17/" TargetMode="External"/><Relationship Id="rId265" Type="http://schemas.openxmlformats.org/officeDocument/2006/relationships/hyperlink" Target="https://bestpractice.bmj.com/topics/en-gb/754" TargetMode="External"/><Relationship Id="rId286" Type="http://schemas.openxmlformats.org/officeDocument/2006/relationships/hyperlink" Target="https://portal.e-lfh.org.uk/Component/Details/390852" TargetMode="External"/><Relationship Id="rId50" Type="http://schemas.openxmlformats.org/officeDocument/2006/relationships/hyperlink" Target="https://dontforgetthebubbles.com/anaphylaxis-module/" TargetMode="External"/><Relationship Id="rId104" Type="http://schemas.openxmlformats.org/officeDocument/2006/relationships/hyperlink" Target="https://em3.org.uk/foamed/27/8/2018/lightning-learning-peritonsillar-abscess" TargetMode="External"/><Relationship Id="rId125" Type="http://schemas.openxmlformats.org/officeDocument/2006/relationships/hyperlink" Target="https://spottingthesickchild.com/" TargetMode="External"/><Relationship Id="rId146" Type="http://schemas.openxmlformats.org/officeDocument/2006/relationships/hyperlink" Target="https://www.nice.org.uk/guidance/cg176" TargetMode="External"/><Relationship Id="rId167" Type="http://schemas.openxmlformats.org/officeDocument/2006/relationships/hyperlink" Target="https://www.rcemlearning.co.uk/foamed/looking-like-maggie-simpson/" TargetMode="External"/><Relationship Id="rId188" Type="http://schemas.openxmlformats.org/officeDocument/2006/relationships/hyperlink" Target="https://portal.e-lfh.org.uk/Component/Details/550228th" TargetMode="External"/><Relationship Id="rId311" Type="http://schemas.openxmlformats.org/officeDocument/2006/relationships/hyperlink" Target="https://dontforgetthebubbles.com/neonatal-dermatology/" TargetMode="External"/><Relationship Id="rId332" Type="http://schemas.openxmlformats.org/officeDocument/2006/relationships/hyperlink" Target="https://www.nice.org.uk/guidance/cg84" TargetMode="External"/><Relationship Id="rId353" Type="http://schemas.openxmlformats.org/officeDocument/2006/relationships/hyperlink" Target="http://portal.e-/" TargetMode="External"/><Relationship Id="rId374" Type="http://schemas.openxmlformats.org/officeDocument/2006/relationships/hyperlink" Target="http://www.youtube.com/watch?v=EmFKwtLQKMs" TargetMode="External"/><Relationship Id="rId395" Type="http://schemas.openxmlformats.org/officeDocument/2006/relationships/hyperlink" Target="http://www.england.nhs.uk/coronavirus/wp-content/uploads/sites/52/2020/03/C0479-" TargetMode="External"/><Relationship Id="rId409" Type="http://schemas.openxmlformats.org/officeDocument/2006/relationships/hyperlink" Target="http://www.youtube.com/watch?v=ei5q9HGB0Fs" TargetMode="External"/><Relationship Id="rId71" Type="http://schemas.openxmlformats.org/officeDocument/2006/relationships/hyperlink" Target="https://www.mysurgerywebsite.co.uk/website/X13911/files/LSEBN%20Burns%20Depth%20Assessment.pdf" TargetMode="External"/><Relationship Id="rId92" Type="http://schemas.openxmlformats.org/officeDocument/2006/relationships/hyperlink" Target="https://dontforgetthebubbles.com/ent-part-2-who-nose/" TargetMode="External"/><Relationship Id="rId213" Type="http://schemas.openxmlformats.org/officeDocument/2006/relationships/hyperlink" Target="https://dontforgetthebubbles.com/gillick-competence-crash-course/" TargetMode="External"/><Relationship Id="rId234" Type="http://schemas.openxmlformats.org/officeDocument/2006/relationships/hyperlink" Target="https://portal.e-lfh.org.uk/Component/Details/429774" TargetMode="External"/><Relationship Id="rId420" Type="http://schemas.openxmlformats.org/officeDocument/2006/relationships/hyperlink" Target="http://www.clinicalguidelines.scot.nhs.uk/nhsggc-paediatric-clinical-guidelines/nhsggc-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dontforgetthebubbles.com/a-framework-for-looking-at-acute-abdominal-pain/" TargetMode="External"/><Relationship Id="rId255" Type="http://schemas.openxmlformats.org/officeDocument/2006/relationships/hyperlink" Target="https://www.paediatricfoam.com/2018/08/community-acquired-pneumonia-an-interactive-case/" TargetMode="External"/><Relationship Id="rId276" Type="http://schemas.openxmlformats.org/officeDocument/2006/relationships/hyperlink" Target="https://portal.e-lfh.org.uk/Component/Details/614542" TargetMode="External"/><Relationship Id="rId297" Type="http://schemas.openxmlformats.org/officeDocument/2006/relationships/hyperlink" Target="https://dermnetnz.org/topics/molluscum-contagiosum" TargetMode="External"/><Relationship Id="rId441" Type="http://schemas.openxmlformats.org/officeDocument/2006/relationships/footer" Target="footer12.xml"/><Relationship Id="rId40" Type="http://schemas.openxmlformats.org/officeDocument/2006/relationships/hyperlink" Target="https://dontforgetthebubbles.com/saving-balls-101-%20inguinoscrotal-masses/" TargetMode="External"/><Relationship Id="rId115" Type="http://schemas.openxmlformats.org/officeDocument/2006/relationships/hyperlink" Target="https://onlinelibrary.wiley.com/doi/full/10.1111/edt.12576" TargetMode="External"/><Relationship Id="rId136" Type="http://schemas.openxmlformats.org/officeDocument/2006/relationships/hyperlink" Target="https://dontforgetthebubbles.com/pims-ts/" TargetMode="External"/><Relationship Id="rId157" Type="http://schemas.openxmlformats.org/officeDocument/2006/relationships/hyperlink" Target="https://portal.e-lfh.org.uk/Component/Details/428th353" TargetMode="External"/><Relationship Id="rId178" Type="http://schemas.openxmlformats.org/officeDocument/2006/relationships/hyperlink" Target="https://www.paediatricfoam.com/2019/04/colic-cmpa-and-reflux/" TargetMode="External"/><Relationship Id="rId301" Type="http://schemas.openxmlformats.org/officeDocument/2006/relationships/hyperlink" Target="https://dermnetnz.org/topics/tinea-corporis" TargetMode="External"/><Relationship Id="rId322" Type="http://schemas.openxmlformats.org/officeDocument/2006/relationships/hyperlink" Target="https://dermnetnz.org/topics/pruritus" TargetMode="External"/><Relationship Id="rId343" Type="http://schemas.openxmlformats.org/officeDocument/2006/relationships/hyperlink" Target="http://www.peminfographics.com/infographics/primary-headaches-in-children" TargetMode="External"/><Relationship Id="rId364" Type="http://schemas.openxmlformats.org/officeDocument/2006/relationships/hyperlink" Target="http://www.rcpch.ac.uk/resources/emotional-abuse-emotional-neglect-online-learning" TargetMode="External"/><Relationship Id="rId61" Type="http://schemas.openxmlformats.org/officeDocument/2006/relationships/hyperlink" Target="https://dontforgetthebubbles.com/fever-limp/" TargetMode="External"/><Relationship Id="rId82" Type="http://schemas.openxmlformats.org/officeDocument/2006/relationships/hyperlink" Target="https://www.paediatricfoam.com/2018/09/breastfeeding-for-doctors-101-part-1/" TargetMode="External"/><Relationship Id="rId199" Type="http://schemas.openxmlformats.org/officeDocument/2006/relationships/hyperlink" Target="https://em3.org.uk/foamed/7/5/2019/lightning-learning-orbital-cellulitis?rq=eye" TargetMode="External"/><Relationship Id="rId203" Type="http://schemas.openxmlformats.org/officeDocument/2006/relationships/hyperlink" Target="https://portal.e-lfh.org.uk/Component/Details/430005" TargetMode="External"/><Relationship Id="rId385" Type="http://schemas.openxmlformats.org/officeDocument/2006/relationships/hyperlink" Target="http://www.mysurgerywebsite.co.uk/website/X13911/files/LSEBN%20Burns%20Depth%20" TargetMode="External"/><Relationship Id="rId19" Type="http://schemas.openxmlformats.org/officeDocument/2006/relationships/hyperlink" Target="https://dontforgetthebubbles.com/gastroenteritis" TargetMode="External"/><Relationship Id="rId224" Type="http://schemas.openxmlformats.org/officeDocument/2006/relationships/hyperlink" Target="https://www.england.nhs.uk/coronavirus/wp-content/uploads/sites/52/2020/03/C0479-principles-of-safe-video-consulting-in-general-practice-updated-29-may.pdf" TargetMode="External"/><Relationship Id="rId245" Type="http://schemas.openxmlformats.org/officeDocument/2006/relationships/hyperlink" Target="https://www.medscape.co.uk/viewarticle/british-guideline-diagnosis-and-pharmacological-management-2022a10013o0" TargetMode="External"/><Relationship Id="rId266" Type="http://schemas.openxmlformats.org/officeDocument/2006/relationships/hyperlink" Target="https://www.nice.org.uk/Guidance/CG89" TargetMode="External"/><Relationship Id="rId287" Type="http://schemas.openxmlformats.org/officeDocument/2006/relationships/hyperlink" Target="https://portal.e-lfh.org.uk/Component/Details/395326" TargetMode="External"/><Relationship Id="rId410" Type="http://schemas.openxmlformats.org/officeDocument/2006/relationships/hyperlink" Target="http://www.paediatricfoam.com/2017/11/eating-disorders-in-" TargetMode="External"/><Relationship Id="rId431" Type="http://schemas.openxmlformats.org/officeDocument/2006/relationships/hyperlink" Target="http://www.rcemlearning.co.uk/foamed/pem-" TargetMode="External"/><Relationship Id="rId30" Type="http://schemas.openxmlformats.org/officeDocument/2006/relationships/hyperlink" Target="https://em3.org.uk/foamed/4/2/2019/lightning-learning-pyloric-stenosis" TargetMode="External"/><Relationship Id="rId105" Type="http://schemas.openxmlformats.org/officeDocument/2006/relationships/hyperlink" Target="https://patient.info/doctor/epiglottitis-pro" TargetMode="External"/><Relationship Id="rId126" Type="http://schemas.openxmlformats.org/officeDocument/2006/relationships/hyperlink" Target="https://spottingthesickchild.com/" TargetMode="External"/><Relationship Id="rId147" Type="http://schemas.openxmlformats.org/officeDocument/2006/relationships/hyperlink" Target="https://www.rcemlearning.co.uk/foamed/head-injury/" TargetMode="External"/><Relationship Id="rId168" Type="http://schemas.openxmlformats.org/officeDocument/2006/relationships/hyperlink" Target="https://www.rcemlearning.co.uk/foamed/maggie-simpsons-second-audition-prolonged-jaundice/" TargetMode="External"/><Relationship Id="rId312" Type="http://schemas.openxmlformats.org/officeDocument/2006/relationships/hyperlink" Target="https://dermnetnz.org/topics/blisters-and-pustules-in-neonates" TargetMode="External"/><Relationship Id="rId333" Type="http://schemas.openxmlformats.org/officeDocument/2006/relationships/footer" Target="footer10.xml"/><Relationship Id="rId354" Type="http://schemas.openxmlformats.org/officeDocument/2006/relationships/hyperlink" Target="http://paediatricem.blogspot.com/2015/06/functional-abdominal-pain.html" TargetMode="External"/><Relationship Id="rId51" Type="http://schemas.openxmlformats.org/officeDocument/2006/relationships/hyperlink" Target="https://www.rcpch.ac.uk/sites/default/files/RCPCH_Care_Pathway_for_Children_with_Anaphylaxis.pdf" TargetMode="External"/><Relationship Id="rId72" Type="http://schemas.openxmlformats.org/officeDocument/2006/relationships/hyperlink" Target="https://www.rcemlearning.co.uk/foamed/communicating-with-young-people-in-crisis/" TargetMode="External"/><Relationship Id="rId93" Type="http://schemas.openxmlformats.org/officeDocument/2006/relationships/hyperlink" Target="https://geekymedics.com/mastoiditis/" TargetMode="External"/><Relationship Id="rId189" Type="http://schemas.openxmlformats.org/officeDocument/2006/relationships/hyperlink" Target="https://www.stemlynsblog.org/alte-brue/" TargetMode="External"/><Relationship Id="rId375" Type="http://schemas.openxmlformats.org/officeDocument/2006/relationships/hyperlink" Target="http://www.rcemlearning.co.uk/foamed/when-weight-loss-isnt-a-" TargetMode="External"/><Relationship Id="rId396" Type="http://schemas.openxmlformats.org/officeDocument/2006/relationships/hyperlink" Target="http://www.nice.org.uk/guidance/cg54" TargetMode="External"/><Relationship Id="rId3" Type="http://schemas.openxmlformats.org/officeDocument/2006/relationships/customXml" Target="../customXml/item3.xml"/><Relationship Id="rId214" Type="http://schemas.openxmlformats.org/officeDocument/2006/relationships/hyperlink" Target="https://www.paediatricfoam.com/2017/11/eating-disorders-in-children-and-young-people/" TargetMode="External"/><Relationship Id="rId235" Type="http://schemas.openxmlformats.org/officeDocument/2006/relationships/hyperlink" Target="https://portal.e-lfh.org.uk/Component/Details/429777" TargetMode="External"/><Relationship Id="rId256" Type="http://schemas.openxmlformats.org/officeDocument/2006/relationships/hyperlink" Target="https://geekymedics.com/viral-induced-wheeze-and-asthma/" TargetMode="External"/><Relationship Id="rId277" Type="http://schemas.openxmlformats.org/officeDocument/2006/relationships/hyperlink" Target="https://portal.e-lfh.org.uk/Component/Details/614495" TargetMode="External"/><Relationship Id="rId298" Type="http://schemas.openxmlformats.org/officeDocument/2006/relationships/hyperlink" Target="https://dermnetnz.org/topics/herpes-zoster" TargetMode="External"/><Relationship Id="rId400" Type="http://schemas.openxmlformats.org/officeDocument/2006/relationships/hyperlink" Target="http://www.nice.org.uk/guidance/ng9" TargetMode="External"/><Relationship Id="rId421" Type="http://schemas.openxmlformats.org/officeDocument/2006/relationships/hyperlink" Target="http://www.clinicalguidelines.scot.nhs.uk/nhsggc-" TargetMode="External"/><Relationship Id="rId442" Type="http://schemas.openxmlformats.org/officeDocument/2006/relationships/fontTable" Target="fontTable.xml"/><Relationship Id="rId116" Type="http://schemas.openxmlformats.org/officeDocument/2006/relationships/hyperlink" Target="https://litfl.com/nice-fever-guidelines-for-kids/" TargetMode="External"/><Relationship Id="rId137" Type="http://schemas.openxmlformats.org/officeDocument/2006/relationships/hyperlink" Target="https://dontforgetthebubbles.com/headaches-module/" TargetMode="External"/><Relationship Id="rId158" Type="http://schemas.openxmlformats.org/officeDocument/2006/relationships/footer" Target="footer5.xml"/><Relationship Id="rId302" Type="http://schemas.openxmlformats.org/officeDocument/2006/relationships/hyperlink" Target="https://portal.e-lfh.org.uk/Component/Details/522708" TargetMode="External"/><Relationship Id="rId323" Type="http://schemas.openxmlformats.org/officeDocument/2006/relationships/hyperlink" Target="https://www.clinicalguidelines.scot.nhs.uk/nhsggc-guidelines/nhsggc-guidelines/emergency-medicine/urticaria-not-associated-with-anaphylaxis-management-in-children/" TargetMode="External"/><Relationship Id="rId344" Type="http://schemas.openxmlformats.org/officeDocument/2006/relationships/hyperlink" Target="http://www.peminfographics.com/infographics/secondary-headaches-in-children" TargetMode="External"/><Relationship Id="rId20" Type="http://schemas.openxmlformats.org/officeDocument/2006/relationships/hyperlink" Target="https://portal.e-lfh.org.uk/Component/Details/426859" TargetMode="External"/><Relationship Id="rId41" Type="http://schemas.openxmlformats.org/officeDocument/2006/relationships/hyperlink" Target="https://www.paediatricfoam.com/2021/03/pelvic-inflammatory-disease-assessing-adolescents-in-ae/" TargetMode="External"/><Relationship Id="rId62" Type="http://schemas.openxmlformats.org/officeDocument/2006/relationships/hyperlink" Target="https://www.rcemlearning.co.uk/foamed/transient-synovitis/" TargetMode="External"/><Relationship Id="rId83" Type="http://schemas.openxmlformats.org/officeDocument/2006/relationships/hyperlink" Target="https://em3.org.uk/foamed/26/8/2019/lightning-learning-crying-babies-in-ed" TargetMode="External"/><Relationship Id="rId179" Type="http://schemas.openxmlformats.org/officeDocument/2006/relationships/hyperlink" Target="https://www.rcemlearning.co.uk/reference/neonatal-nuggets-part-2-tummy-troubles/" TargetMode="External"/><Relationship Id="rId365" Type="http://schemas.openxmlformats.org/officeDocument/2006/relationships/hyperlink" Target="http://www.rcpch.ac.uk/resources/exploitation-children-young-people-online-learning" TargetMode="External"/><Relationship Id="rId386" Type="http://schemas.openxmlformats.org/officeDocument/2006/relationships/hyperlink" Target="http://www.mysurgerywebsite.co.uk/website/X13911/files/LSEBN%20Initial%20managem" TargetMode="External"/><Relationship Id="rId190" Type="http://schemas.openxmlformats.org/officeDocument/2006/relationships/hyperlink" Target="https://www.clinicalguidelines.scot.nhs.uk/nhsggc-guidelines/nhsggc-guidelines/emergency-medicine/brief-resolved-unexplained-event-or-brue-alte-guideline-update/" TargetMode="External"/><Relationship Id="rId204" Type="http://schemas.openxmlformats.org/officeDocument/2006/relationships/hyperlink" Target="https://portal.e-lfh.org.uk/Component/Details/430092" TargetMode="External"/><Relationship Id="rId225" Type="http://schemas.openxmlformats.org/officeDocument/2006/relationships/hyperlink" Target="https://vimeo.com/587746398/12415345a1" TargetMode="External"/><Relationship Id="rId246" Type="http://schemas.openxmlformats.org/officeDocument/2006/relationships/hyperlink" Target="https://www.nice.org.uk/guidance/ng33/resources/tuberculosis-pdf-1837390683589" TargetMode="External"/><Relationship Id="rId267" Type="http://schemas.openxmlformats.org/officeDocument/2006/relationships/hyperlink" Target="https://www.nice.org.uk/guidance/ng76" TargetMode="External"/><Relationship Id="rId288" Type="http://schemas.openxmlformats.org/officeDocument/2006/relationships/hyperlink" Target="https://portal.e-lfh.org.uk/Component/Details/390861" TargetMode="External"/><Relationship Id="rId411" Type="http://schemas.openxmlformats.org/officeDocument/2006/relationships/hyperlink" Target="http://www.rch.org.au/clinicalguide/guideline_index/Dental_injuries/" TargetMode="External"/><Relationship Id="rId432" Type="http://schemas.openxmlformats.org/officeDocument/2006/relationships/hyperlink" Target="http://www.paediatricfoam.com/2018/07/self-harm-getting-the-basics-right-" TargetMode="External"/><Relationship Id="rId106" Type="http://schemas.openxmlformats.org/officeDocument/2006/relationships/hyperlink" Target="https://portal.e-lfh.org.uk/Component/Details/317956" TargetMode="External"/><Relationship Id="rId127" Type="http://schemas.openxmlformats.org/officeDocument/2006/relationships/hyperlink" Target="https://www.rcpch.ac.uk/resources/bacterial-meningitis-meningococcal-septicaemia-children-elearning" TargetMode="External"/><Relationship Id="rId313" Type="http://schemas.openxmlformats.org/officeDocument/2006/relationships/hyperlink" Target="https://dermnetnz.org/topics/toxic-erythema-of-the-newborn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paediatricem.blogspot.com/2015/06/functional-abdominal-pain.html" TargetMode="External"/><Relationship Id="rId52" Type="http://schemas.openxmlformats.org/officeDocument/2006/relationships/hyperlink" Target="https://www.nice.org.uk/guidance/cg116/resources/food-%20allergy-in-under-19s-assessment-and-diagnosis-pdf-35109392795845" TargetMode="External"/><Relationship Id="rId73" Type="http://schemas.openxmlformats.org/officeDocument/2006/relationships/hyperlink" Target="https://geekymedics.com/paediatric-history-taking/" TargetMode="External"/><Relationship Id="rId94" Type="http://schemas.openxmlformats.org/officeDocument/2006/relationships/hyperlink" Target="https://www.rcemlearning.co.uk/foamed/stuck-in-the-ear/" TargetMode="External"/><Relationship Id="rId148" Type="http://schemas.openxmlformats.org/officeDocument/2006/relationships/hyperlink" Target="https://geekymedics.com/paediatric-neurological-examination-osce-guide/" TargetMode="External"/><Relationship Id="rId169" Type="http://schemas.openxmlformats.org/officeDocument/2006/relationships/hyperlink" Target="https://em3.org.uk/foamed/11/11/2019/lightning-learning-neonatal-jaundice" TargetMode="External"/><Relationship Id="rId334" Type="http://schemas.openxmlformats.org/officeDocument/2006/relationships/footer" Target="footer11.xml"/><Relationship Id="rId355" Type="http://schemas.openxmlformats.org/officeDocument/2006/relationships/hyperlink" Target="http://www.clinicalguidelines.scot.nhs.uk/nhsggc-" TargetMode="External"/><Relationship Id="rId376" Type="http://schemas.openxmlformats.org/officeDocument/2006/relationships/hyperlink" Target="http://www.paediatricfoam.com/2017/06/kawasaki-disease-pearls-and-pitfalls/" TargetMode="External"/><Relationship Id="rId397" Type="http://schemas.openxmlformats.org/officeDocument/2006/relationships/hyperlink" Target="http://www.nice.org.uk/Guidance/CG89" TargetMode="External"/><Relationship Id="rId4" Type="http://schemas.openxmlformats.org/officeDocument/2006/relationships/customXml" Target="../customXml/item4.xml"/><Relationship Id="rId180" Type="http://schemas.openxmlformats.org/officeDocument/2006/relationships/hyperlink" Target="https://dontforgetthebubbles.com/picture-quiz-funny-umbilical-stump/" TargetMode="External"/><Relationship Id="rId215" Type="http://schemas.openxmlformats.org/officeDocument/2006/relationships/hyperlink" Target="https://www.paediatricfoam.com/2018/07/self-harm-getting-the-basics-right-in-caring-for-young-people/" TargetMode="External"/><Relationship Id="rId236" Type="http://schemas.openxmlformats.org/officeDocument/2006/relationships/hyperlink" Target="https://portal.e-lfh.org.uk/Component/Details/429780" TargetMode="External"/><Relationship Id="rId257" Type="http://schemas.openxmlformats.org/officeDocument/2006/relationships/hyperlink" Target="https://geekymedics.com/croup/" TargetMode="External"/><Relationship Id="rId278" Type="http://schemas.openxmlformats.org/officeDocument/2006/relationships/hyperlink" Target="https://portal.e-lfh.org.uk/Component/Details/614594" TargetMode="External"/><Relationship Id="rId401" Type="http://schemas.openxmlformats.org/officeDocument/2006/relationships/hyperlink" Target="http://www.nice.org.uk/Guidance/CG98" TargetMode="External"/><Relationship Id="rId422" Type="http://schemas.openxmlformats.org/officeDocument/2006/relationships/hyperlink" Target="http://www.e-lfh.org.uk/programmes/clinical-imaging/" TargetMode="External"/><Relationship Id="rId443" Type="http://schemas.openxmlformats.org/officeDocument/2006/relationships/theme" Target="theme/theme1.xml"/><Relationship Id="rId303" Type="http://schemas.openxmlformats.org/officeDocument/2006/relationships/hyperlink" Target="https://dftbskindeep.com/" TargetMode="External"/><Relationship Id="rId42" Type="http://schemas.openxmlformats.org/officeDocument/2006/relationships/hyperlink" Target="https://dontforgetthebubbles.com/acute-pelvic-pain/" TargetMode="External"/><Relationship Id="rId84" Type="http://schemas.openxmlformats.org/officeDocument/2006/relationships/hyperlink" Target="https://www.paediatricfoam.com/2019/04/colic-cmpa-and-reflux/" TargetMode="External"/><Relationship Id="rId138" Type="http://schemas.openxmlformats.org/officeDocument/2006/relationships/hyperlink" Target="https://pemplaybook.org/podcast/pediatric-headache-some-relief-for-all/" TargetMode="External"/><Relationship Id="rId345" Type="http://schemas.openxmlformats.org/officeDocument/2006/relationships/hyperlink" Target="http://www.rcemlearning.co.uk/foamed/a-" TargetMode="External"/><Relationship Id="rId387" Type="http://schemas.openxmlformats.org/officeDocument/2006/relationships/hyperlink" Target="http://www.paediatricpearls.co.uk/do-you-know-your-abcdde-of-burns-management/" TargetMode="External"/><Relationship Id="rId191" Type="http://schemas.openxmlformats.org/officeDocument/2006/relationships/footer" Target="footer6.xml"/><Relationship Id="rId205" Type="http://schemas.openxmlformats.org/officeDocument/2006/relationships/hyperlink" Target="https://tam.nhsh.scot/therapeutic-guidelines/therapeutic-guidelines/paediatrics/acute-pain-paediatrics/pain-assessment-and-tools-paediatric/" TargetMode="External"/><Relationship Id="rId247" Type="http://schemas.openxmlformats.org/officeDocument/2006/relationships/hyperlink" Target="https://dontforgetthebubbles.com/bronchiolitis-module/" TargetMode="External"/><Relationship Id="rId412" Type="http://schemas.openxmlformats.org/officeDocument/2006/relationships/hyperlink" Target="http://www.rch.org.au/clinicalguide/guideline_index/Crying_Baby_Infant_Distress/" TargetMode="External"/><Relationship Id="rId107" Type="http://schemas.openxmlformats.org/officeDocument/2006/relationships/hyperlink" Target="https://emin5.com/2014/02/17/foreign-body-ingestions/" TargetMode="External"/><Relationship Id="rId289" Type="http://schemas.openxmlformats.org/officeDocument/2006/relationships/hyperlink" Target="https://portal.e-lfh.org.uk/Component/Details/443497" TargetMode="External"/><Relationship Id="rId11" Type="http://schemas.openxmlformats.org/officeDocument/2006/relationships/image" Target="media/image1.jpeg"/><Relationship Id="rId53" Type="http://schemas.openxmlformats.org/officeDocument/2006/relationships/hyperlink" Target="https://portal.e-lfh.org.uk/Component/Details/318860" TargetMode="External"/><Relationship Id="rId149" Type="http://schemas.openxmlformats.org/officeDocument/2006/relationships/hyperlink" Target="https://portal.e-lfh.org.uk/Component/Details/426844" TargetMode="External"/><Relationship Id="rId314" Type="http://schemas.openxmlformats.org/officeDocument/2006/relationships/hyperlink" Target="https://dermnetnz.org/topics/lumbosacral-dermal-melanocytosis" TargetMode="External"/><Relationship Id="rId356" Type="http://schemas.openxmlformats.org/officeDocument/2006/relationships/hyperlink" Target="http://www.clinicalguidelines.scot.nhs.uk/nhsggc-paediatric-clinical-guidelines/nhsggc-" TargetMode="External"/><Relationship Id="rId398" Type="http://schemas.openxmlformats.org/officeDocument/2006/relationships/hyperlink" Target="http://www.nice.org.uk/Guidance/CG84" TargetMode="External"/><Relationship Id="rId95" Type="http://schemas.openxmlformats.org/officeDocument/2006/relationships/hyperlink" Target="https://em3.org.uk/foamed/6/10/2020/the-paediatric-foreign-body-game" TargetMode="External"/><Relationship Id="rId160" Type="http://schemas.openxmlformats.org/officeDocument/2006/relationships/hyperlink" Target="https://portal.e-lfh.org.uk/Component/Details/326333" TargetMode="External"/><Relationship Id="rId216" Type="http://schemas.openxmlformats.org/officeDocument/2006/relationships/hyperlink" Target="https://www.paediatricfoam.com/2017/07/behavioural-issues-in-children/" TargetMode="External"/><Relationship Id="rId423" Type="http://schemas.openxmlformats.org/officeDocument/2006/relationships/hyperlink" Target="http://www.paediatricpearls.co.uk/periorbital-and-orbital-cellulitis-in-children/" TargetMode="External"/><Relationship Id="rId258" Type="http://schemas.openxmlformats.org/officeDocument/2006/relationships/hyperlink" Target="https://pedemmorsels.com/bacterial-tracheitis/" TargetMode="External"/><Relationship Id="rId22" Type="http://schemas.openxmlformats.org/officeDocument/2006/relationships/hyperlink" Target="https://www.peminfographics.com/infographics/paediatric-hernias" TargetMode="External"/><Relationship Id="rId64" Type="http://schemas.openxmlformats.org/officeDocument/2006/relationships/hyperlink" Target="http://www.clinicalguidelines.scot.nhs.uk/nhsggc-" TargetMode="External"/><Relationship Id="rId118" Type="http://schemas.openxmlformats.org/officeDocument/2006/relationships/hyperlink" Target="https://dontforgetthebubbles.com/bronchiolitis-module/" TargetMode="External"/><Relationship Id="rId325" Type="http://schemas.openxmlformats.org/officeDocument/2006/relationships/hyperlink" Target="https://www.paediatricfoam.com/2017/06/kawasaki-disease-pearls-and-pitfalls/" TargetMode="External"/><Relationship Id="rId367" Type="http://schemas.openxmlformats.org/officeDocument/2006/relationships/hyperlink" Target="http://www.youtube.com/watch?v=scVLrsdidc4" TargetMode="External"/><Relationship Id="rId171" Type="http://schemas.openxmlformats.org/officeDocument/2006/relationships/hyperlink" Target="https://www.nice.org.uk/Guidance/CG98" TargetMode="External"/><Relationship Id="rId227" Type="http://schemas.openxmlformats.org/officeDocument/2006/relationships/hyperlink" Target="https://www.rcpch.ac.uk/resources/principles-conducting-virtual-consultations-children-young-people" TargetMode="External"/><Relationship Id="rId269" Type="http://schemas.openxmlformats.org/officeDocument/2006/relationships/hyperlink" Target="https://dontforgetthebubbles.com/safeguarding-module/" TargetMode="External"/><Relationship Id="rId434" Type="http://schemas.openxmlformats.org/officeDocument/2006/relationships/hyperlink" Target="http://www.rcemlearning.co.uk/foamed/looking-like-maggie-simpson/" TargetMode="External"/><Relationship Id="rId33" Type="http://schemas.openxmlformats.org/officeDocument/2006/relationships/hyperlink" Target="https://em3.org.uk/foamed/13/11/2017/lightning-learning-intussusception" TargetMode="External"/><Relationship Id="rId129" Type="http://schemas.openxmlformats.org/officeDocument/2006/relationships/footer" Target="footer4.xml"/><Relationship Id="rId280" Type="http://schemas.openxmlformats.org/officeDocument/2006/relationships/hyperlink" Target="https://portal.e-lfh.org.uk/Component/Details/688868" TargetMode="External"/><Relationship Id="rId336" Type="http://schemas.openxmlformats.org/officeDocument/2006/relationships/hyperlink" Target="http://www.rcemlearning.co.uk/foamed/assessing-dehydration-in-children/" TargetMode="External"/><Relationship Id="rId75" Type="http://schemas.openxmlformats.org/officeDocument/2006/relationships/hyperlink" Target="https://www.ebmedicine.net/topics/ethics/transgender-gender-diverse-children/podcast" TargetMode="External"/><Relationship Id="rId140" Type="http://schemas.openxmlformats.org/officeDocument/2006/relationships/hyperlink" Target="https://www.paediatricfoam.com/2019/03/headaches/" TargetMode="External"/><Relationship Id="rId182" Type="http://schemas.openxmlformats.org/officeDocument/2006/relationships/hyperlink" Target="https://www.rcemlearning.co.uk/foamed/neonate-with-blood-in-the-nappy-look-beyond-the-cracked-nipples/" TargetMode="External"/><Relationship Id="rId378" Type="http://schemas.openxmlformats.org/officeDocument/2006/relationships/hyperlink" Target="http://www.clinicalguidelines.scot.nhs.uk/nhsggc-paediatric-clinical-guidelines/nhsggc-" TargetMode="External"/><Relationship Id="rId403" Type="http://schemas.openxmlformats.org/officeDocument/2006/relationships/hyperlink" Target="http://www.nice.org.uk/guidance/ng80" TargetMode="External"/><Relationship Id="rId6" Type="http://schemas.openxmlformats.org/officeDocument/2006/relationships/styles" Target="styles.xml"/><Relationship Id="rId238" Type="http://schemas.openxmlformats.org/officeDocument/2006/relationships/hyperlink" Target="https://portal.e-lfh.org.uk/Component/Details/550234" TargetMode="External"/><Relationship Id="rId291" Type="http://schemas.openxmlformats.org/officeDocument/2006/relationships/hyperlink" Target="https://em3.org.uk/foamed/25/10/2019/adolescent-relationship-abuse" TargetMode="External"/><Relationship Id="rId305" Type="http://schemas.openxmlformats.org/officeDocument/2006/relationships/hyperlink" Target="https://www.clinicalguidelines.scot.nhs.uk/nhsggc-guidelines/nhsggc-guidelines/infectious-disease/varicella-zoster-infection-chickenpox-management-in-children/" TargetMode="External"/><Relationship Id="rId347" Type="http://schemas.openxmlformats.org/officeDocument/2006/relationships/hyperlink" Target="http://www.rcemlearning.co.uk/foamed/the-limping-child/" TargetMode="External"/><Relationship Id="rId44" Type="http://schemas.openxmlformats.org/officeDocument/2006/relationships/hyperlink" Target="https://dontforgetthebubbles.com/emergency-contraception-for-teenagers/" TargetMode="External"/><Relationship Id="rId86" Type="http://schemas.openxmlformats.org/officeDocument/2006/relationships/hyperlink" Target="https://www.rch.org.au/clinicalguide/guideline_index/Crying_Baby_Infant_Distress/" TargetMode="External"/><Relationship Id="rId151" Type="http://schemas.openxmlformats.org/officeDocument/2006/relationships/hyperlink" Target="https://www.paediatricpearls.co.uk/wp-content/uploads/Minor-Injuries-Series-ankles.pdf" TargetMode="External"/><Relationship Id="rId389" Type="http://schemas.openxmlformats.org/officeDocument/2006/relationships/hyperlink" Target="http://www.rcemlearning.co.uk/reference/croup/" TargetMode="External"/><Relationship Id="rId193" Type="http://schemas.openxmlformats.org/officeDocument/2006/relationships/hyperlink" Target="https://em3.org.uk/foamed/27/5/2019/lightning-learning-visual-acuity-in-kids" TargetMode="External"/><Relationship Id="rId207" Type="http://schemas.openxmlformats.org/officeDocument/2006/relationships/hyperlink" Target="https://youtu.be/1g5WHbJGd8U" TargetMode="External"/><Relationship Id="rId249" Type="http://schemas.openxmlformats.org/officeDocument/2006/relationships/hyperlink" Target="https://www.rcemlearning.co.uk/reference/croup/" TargetMode="External"/><Relationship Id="rId414" Type="http://schemas.openxmlformats.org/officeDocument/2006/relationships/hyperlink" Target="http://www.rcpch.ac.uk/sites/default/files/RCPCH_Care_Pathway_for_Children_with_Ana" TargetMode="External"/><Relationship Id="rId13" Type="http://schemas.openxmlformats.org/officeDocument/2006/relationships/image" Target="media/image3.jpeg"/><Relationship Id="rId109" Type="http://schemas.openxmlformats.org/officeDocument/2006/relationships/hyperlink" Target="https://dontforgetthebubbles.com/facial-bone-x-rays/" TargetMode="External"/><Relationship Id="rId260" Type="http://schemas.openxmlformats.org/officeDocument/2006/relationships/footer" Target="footer8.xml"/><Relationship Id="rId316" Type="http://schemas.openxmlformats.org/officeDocument/2006/relationships/hyperlink" Target="https://youtu.be/kb6yqRytfAI" TargetMode="External"/><Relationship Id="rId55" Type="http://schemas.openxmlformats.org/officeDocument/2006/relationships/hyperlink" Target="https://portal.e-lfh.org.uk/Component/Details/522711" TargetMode="External"/><Relationship Id="rId97" Type="http://schemas.openxmlformats.org/officeDocument/2006/relationships/hyperlink" Target="https://www.peminfographics.com/infographics/removing-foreign-bodies" TargetMode="External"/><Relationship Id="rId120" Type="http://schemas.openxmlformats.org/officeDocument/2006/relationships/hyperlink" Target="https://em3.org.uk/foamed/30/9/2019/lightning-learning-whooping-cough" TargetMode="External"/><Relationship Id="rId358" Type="http://schemas.openxmlformats.org/officeDocument/2006/relationships/hyperlink" Target="http://www.clinicalguidelines.scot.nhs.uk/nhsggc-paediatric-clinical-guidelines/nhsggc-" TargetMode="External"/><Relationship Id="rId162" Type="http://schemas.openxmlformats.org/officeDocument/2006/relationships/hyperlink" Target="https://portal.e-lfh.org.uk/Component/Details/48394" TargetMode="External"/><Relationship Id="rId218" Type="http://schemas.openxmlformats.org/officeDocument/2006/relationships/hyperlink" Target="https://www.youtube.com/watch?v=XbL_UK78_J0" TargetMode="External"/><Relationship Id="rId425" Type="http://schemas.openxmlformats.org/officeDocument/2006/relationships/hyperlink" Target="http://gppaedstips.blogspot.com/2016/10/why-bronchiolitis-doesnt-get-better.html" TargetMode="External"/><Relationship Id="rId271" Type="http://schemas.openxmlformats.org/officeDocument/2006/relationships/hyperlink" Target="https://www.rcpch.ac.uk/resources/exploitation-children-young-people-online-learning" TargetMode="External"/><Relationship Id="rId24" Type="http://schemas.openxmlformats.org/officeDocument/2006/relationships/hyperlink" Target="https://geekymedics.com/paediatric-abdominal-examination-osce-guide/" TargetMode="External"/><Relationship Id="rId66" Type="http://schemas.openxmlformats.org/officeDocument/2006/relationships/hyperlink" Target="https://soundcloud.com/user-663288011/episode-53-fifteen-minute-consultation-the-limping-child" TargetMode="External"/><Relationship Id="rId131" Type="http://schemas.openxmlformats.org/officeDocument/2006/relationships/hyperlink" Target="https://portal.e-lfh.org.uk/Component/Details/696216" TargetMode="External"/><Relationship Id="rId327" Type="http://schemas.openxmlformats.org/officeDocument/2006/relationships/hyperlink" Target="https://www.paediatricpearls.co.uk/periorbital-and-orbital-cellulitis-in-children/" TargetMode="External"/><Relationship Id="rId369" Type="http://schemas.openxmlformats.org/officeDocument/2006/relationships/hyperlink" Target="http://www.clinicalguidelines.scot.nhs.uk/nhsggc-paediatric-clinical-" TargetMode="External"/><Relationship Id="rId173" Type="http://schemas.openxmlformats.org/officeDocument/2006/relationships/hyperlink" Target="https://em3.org.uk/foamed/14/1/2019/lightning-learning-infant-feeding" TargetMode="External"/><Relationship Id="rId229" Type="http://schemas.openxmlformats.org/officeDocument/2006/relationships/hyperlink" Target="https://spottingthesickchild.com" TargetMode="External"/><Relationship Id="rId380" Type="http://schemas.openxmlformats.org/officeDocument/2006/relationships/hyperlink" Target="http://www.gponline.com/managing-epistaxis-children-paediatric-" TargetMode="External"/><Relationship Id="rId436" Type="http://schemas.openxmlformats.org/officeDocument/2006/relationships/hyperlink" Target="http://portal.e-lfh.org.uk/Component/Details/48391" TargetMode="External"/><Relationship Id="rId240" Type="http://schemas.openxmlformats.org/officeDocument/2006/relationships/hyperlink" Target="https://portal.e-lfh.org.uk/Component/Details/550217" TargetMode="External"/><Relationship Id="rId35" Type="http://schemas.openxmlformats.org/officeDocument/2006/relationships/hyperlink" Target="https://dontforgetthebubbles.com/penile-problems/" TargetMode="External"/><Relationship Id="rId77" Type="http://schemas.openxmlformats.org/officeDocument/2006/relationships/hyperlink" Target="https://portal.e-lfh.org.uk/Component/Details/450079" TargetMode="External"/><Relationship Id="rId100" Type="http://schemas.openxmlformats.org/officeDocument/2006/relationships/hyperlink" Target="https://www.gponline.com/managing-epistaxis-children-paediatric-medicine/paediatrics/paediatrics/article/1057178" TargetMode="External"/><Relationship Id="rId282" Type="http://schemas.openxmlformats.org/officeDocument/2006/relationships/hyperlink" Target="https://childprotection.rcpch.ac.uk/resources/perplexing-presentations-and-fii/" TargetMode="External"/><Relationship Id="rId338" Type="http://schemas.openxmlformats.org/officeDocument/2006/relationships/hyperlink" Target="http://www.ebmedicine.net/topics/ethics/transgender-gender-" TargetMode="External"/><Relationship Id="rId8" Type="http://schemas.openxmlformats.org/officeDocument/2006/relationships/webSettings" Target="webSettings.xml"/><Relationship Id="rId142" Type="http://schemas.openxmlformats.org/officeDocument/2006/relationships/hyperlink" Target="https://www.peminfographics.com/infographics/primary-headaches-in-children" TargetMode="External"/><Relationship Id="rId184" Type="http://schemas.openxmlformats.org/officeDocument/2006/relationships/hyperlink" Target="https://dontforgetthebubbles.com/neonatal-dermatology-the-benign-conditions/" TargetMode="External"/><Relationship Id="rId391" Type="http://schemas.openxmlformats.org/officeDocument/2006/relationships/hyperlink" Target="http://www.stemlynsblog.org/alte-brue/" TargetMode="External"/><Relationship Id="rId405" Type="http://schemas.openxmlformats.org/officeDocument/2006/relationships/hyperlink" Target="http://www.nice.org.uk/guidance/cg99/chapter/1-Guidance" TargetMode="External"/><Relationship Id="rId251" Type="http://schemas.openxmlformats.org/officeDocument/2006/relationships/hyperlink" Target="https://youtu.be/kJlF1u_o-L4" TargetMode="External"/><Relationship Id="rId46" Type="http://schemas.openxmlformats.org/officeDocument/2006/relationships/hyperlink" Target="https://portal.e-lfh.org.uk/Component/Details/367995" TargetMode="External"/><Relationship Id="rId293" Type="http://schemas.openxmlformats.org/officeDocument/2006/relationships/hyperlink" Target="https://elearning.rcgp.org.uk/course/view.php?id=111" TargetMode="External"/><Relationship Id="rId307" Type="http://schemas.openxmlformats.org/officeDocument/2006/relationships/hyperlink" Target="https://emin5.com/2018/12/10/measles/" TargetMode="External"/><Relationship Id="rId349" Type="http://schemas.openxmlformats.org/officeDocument/2006/relationships/hyperlink" Target="http://www.bspd.co.uk/Portals/0/Public/Files/Guidelines/avulsion_guidelines_v7_final_.p" TargetMode="External"/><Relationship Id="rId88" Type="http://schemas.openxmlformats.org/officeDocument/2006/relationships/hyperlink" Target="https://em3.org.uk/foamed/20/5/2019/lightning-learning-otitis-media-diagnosis-management" TargetMode="External"/><Relationship Id="rId111" Type="http://schemas.openxmlformats.org/officeDocument/2006/relationships/hyperlink" Target="https://www.paediatricpearls.co.uk/wp-content/uploads/Minor-Injuries-Series-head-and-face.pdf" TargetMode="External"/><Relationship Id="rId153" Type="http://schemas.openxmlformats.org/officeDocument/2006/relationships/hyperlink" Target="https://portal.e-lfh.org.uk/Component/Details/357346" TargetMode="External"/><Relationship Id="rId195" Type="http://schemas.openxmlformats.org/officeDocument/2006/relationships/hyperlink" Target="https://pedemmorsels.com/pediatric-red-eye/" TargetMode="External"/><Relationship Id="rId209" Type="http://schemas.openxmlformats.org/officeDocument/2006/relationships/hyperlink" Target="https://www.stemlynsblog.org/paediatric-pain-and-sedation/" TargetMode="External"/><Relationship Id="rId360" Type="http://schemas.openxmlformats.org/officeDocument/2006/relationships/hyperlink" Target="http://www.rcemlearning.co.uk/foamed/the-forgotten-tribe-iahw(2021)/" TargetMode="External"/><Relationship Id="rId416" Type="http://schemas.openxmlformats.org/officeDocument/2006/relationships/hyperlink" Target="http://www.rcpch.ac.uk/resources/paediatric-prescribing-principles-online-learning" TargetMode="External"/><Relationship Id="rId220" Type="http://schemas.openxmlformats.org/officeDocument/2006/relationships/hyperlink" Target="https://www.what0-18.nhs.uk/professionals/health-visitors/clinical-pathways-remote-assessment" TargetMode="External"/><Relationship Id="rId15" Type="http://schemas.openxmlformats.org/officeDocument/2006/relationships/footer" Target="footer1.xml"/><Relationship Id="rId57" Type="http://schemas.openxmlformats.org/officeDocument/2006/relationships/hyperlink" Target="https://dontforgetthebubbles.com/non-traumatic-msk-injuries-module/" TargetMode="External"/><Relationship Id="rId262" Type="http://schemas.openxmlformats.org/officeDocument/2006/relationships/hyperlink" Target="https://emin5.com/2014/02/17/foreign-body-ingestions/" TargetMode="External"/><Relationship Id="rId318" Type="http://schemas.openxmlformats.org/officeDocument/2006/relationships/hyperlink" Target="https://www.clinicalguidelines.scot.nhs.uk/nhsggc-guidelines/nhsggc-guidelines/emergency-medicine/management-of-the-child-with-a-non-blanching-rash-nbr-ie-petechiae-purpura-ecchymoses/" TargetMode="External"/><Relationship Id="rId99" Type="http://schemas.openxmlformats.org/officeDocument/2006/relationships/hyperlink" Target="https://www.clinicalguidelines.scot.nhs.uk/nhsggc-guidelines/nhsggc-guidelines/emergency-medicine/epistaxis-management-in-children/" TargetMode="External"/><Relationship Id="rId122" Type="http://schemas.openxmlformats.org/officeDocument/2006/relationships/hyperlink" Target="https://geekymedics.com/paediatric-cardiovascular-examination-osce-guide/" TargetMode="External"/><Relationship Id="rId164" Type="http://schemas.openxmlformats.org/officeDocument/2006/relationships/hyperlink" Target="https://portal.e-lfh.org.uk/Component/Details/328th839" TargetMode="External"/><Relationship Id="rId371" Type="http://schemas.openxmlformats.org/officeDocument/2006/relationships/hyperlink" Target="http://www.peminfographics.com/infographics/removing-foreign-bodies" TargetMode="External"/><Relationship Id="rId427" Type="http://schemas.openxmlformats.org/officeDocument/2006/relationships/hyperlink" Target="http://www.paediatricpearls.co.uk/wp-content/uploads/Minor-Injuries-Series-head-and-" TargetMode="External"/><Relationship Id="rId26" Type="http://schemas.openxmlformats.org/officeDocument/2006/relationships/hyperlink" Target="https://www.rcemlearning.co.uk/foamed/pem-induction-chapter-11-abdominal-pain/" TargetMode="External"/><Relationship Id="rId231" Type="http://schemas.openxmlformats.org/officeDocument/2006/relationships/hyperlink" Target="https://www.nice.org.uk/guidance/ng9" TargetMode="External"/><Relationship Id="rId273" Type="http://schemas.openxmlformats.org/officeDocument/2006/relationships/hyperlink" Target="https://portal.e-lfh.org.uk/Component/Details/577661" TargetMode="External"/><Relationship Id="rId329" Type="http://schemas.openxmlformats.org/officeDocument/2006/relationships/hyperlink" Target="https://portal.e-lfh.org.uk/Component/Details/594746" TargetMode="External"/><Relationship Id="rId68" Type="http://schemas.openxmlformats.org/officeDocument/2006/relationships/hyperlink" Target="https://www.paediatricpearls.co.uk/do-you-know-your-abcdde-of-burns-management/" TargetMode="External"/><Relationship Id="rId133" Type="http://schemas.openxmlformats.org/officeDocument/2006/relationships/hyperlink" Target="https://www.rcpch.ac.uk/sites/default/files/2020-05/COVID-19-Paediatric-multisystem-%20inflammatory%20syndrome-20200501.pdf" TargetMode="External"/><Relationship Id="rId175" Type="http://schemas.openxmlformats.org/officeDocument/2006/relationships/hyperlink" Target="https://www.paediatricfoam.com/2018/09/breastfeeding-for-doctors-101-part-1/" TargetMode="External"/><Relationship Id="rId340" Type="http://schemas.openxmlformats.org/officeDocument/2006/relationships/hyperlink" Target="http://www.peminfographics.com/infographics/paediatric-hernias" TargetMode="External"/><Relationship Id="rId200" Type="http://schemas.openxmlformats.org/officeDocument/2006/relationships/hyperlink" Target="https://cks.nice.org.uk/topics/conjunctivitis-infective/" TargetMode="External"/><Relationship Id="rId382" Type="http://schemas.openxmlformats.org/officeDocument/2006/relationships/hyperlink" Target="http://www.paediatricfoam.com/2019/03/cry-baby-cry-part-1/" TargetMode="External"/><Relationship Id="rId438" Type="http://schemas.openxmlformats.org/officeDocument/2006/relationships/hyperlink" Target="http://www.rcemlearning.co.uk/reference/atraumatic-red-eye/" TargetMode="External"/><Relationship Id="rId242" Type="http://schemas.openxmlformats.org/officeDocument/2006/relationships/hyperlink" Target="https://portal.e-lfh.org.uk/Component/Details/550228" TargetMode="External"/><Relationship Id="rId284" Type="http://schemas.openxmlformats.org/officeDocument/2006/relationships/hyperlink" Target="https://www.youtube.com/watch?v=dCBSgff7rbU" TargetMode="External"/><Relationship Id="rId37" Type="http://schemas.openxmlformats.org/officeDocument/2006/relationships/hyperlink" Target="https://dontforgetthebubbles.com/testicular-trouble/" TargetMode="External"/><Relationship Id="rId79" Type="http://schemas.openxmlformats.org/officeDocument/2006/relationships/hyperlink" Target="https://portal.e-lfh.org.uk/Component/Details/523011" TargetMode="External"/><Relationship Id="rId102" Type="http://schemas.openxmlformats.org/officeDocument/2006/relationships/hyperlink" Target="https://em3.org.uk/foamed/13/8/2018/lightning-learning-tonsillitis?rq=tonsillitis" TargetMode="External"/><Relationship Id="rId144" Type="http://schemas.openxmlformats.org/officeDocument/2006/relationships/hyperlink" Target="https://www.peminfographics.com/infographics/secondary-headaches-in-children" TargetMode="External"/><Relationship Id="rId90" Type="http://schemas.openxmlformats.org/officeDocument/2006/relationships/hyperlink" Target="https://www.youtube.com/watch?v=EmFKwtLQKMs" TargetMode="External"/><Relationship Id="rId186" Type="http://schemas.openxmlformats.org/officeDocument/2006/relationships/hyperlink" Target="https://dermnetnz.org/topics/blisters-and-pustules-in-neonates" TargetMode="External"/><Relationship Id="rId351" Type="http://schemas.openxmlformats.org/officeDocument/2006/relationships/hyperlink" Target="http://www.clinicalguidelines.scot.nhs.uk/nhsggc-paediatric-clinical-guidelines/nhsggc-" TargetMode="External"/><Relationship Id="rId393" Type="http://schemas.openxmlformats.org/officeDocument/2006/relationships/hyperlink" Target="http://www.meningitis.org/getmedia/cf777153-9427-4464-89e2-" TargetMode="External"/><Relationship Id="rId407" Type="http://schemas.openxmlformats.org/officeDocument/2006/relationships/hyperlink" Target="http://www.britishburnassociation.org/national-burn-care-" TargetMode="External"/><Relationship Id="rId211" Type="http://schemas.openxmlformats.org/officeDocument/2006/relationships/hyperlink" Target="https://portal.e-lfh.org.uk/Component/Details/391363" TargetMode="External"/><Relationship Id="rId253" Type="http://schemas.openxmlformats.org/officeDocument/2006/relationships/hyperlink" Target="https://em3.org.uk/foamed/30/9/2019/lightning-learning-whooping-cough" TargetMode="External"/><Relationship Id="rId295" Type="http://schemas.openxmlformats.org/officeDocument/2006/relationships/hyperlink" Target="https://dontforgetthebubbles.com/common-rashes-module/" TargetMode="External"/><Relationship Id="rId309" Type="http://schemas.openxmlformats.org/officeDocument/2006/relationships/hyperlink" Target="https://www.clinicalguidelines.scot.nhs.uk/nhsggc-guidelines/nhsggc-guidelines/dermatology/management-of-atopic-eczema-in-children/" TargetMode="External"/><Relationship Id="rId48" Type="http://schemas.openxmlformats.org/officeDocument/2006/relationships/footer" Target="footer2.xml"/><Relationship Id="rId113" Type="http://schemas.openxmlformats.org/officeDocument/2006/relationships/hyperlink" Target="https://www.rch.org.au/clinicalguide/guideline_index/Dental_injuries/" TargetMode="External"/><Relationship Id="rId320" Type="http://schemas.openxmlformats.org/officeDocument/2006/relationships/hyperlink" Target="https://dermnetnz.org/topics/scabies" TargetMode="External"/><Relationship Id="rId155" Type="http://schemas.openxmlformats.org/officeDocument/2006/relationships/hyperlink" Target="https://dontforgetthebubbles.com/pulled-elbows/" TargetMode="External"/><Relationship Id="rId197" Type="http://schemas.openxmlformats.org/officeDocument/2006/relationships/footer" Target="footer7.xml"/><Relationship Id="rId362" Type="http://schemas.openxmlformats.org/officeDocument/2006/relationships/hyperlink" Target="http://www.rcemlearning.co.uk/reference/neonatal-nuggets-part-1-skin-" TargetMode="External"/><Relationship Id="rId418" Type="http://schemas.openxmlformats.org/officeDocument/2006/relationships/hyperlink" Target="http://www.rcpch.ac.uk/resources/principles-conducting-virtual-consultations-children-" TargetMode="External"/><Relationship Id="rId222" Type="http://schemas.openxmlformats.org/officeDocument/2006/relationships/hyperlink" Target="https://bsw.icb.nhs.uk/document/safeguarding-in-virtual-consultations-in-primary-care-final-v1-0/" TargetMode="External"/><Relationship Id="rId264" Type="http://schemas.openxmlformats.org/officeDocument/2006/relationships/hyperlink" Target="http://paedsportal.com/referrals/pre-referral/laryngomalacia" TargetMode="External"/><Relationship Id="rId17" Type="http://schemas.openxmlformats.org/officeDocument/2006/relationships/hyperlink" Target="https://www.nice.org.uk/guidance/cg54" TargetMode="External"/><Relationship Id="rId59" Type="http://schemas.openxmlformats.org/officeDocument/2006/relationships/hyperlink" Target="https://www.rcemlearning.co.uk/modules/the-limping-child-pem-induction/" TargetMode="External"/><Relationship Id="rId124" Type="http://schemas.openxmlformats.org/officeDocument/2006/relationships/hyperlink" Target="https://portal.e-lfh.org.uk/Component/Details/550362" TargetMode="External"/><Relationship Id="rId70" Type="http://schemas.openxmlformats.org/officeDocument/2006/relationships/hyperlink" Target="https://www.mysurgerywebsite.co.uk/website/X13911/files/LSEBN%20Initial%20management%20of%20burns.pdf" TargetMode="External"/><Relationship Id="rId166" Type="http://schemas.openxmlformats.org/officeDocument/2006/relationships/hyperlink" Target="https://portal.e-lfh.org.uk/Component/Details/693556" TargetMode="External"/><Relationship Id="rId331" Type="http://schemas.openxmlformats.org/officeDocument/2006/relationships/hyperlink" Target="https://portal.e-lfh.org.uk/Component/Details/594710" TargetMode="External"/><Relationship Id="rId373" Type="http://schemas.openxmlformats.org/officeDocument/2006/relationships/hyperlink" Target="http://www.rcemlearning.co.uk/foamed/communicating-with-young-people-in-crisis/" TargetMode="External"/><Relationship Id="rId429" Type="http://schemas.openxmlformats.org/officeDocument/2006/relationships/hyperlink" Target="http://www.paediatricpearls.co.uk/wp-content/uploads/Minor-Injuries-Series-ankles.pdf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cks.nice.org.uk/topics/whooping-cough/" TargetMode="External"/><Relationship Id="rId440" Type="http://schemas.openxmlformats.org/officeDocument/2006/relationships/hyperlink" Target="http://www.pckb.org/e/infant-feeding/" TargetMode="External"/><Relationship Id="rId28" Type="http://schemas.openxmlformats.org/officeDocument/2006/relationships/hyperlink" Target="https://portal.e-lfh.org.uk/Component/Details/527667" TargetMode="External"/><Relationship Id="rId275" Type="http://schemas.openxmlformats.org/officeDocument/2006/relationships/hyperlink" Target="https://portal.e-lfh.org.uk/Component/Details/614539" TargetMode="External"/><Relationship Id="rId300" Type="http://schemas.openxmlformats.org/officeDocument/2006/relationships/hyperlink" Target="https://dermnetnz.org/cme/viral-infections/nonspecific-viral-exanthems" TargetMode="External"/><Relationship Id="rId81" Type="http://schemas.openxmlformats.org/officeDocument/2006/relationships/hyperlink" Target="https://dontforgetthebubbles.com/talking-to-teens/" TargetMode="External"/><Relationship Id="rId135" Type="http://schemas.openxmlformats.org/officeDocument/2006/relationships/hyperlink" Target="https://www.youtube.com/watch?v=ei5q9HGB0Fs" TargetMode="External"/><Relationship Id="rId177" Type="http://schemas.openxmlformats.org/officeDocument/2006/relationships/hyperlink" Target="https://em3.org.uk/foamed/7/11/2018/bilious-vomiting-in-neonates" TargetMode="External"/><Relationship Id="rId342" Type="http://schemas.openxmlformats.org/officeDocument/2006/relationships/hyperlink" Target="http://www.paediatricfoam.com/2018/08/community-acquired-pneumonia-an-" TargetMode="External"/><Relationship Id="rId384" Type="http://schemas.openxmlformats.org/officeDocument/2006/relationships/hyperlink" Target="http://www.youtube.com/watch?v=AxvbuhK_bt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uTae.Jeon\Desktop\Paed%20in%20UEC%20Learning%20Resource%20-%20Reviewed%20Dec%2022%20(002).dotx" TargetMode="External"/></Relationships>
</file>

<file path=word/theme/theme1.xml><?xml version="1.0" encoding="utf-8"?>
<a:theme xmlns:a="http://schemas.openxmlformats.org/drawingml/2006/main" name="Office Theme">
  <a:themeElements>
    <a:clrScheme name="NHS">
      <a:dk1>
        <a:srgbClr val="231F20"/>
      </a:dk1>
      <a:lt1>
        <a:srgbClr val="FFFFFF"/>
      </a:lt1>
      <a:dk2>
        <a:srgbClr val="005EB8"/>
      </a:dk2>
      <a:lt2>
        <a:srgbClr val="CCDFF1"/>
      </a:lt2>
      <a:accent1>
        <a:srgbClr val="005EB8"/>
      </a:accent1>
      <a:accent2>
        <a:srgbClr val="768692"/>
      </a:accent2>
      <a:accent3>
        <a:srgbClr val="0072CE"/>
      </a:accent3>
      <a:accent4>
        <a:srgbClr val="41B6E6"/>
      </a:accent4>
      <a:accent5>
        <a:srgbClr val="009639"/>
      </a:accent5>
      <a:accent6>
        <a:srgbClr val="8A153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a7b801-8e58-4f3f-96a9-6f5affec80cd">
      <Terms xmlns="http://schemas.microsoft.com/office/infopath/2007/PartnerControls"/>
    </lcf76f155ced4ddcb4097134ff3c332f>
    <TaxCatchAll xmlns="e072599a-30fe-476f-8579-d865178ed2e0" xsi:nil="true"/>
    <SharedWithUsers xmlns="e072599a-30fe-476f-8579-d865178ed2e0">
      <UserInfo>
        <DisplayName>Georgina Curtin</DisplayName>
        <AccountId>3525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2BB0DD49D3A4C8EA13D6FFFB8F5D6" ma:contentTypeVersion="16" ma:contentTypeDescription="Create a new document." ma:contentTypeScope="" ma:versionID="758650849dbb0eec87d4b36ec1ac6c79">
  <xsd:schema xmlns:xsd="http://www.w3.org/2001/XMLSchema" xmlns:xs="http://www.w3.org/2001/XMLSchema" xmlns:p="http://schemas.microsoft.com/office/2006/metadata/properties" xmlns:ns2="2da7b801-8e58-4f3f-96a9-6f5affec80cd" xmlns:ns3="e072599a-30fe-476f-8579-d865178ed2e0" targetNamespace="http://schemas.microsoft.com/office/2006/metadata/properties" ma:root="true" ma:fieldsID="9db4a61640cec0dac0930b22958c34ca" ns2:_="" ns3:_="">
    <xsd:import namespace="2da7b801-8e58-4f3f-96a9-6f5affec80cd"/>
    <xsd:import namespace="e072599a-30fe-476f-8579-d865178ed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a7b801-8e58-4f3f-96a9-6f5affec80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5e471e-86a7-4573-b003-24887ebde4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2599a-30fe-476f-8579-d865178ed2e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7cd71d-9c69-4c4d-8ade-3c335e62a597}" ma:internalName="TaxCatchAll" ma:showField="CatchAllData" ma:web="e072599a-30fe-476f-8579-d865178ed2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256318-EFDF-4223-9971-284B59EDF287}">
  <ds:schemaRefs>
    <ds:schemaRef ds:uri="http://schemas.microsoft.com/office/2006/metadata/properties"/>
    <ds:schemaRef ds:uri="http://schemas.microsoft.com/office/infopath/2007/PartnerControls"/>
    <ds:schemaRef ds:uri="2da7b801-8e58-4f3f-96a9-6f5affec80cd"/>
    <ds:schemaRef ds:uri="e072599a-30fe-476f-8579-d865178ed2e0"/>
  </ds:schemaRefs>
</ds:datastoreItem>
</file>

<file path=customXml/itemProps2.xml><?xml version="1.0" encoding="utf-8"?>
<ds:datastoreItem xmlns:ds="http://schemas.openxmlformats.org/officeDocument/2006/customXml" ds:itemID="{75593E3C-E679-4844-95EA-B46CBB1F9C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DE684F-E746-47B9-96CC-C47AE20F4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a7b801-8e58-4f3f-96a9-6f5affec80cd"/>
    <ds:schemaRef ds:uri="e072599a-30fe-476f-8579-d865178ed2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776EC9-2E78-4B39-BAD2-6F2CA8BACC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Paed in UEC Learning Resource - Reviewed Dec 22 (002)</Template>
  <TotalTime>21</TotalTime>
  <Pages>109</Pages>
  <Words>26957</Words>
  <Characters>153655</Characters>
  <Application>Microsoft Office Word</Application>
  <DocSecurity>0</DocSecurity>
  <Lines>1280</Lines>
  <Paragraphs>360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NHS</Company>
  <LinksUpToDate>false</LinksUpToDate>
  <CharactersWithSpaces>180252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 Tae Jeon</dc:creator>
  <cp:keywords/>
  <dc:description/>
  <cp:lastModifiedBy>You Tae Jeon</cp:lastModifiedBy>
  <cp:revision>7</cp:revision>
  <dcterms:created xsi:type="dcterms:W3CDTF">2023-04-28T11:15:00Z</dcterms:created>
  <dcterms:modified xsi:type="dcterms:W3CDTF">2023-05-03T09:40:00Z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0x010100CC72BB0DD49D3A4C8EA13D6FFFB8F5D6</vt:lpwstr>
  </property>
  <property fmtid="{D5CDD505-2E9C-101B-9397-08002B2CF9AE}" pid="3" name="MediaServiceImageTags">
    <vt:lpwstr/>
  </property>
</Properties>
</file>